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6DE" w:rsidRDefault="00A016DE" w:rsidP="008E7D49">
      <w:pPr>
        <w:pStyle w:val="Spacer"/>
      </w:pPr>
    </w:p>
    <w:tbl>
      <w:tblPr>
        <w:tblW w:w="0" w:type="auto"/>
        <w:tblInd w:w="108" w:type="dxa"/>
        <w:tblLook w:val="01E0"/>
      </w:tblPr>
      <w:tblGrid>
        <w:gridCol w:w="1134"/>
        <w:gridCol w:w="1701"/>
        <w:gridCol w:w="4820"/>
        <w:gridCol w:w="709"/>
        <w:gridCol w:w="1984"/>
      </w:tblGrid>
      <w:tr w:rsidR="00A016DE" w:rsidRPr="00ED3C77" w:rsidTr="004050D2">
        <w:trPr>
          <w:trHeight w:val="203"/>
        </w:trPr>
        <w:tc>
          <w:tcPr>
            <w:tcW w:w="7655" w:type="dxa"/>
            <w:gridSpan w:val="3"/>
          </w:tcPr>
          <w:p w:rsidR="00A016DE" w:rsidRPr="003D710F" w:rsidRDefault="00A016DE" w:rsidP="008A23D4">
            <w:pPr>
              <w:tabs>
                <w:tab w:val="left" w:pos="1725"/>
              </w:tabs>
            </w:pPr>
            <w:r w:rsidRPr="00674536">
              <w:rPr>
                <w:color w:val="A6A6A6"/>
                <w:sz w:val="14"/>
              </w:rPr>
              <w:t>20130</w:t>
            </w:r>
            <w:r>
              <w:rPr>
                <w:color w:val="A6A6A6"/>
                <w:sz w:val="14"/>
              </w:rPr>
              <w:t>3</w:t>
            </w:r>
            <w:r>
              <w:tab/>
            </w:r>
          </w:p>
        </w:tc>
        <w:tc>
          <w:tcPr>
            <w:tcW w:w="2693" w:type="dxa"/>
            <w:gridSpan w:val="2"/>
            <w:tcBorders>
              <w:bottom w:val="single" w:sz="12" w:space="0" w:color="BFBFBF"/>
            </w:tcBorders>
          </w:tcPr>
          <w:p w:rsidR="00A016DE" w:rsidRPr="00C01989" w:rsidRDefault="00A016DE" w:rsidP="009368E2">
            <w:pPr>
              <w:pStyle w:val="BoxTitle"/>
              <w:jc w:val="center"/>
            </w:pPr>
            <w:r w:rsidRPr="00C01989">
              <w:t>NATO internal use</w:t>
            </w:r>
          </w:p>
        </w:tc>
      </w:tr>
      <w:tr w:rsidR="00A016DE" w:rsidRPr="00ED3C77" w:rsidTr="004050D2">
        <w:trPr>
          <w:trHeight w:val="567"/>
        </w:trPr>
        <w:tc>
          <w:tcPr>
            <w:tcW w:w="113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</w:tcBorders>
            <w:vAlign w:val="center"/>
          </w:tcPr>
          <w:p w:rsidR="00A016DE" w:rsidRPr="00ED3C77" w:rsidRDefault="00A016DE" w:rsidP="004050D2">
            <w:pPr>
              <w:pStyle w:val="BoxTitle"/>
            </w:pPr>
            <w:r>
              <w:t>Received</w:t>
            </w:r>
          </w:p>
        </w:tc>
        <w:tc>
          <w:tcPr>
            <w:tcW w:w="1701" w:type="dxa"/>
            <w:tcBorders>
              <w:top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:rsidR="00A016DE" w:rsidRPr="00ED3C77" w:rsidRDefault="00A016DE" w:rsidP="004050D2">
            <w:pPr>
              <w:pStyle w:val="BoxTitle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20" w:type="dxa"/>
            <w:tcBorders>
              <w:left w:val="single" w:sz="12" w:space="0" w:color="BFBFBF"/>
              <w:right w:val="single" w:sz="12" w:space="0" w:color="BFBFBF"/>
            </w:tcBorders>
          </w:tcPr>
          <w:p w:rsidR="00A016DE" w:rsidRPr="00ED3C77" w:rsidRDefault="00A016DE" w:rsidP="009368E2">
            <w:pPr>
              <w:pStyle w:val="BoxTitle"/>
            </w:pPr>
          </w:p>
        </w:tc>
        <w:tc>
          <w:tcPr>
            <w:tcW w:w="709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</w:tcBorders>
            <w:vAlign w:val="center"/>
          </w:tcPr>
          <w:p w:rsidR="00A016DE" w:rsidRPr="00ED3C77" w:rsidRDefault="00A016DE" w:rsidP="009368E2">
            <w:pPr>
              <w:pStyle w:val="BoxTitle"/>
              <w:rPr>
                <w:sz w:val="16"/>
                <w:szCs w:val="16"/>
              </w:rPr>
            </w:pPr>
            <w:r w:rsidRPr="00ED3C77">
              <w:t>SPS:</w:t>
            </w:r>
          </w:p>
        </w:tc>
        <w:bookmarkStart w:id="0" w:name="SPSID"/>
        <w:tc>
          <w:tcPr>
            <w:tcW w:w="1984" w:type="dxa"/>
            <w:tcBorders>
              <w:top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:rsidR="00A016DE" w:rsidRPr="00C01989" w:rsidRDefault="00A016DE" w:rsidP="009368E2">
            <w:pPr>
              <w:pStyle w:val="BoxTitle"/>
              <w:jc w:val="center"/>
              <w:rPr>
                <w:color w:val="FF0000"/>
              </w:rPr>
            </w:pPr>
            <w:r>
              <w:rPr>
                <w:color w:val="FF0000"/>
              </w:rPr>
              <w:fldChar w:fldCharType="begin">
                <w:ffData>
                  <w:name w:val="SPSID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color w:val="FF0000"/>
              </w:rPr>
              <w:instrText xml:space="preserve"> FORMTEXT </w:instrText>
            </w:r>
            <w:r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color w:val="FF0000"/>
              </w:rPr>
              <w:fldChar w:fldCharType="end"/>
            </w:r>
            <w:bookmarkEnd w:id="0"/>
          </w:p>
        </w:tc>
      </w:tr>
    </w:tbl>
    <w:p w:rsidR="00A016DE" w:rsidRPr="00ED3C77" w:rsidRDefault="00A016DE" w:rsidP="008E7D49">
      <w:pPr>
        <w:pStyle w:val="Spacer"/>
      </w:pP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CellMar>
          <w:bottom w:w="142" w:type="dxa"/>
        </w:tblCellMar>
        <w:tblLook w:val="0000"/>
      </w:tblPr>
      <w:tblGrid>
        <w:gridCol w:w="993"/>
        <w:gridCol w:w="9355"/>
      </w:tblGrid>
      <w:tr w:rsidR="00A016DE" w:rsidRPr="00ED3C77">
        <w:trPr>
          <w:trHeight w:val="1881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016DE" w:rsidRPr="00ED3C77" w:rsidRDefault="00A016DE" w:rsidP="007B6E23">
            <w:pPr>
              <w:jc w:val="center"/>
              <w:rPr>
                <w:b/>
                <w:bCs/>
              </w:rPr>
            </w:pPr>
            <w:r w:rsidRPr="00541016">
              <w:rPr>
                <w:b/>
                <w:noProof/>
                <w:lang w:val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i1025" type="#_x0000_t75" style="width:45pt;height:90.6pt;visibility:visible">
                  <v:imagedata r:id="rId7" o:title=""/>
                </v:shape>
              </w:pict>
            </w:r>
          </w:p>
        </w:tc>
        <w:tc>
          <w:tcPr>
            <w:tcW w:w="9355" w:type="dxa"/>
            <w:tcBorders>
              <w:bottom w:val="single" w:sz="4" w:space="0" w:color="auto"/>
            </w:tcBorders>
            <w:vAlign w:val="center"/>
          </w:tcPr>
          <w:p w:rsidR="00A016DE" w:rsidRPr="00ED3C77" w:rsidRDefault="00A016DE" w:rsidP="0060522A">
            <w:pPr>
              <w:spacing w:after="120"/>
              <w:jc w:val="center"/>
              <w:rPr>
                <w:rFonts w:ascii="Arial" w:hAnsi="Arial" w:cs="Arial"/>
                <w:b/>
                <w:bCs/>
                <w:color w:val="00408B"/>
                <w:sz w:val="22"/>
                <w:szCs w:val="22"/>
              </w:rPr>
            </w:pPr>
            <w:r w:rsidRPr="00ED3C77">
              <w:rPr>
                <w:rFonts w:ascii="Arial" w:hAnsi="Arial" w:cs="Arial"/>
                <w:b/>
                <w:bCs/>
                <w:color w:val="00408B"/>
                <w:sz w:val="22"/>
                <w:szCs w:val="22"/>
              </w:rPr>
              <w:t>Emerging Security Challenges Division</w:t>
            </w:r>
          </w:p>
          <w:p w:rsidR="00A016DE" w:rsidRPr="00ED3C77" w:rsidRDefault="00A016DE" w:rsidP="00360DAA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80"/>
                <w:sz w:val="28"/>
                <w:szCs w:val="28"/>
              </w:rPr>
            </w:pPr>
            <w:r w:rsidRPr="00ED3C77">
              <w:rPr>
                <w:rFonts w:ascii="Arial" w:hAnsi="Arial" w:cs="Arial"/>
                <w:b/>
                <w:bCs/>
                <w:color w:val="00408B"/>
                <w:sz w:val="28"/>
                <w:szCs w:val="28"/>
              </w:rPr>
              <w:t>Science for Peace and Security Programme</w:t>
            </w:r>
          </w:p>
          <w:p w:rsidR="00A016DE" w:rsidRPr="00F07247" w:rsidRDefault="00A016DE" w:rsidP="00360DAA">
            <w:pPr>
              <w:spacing w:after="200"/>
              <w:jc w:val="center"/>
              <w:rPr>
                <w:rFonts w:ascii="Arial" w:hAnsi="Arial" w:cs="Arial"/>
                <w:b/>
                <w:bCs/>
                <w:color w:val="3487C8"/>
                <w:sz w:val="28"/>
                <w:szCs w:val="28"/>
              </w:rPr>
            </w:pPr>
            <w:r w:rsidRPr="00F07247">
              <w:rPr>
                <w:rFonts w:ascii="Arial" w:hAnsi="Arial" w:cs="Arial"/>
                <w:b/>
                <w:bCs/>
                <w:color w:val="3487C8"/>
                <w:sz w:val="28"/>
                <w:szCs w:val="28"/>
              </w:rPr>
              <w:t xml:space="preserve">PROJECT </w:t>
            </w:r>
            <w:r>
              <w:rPr>
                <w:rFonts w:ascii="Arial" w:hAnsi="Arial" w:cs="Arial"/>
                <w:b/>
                <w:bCs/>
                <w:color w:val="3487C8"/>
                <w:sz w:val="28"/>
                <w:szCs w:val="28"/>
              </w:rPr>
              <w:t>Application</w:t>
            </w:r>
          </w:p>
          <w:p w:rsidR="00A016DE" w:rsidRPr="00ED3C77" w:rsidRDefault="00A016DE" w:rsidP="001C681B">
            <w:pPr>
              <w:jc w:val="center"/>
              <w:rPr>
                <w:szCs w:val="18"/>
              </w:rPr>
            </w:pPr>
            <w:r w:rsidRPr="00ED3C77">
              <w:rPr>
                <w:szCs w:val="18"/>
              </w:rPr>
              <w:t xml:space="preserve">NATO Emerging Security Challenges Division, SPS Programme, Bd. Léopold </w:t>
            </w:r>
            <w:smartTag w:uri="urn:schemas-microsoft-com:office:smarttags" w:element="stockticker">
              <w:r w:rsidRPr="00ED3C77">
                <w:rPr>
                  <w:szCs w:val="18"/>
                </w:rPr>
                <w:t>III</w:t>
              </w:r>
            </w:smartTag>
            <w:r w:rsidRPr="00ED3C77">
              <w:rPr>
                <w:szCs w:val="18"/>
              </w:rPr>
              <w:t xml:space="preserve">, </w:t>
            </w:r>
            <w:r w:rsidRPr="00ED3C77" w:rsidDel="00C17795">
              <w:rPr>
                <w:szCs w:val="18"/>
              </w:rPr>
              <w:t>B-</w:t>
            </w:r>
            <w:r w:rsidRPr="00ED3C77">
              <w:rPr>
                <w:szCs w:val="18"/>
              </w:rPr>
              <w:t>1110 Brussels, Belgium</w:t>
            </w:r>
          </w:p>
          <w:p w:rsidR="00A016DE" w:rsidRPr="00ED3C77" w:rsidRDefault="00A016DE" w:rsidP="006C77F3">
            <w:pPr>
              <w:jc w:val="center"/>
              <w:rPr>
                <w:b/>
                <w:bCs/>
              </w:rPr>
            </w:pPr>
            <w:r>
              <w:rPr>
                <w:szCs w:val="18"/>
              </w:rPr>
              <w:t xml:space="preserve">Send applications </w:t>
            </w:r>
            <w:r w:rsidRPr="00ED3C77">
              <w:rPr>
                <w:szCs w:val="18"/>
              </w:rPr>
              <w:t xml:space="preserve">to </w:t>
            </w:r>
            <w:hyperlink r:id="rId8" w:history="1">
              <w:r w:rsidRPr="00ED3C77">
                <w:rPr>
                  <w:szCs w:val="18"/>
                </w:rPr>
                <w:t>sps.applications@hq.nato.int</w:t>
              </w:r>
            </w:hyperlink>
          </w:p>
        </w:tc>
      </w:tr>
    </w:tbl>
    <w:p w:rsidR="00A016DE" w:rsidRPr="00ED3C77" w:rsidRDefault="00A016DE" w:rsidP="002A5F25">
      <w:pPr>
        <w:pStyle w:val="Spacer"/>
        <w:spacing w:before="240"/>
      </w:pPr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ook w:val="01E0"/>
      </w:tblPr>
      <w:tblGrid>
        <w:gridCol w:w="10348"/>
      </w:tblGrid>
      <w:tr w:rsidR="00A016DE" w:rsidRPr="00ED3C77" w:rsidTr="00541016">
        <w:tc>
          <w:tcPr>
            <w:tcW w:w="10348" w:type="dxa"/>
            <w:tcBorders>
              <w:top w:val="single" w:sz="4" w:space="0" w:color="C0C0C0"/>
            </w:tcBorders>
          </w:tcPr>
          <w:p w:rsidR="00A016DE" w:rsidRPr="00ED3C77" w:rsidRDefault="00A016DE" w:rsidP="00060677">
            <w:pPr>
              <w:pStyle w:val="BoxTitle"/>
            </w:pPr>
            <w:r w:rsidRPr="00ED3C77">
              <w:t>Project Title</w:t>
            </w:r>
            <w:r w:rsidRPr="00ED3C77">
              <w:tab/>
            </w:r>
            <w:r w:rsidRPr="00541016">
              <w:rPr>
                <w:rStyle w:val="Instructions"/>
                <w:b w:val="0"/>
              </w:rPr>
              <w:t>80 characters maximum, including spaces. Please select a title that is comprehensible to the non-specialis</w:t>
            </w:r>
            <w:r w:rsidRPr="00ED3C77">
              <w:rPr>
                <w:rStyle w:val="Instructions"/>
              </w:rPr>
              <w:t>t</w:t>
            </w:r>
          </w:p>
        </w:tc>
      </w:tr>
      <w:bookmarkStart w:id="1" w:name="ProjectTitle"/>
      <w:tr w:rsidR="00A016DE" w:rsidRPr="00ED3C77" w:rsidTr="00541016">
        <w:tc>
          <w:tcPr>
            <w:tcW w:w="10348" w:type="dxa"/>
            <w:tcBorders>
              <w:bottom w:val="single" w:sz="4" w:space="0" w:color="C0C0C0"/>
            </w:tcBorders>
          </w:tcPr>
          <w:p w:rsidR="00A016DE" w:rsidRPr="00ED3C77" w:rsidRDefault="00A016DE" w:rsidP="00C62906">
            <w:pPr>
              <w:pStyle w:val="Response"/>
            </w:pPr>
            <w:r>
              <w:fldChar w:fldCharType="begin">
                <w:ffData>
                  <w:name w:val="ProjectTitle"/>
                  <w:enabled/>
                  <w:calcOnExit/>
                  <w:textInput>
                    <w:maxLength w:val="8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</w:tbl>
    <w:p w:rsidR="00A016DE" w:rsidRPr="00ED3C77" w:rsidRDefault="00A016DE" w:rsidP="002A5F25">
      <w:pPr>
        <w:pStyle w:val="Spacer"/>
        <w:spacing w:before="120"/>
      </w:pPr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ook w:val="01E0"/>
      </w:tblPr>
      <w:tblGrid>
        <w:gridCol w:w="10348"/>
      </w:tblGrid>
      <w:tr w:rsidR="00A016DE" w:rsidRPr="00ED3C77" w:rsidTr="00541016">
        <w:tc>
          <w:tcPr>
            <w:tcW w:w="10348" w:type="dxa"/>
            <w:tcBorders>
              <w:top w:val="single" w:sz="4" w:space="0" w:color="C0C0C0"/>
            </w:tcBorders>
          </w:tcPr>
          <w:p w:rsidR="00A016DE" w:rsidRPr="00ED3C77" w:rsidRDefault="00A016DE" w:rsidP="00CB3B50">
            <w:pPr>
              <w:pStyle w:val="BoxTitle"/>
            </w:pPr>
            <w:r w:rsidRPr="00ED3C77">
              <w:t>SPS Key Priority/Priorities</w:t>
            </w:r>
            <w:r w:rsidRPr="00ED3C77">
              <w:tab/>
            </w:r>
            <w:r w:rsidRPr="00541016">
              <w:rPr>
                <w:rStyle w:val="Instructions"/>
                <w:b w:val="0"/>
              </w:rPr>
              <w:t>please use the numbering and nomenclature from the guidelines</w:t>
            </w:r>
          </w:p>
        </w:tc>
      </w:tr>
      <w:bookmarkStart w:id="2" w:name="KeyPriorities"/>
      <w:tr w:rsidR="00A016DE" w:rsidRPr="00ED3C77" w:rsidTr="00541016">
        <w:tc>
          <w:tcPr>
            <w:tcW w:w="10348" w:type="dxa"/>
            <w:tcBorders>
              <w:bottom w:val="single" w:sz="4" w:space="0" w:color="C0C0C0"/>
            </w:tcBorders>
          </w:tcPr>
          <w:p w:rsidR="00A016DE" w:rsidRPr="00ED3C77" w:rsidRDefault="00A016DE" w:rsidP="00C62906">
            <w:pPr>
              <w:pStyle w:val="Response"/>
            </w:pPr>
            <w:r>
              <w:fldChar w:fldCharType="begin">
                <w:ffData>
                  <w:name w:val="KeyPrioritie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</w:tbl>
    <w:p w:rsidR="00A016DE" w:rsidRPr="00ED3C77" w:rsidRDefault="00A016DE" w:rsidP="002A5F25">
      <w:pPr>
        <w:pStyle w:val="Spacer"/>
        <w:spacing w:before="120"/>
      </w:pPr>
    </w:p>
    <w:tbl>
      <w:tblPr>
        <w:tblpPr w:leftFromText="180" w:rightFromText="180" w:vertAnchor="text" w:tblpY="1"/>
        <w:tblOverlap w:val="never"/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127"/>
        <w:gridCol w:w="2126"/>
      </w:tblGrid>
      <w:tr w:rsidR="00A016DE" w:rsidRPr="00ED3C77">
        <w:trPr>
          <w:cantSplit/>
          <w:trHeight w:val="240"/>
        </w:trPr>
        <w:tc>
          <w:tcPr>
            <w:tcW w:w="4253" w:type="dxa"/>
            <w:gridSpan w:val="2"/>
            <w:tcBorders>
              <w:top w:val="single" w:sz="6" w:space="0" w:color="C0C0C0"/>
              <w:left w:val="single" w:sz="6" w:space="0" w:color="C0C0C0"/>
              <w:bottom w:val="double" w:sz="4" w:space="0" w:color="C0C0C0"/>
              <w:right w:val="single" w:sz="6" w:space="0" w:color="C0C0C0"/>
            </w:tcBorders>
          </w:tcPr>
          <w:p w:rsidR="00A016DE" w:rsidRPr="00ED3C77" w:rsidRDefault="00A016DE" w:rsidP="00D37DF8">
            <w:pPr>
              <w:pStyle w:val="BoxTitle"/>
            </w:pPr>
            <w:r w:rsidRPr="00ED3C77">
              <w:t>Funding Requested from NATO (EUR)</w:t>
            </w:r>
          </w:p>
        </w:tc>
      </w:tr>
      <w:tr w:rsidR="00A016DE" w:rsidRPr="00ED3C77">
        <w:trPr>
          <w:trHeight w:val="240"/>
        </w:trPr>
        <w:tc>
          <w:tcPr>
            <w:tcW w:w="2127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D37DF8">
            <w:pPr>
              <w:pStyle w:val="BoxTitle"/>
            </w:pPr>
            <w:r w:rsidRPr="00ED3C77">
              <w:t>Partner Countries</w:t>
            </w:r>
          </w:p>
        </w:tc>
        <w:tc>
          <w:tcPr>
            <w:tcW w:w="212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8C652D">
            <w:pPr>
              <w:pStyle w:val="Response"/>
              <w:tabs>
                <w:tab w:val="right" w:pos="1451"/>
              </w:tabs>
              <w:ind w:right="317"/>
              <w:jc w:val="right"/>
            </w:pPr>
            <w:fldSimple w:instr=" =BudgetTotal-NATOFunding">
              <w:r>
                <w:rPr>
                  <w:noProof/>
                </w:rPr>
                <w:t>0</w:t>
              </w:r>
            </w:fldSimple>
          </w:p>
        </w:tc>
      </w:tr>
      <w:tr w:rsidR="00A016DE" w:rsidRPr="00ED3C77">
        <w:trPr>
          <w:trHeight w:val="240"/>
        </w:trPr>
        <w:tc>
          <w:tcPr>
            <w:tcW w:w="212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D37DF8">
            <w:pPr>
              <w:pStyle w:val="BoxTitle"/>
            </w:pPr>
            <w:r w:rsidRPr="00ED3C77">
              <w:t>NATO Countries</w:t>
            </w:r>
          </w:p>
        </w:tc>
        <w:bookmarkStart w:id="3" w:name="NATOFunding"/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093E3E">
            <w:pPr>
              <w:pStyle w:val="Response"/>
              <w:tabs>
                <w:tab w:val="right" w:pos="1451"/>
              </w:tabs>
              <w:ind w:right="317"/>
              <w:jc w:val="right"/>
            </w:pPr>
            <w:r>
              <w:fldChar w:fldCharType="begin">
                <w:ffData>
                  <w:name w:val="NATOFunding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A016DE" w:rsidRPr="00ED3C77">
        <w:trPr>
          <w:trHeight w:val="240"/>
        </w:trPr>
        <w:tc>
          <w:tcPr>
            <w:tcW w:w="212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D37DF8">
            <w:pPr>
              <w:pStyle w:val="BoxTitle"/>
            </w:pPr>
            <w:r w:rsidRPr="00ED3C77">
              <w:t>Total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3B7AF5">
            <w:pPr>
              <w:pStyle w:val="Response"/>
              <w:tabs>
                <w:tab w:val="right" w:pos="1451"/>
              </w:tabs>
              <w:ind w:right="317"/>
              <w:jc w:val="right"/>
            </w:pPr>
            <w:r w:rsidRPr="00093E3E">
              <w:rPr>
                <w:color w:val="FF0000"/>
              </w:rPr>
              <w:t>€</w:t>
            </w:r>
            <w:r>
              <w:fldChar w:fldCharType="begin"/>
            </w:r>
            <w:r>
              <w:instrText xml:space="preserve"> REF BudgetTotal \h </w:instrText>
            </w:r>
            <w:r>
              <w:fldChar w:fldCharType="separate"/>
            </w:r>
            <w:r>
              <w:rPr>
                <w:noProof/>
                <w:color w:val="FF0000"/>
              </w:rPr>
              <w:t>0</w:t>
            </w:r>
            <w:r>
              <w:fldChar w:fldCharType="end"/>
            </w:r>
          </w:p>
        </w:tc>
      </w:tr>
    </w:tbl>
    <w:tbl>
      <w:tblPr>
        <w:tblW w:w="4489" w:type="dxa"/>
        <w:tblInd w:w="152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ayout w:type="fixed"/>
        <w:tblLook w:val="01E0"/>
      </w:tblPr>
      <w:tblGrid>
        <w:gridCol w:w="4489"/>
      </w:tblGrid>
      <w:tr w:rsidR="00A016DE" w:rsidRPr="00ED3C77" w:rsidTr="00541016">
        <w:tc>
          <w:tcPr>
            <w:tcW w:w="4489" w:type="dxa"/>
            <w:tcBorders>
              <w:top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right" w:pos="4286"/>
              </w:tabs>
            </w:pPr>
            <w:r w:rsidRPr="00ED3C77">
              <w:t>Project Duration</w:t>
            </w:r>
            <w:r w:rsidRPr="00ED3C77">
              <w:tab/>
            </w:r>
            <w:r w:rsidRPr="00541016">
              <w:rPr>
                <w:rStyle w:val="Instructions"/>
                <w:b w:val="0"/>
              </w:rPr>
              <w:t>maximum 36 months</w:t>
            </w:r>
          </w:p>
        </w:tc>
      </w:tr>
      <w:bookmarkStart w:id="4" w:name="ProjectDuration"/>
      <w:tr w:rsidR="00A016DE" w:rsidRPr="00ED3C77" w:rsidTr="00541016">
        <w:tc>
          <w:tcPr>
            <w:tcW w:w="4489" w:type="dxa"/>
            <w:tcBorders>
              <w:bottom w:val="single" w:sz="4" w:space="0" w:color="C0C0C0"/>
            </w:tcBorders>
          </w:tcPr>
          <w:p w:rsidR="00A016DE" w:rsidRPr="00ED3C77" w:rsidRDefault="00A016DE" w:rsidP="00C62906">
            <w:pPr>
              <w:pStyle w:val="Response"/>
            </w:pPr>
            <w:r>
              <w:fldChar w:fldCharType="begin">
                <w:ffData>
                  <w:name w:val="ProjectDuration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</w:tbl>
    <w:p w:rsidR="00A016DE" w:rsidRPr="00C74EE4" w:rsidRDefault="00A016DE" w:rsidP="002A5F25">
      <w:pPr>
        <w:pStyle w:val="Spacer"/>
        <w:spacing w:after="240"/>
        <w:rPr>
          <w:rStyle w:val="Instructions"/>
          <w:szCs w:val="18"/>
        </w:rPr>
      </w:pPr>
      <w:r w:rsidRPr="00ED3C77">
        <w:br w:type="textWrapping" w:clear="all"/>
      </w:r>
      <w:r>
        <w:rPr>
          <w:rStyle w:val="Instructions"/>
          <w:szCs w:val="18"/>
        </w:rPr>
        <w:t>funding will update when the budget is filled out below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6061"/>
        <w:gridCol w:w="4501"/>
      </w:tblGrid>
      <w:tr w:rsidR="00A016DE" w:rsidRPr="00ED3C77" w:rsidTr="00541016">
        <w:trPr>
          <w:jc w:val="center"/>
        </w:trPr>
        <w:tc>
          <w:tcPr>
            <w:tcW w:w="6061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 xml:space="preserve">NATO and </w:t>
            </w:r>
            <w:r>
              <w:t>P</w:t>
            </w:r>
            <w:r w:rsidRPr="00ED3C77">
              <w:t xml:space="preserve">artner </w:t>
            </w:r>
            <w:r>
              <w:t>C</w:t>
            </w:r>
            <w:r w:rsidRPr="00ED3C77">
              <w:t xml:space="preserve">ountry </w:t>
            </w:r>
            <w:r>
              <w:t>Project D</w:t>
            </w:r>
            <w:r w:rsidRPr="00ED3C77">
              <w:t>irectors</w:t>
            </w:r>
          </w:p>
        </w:tc>
        <w:tc>
          <w:tcPr>
            <w:tcW w:w="4501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</w:p>
        </w:tc>
      </w:tr>
    </w:tbl>
    <w:p w:rsidR="00A016DE" w:rsidRPr="00ED3C77" w:rsidRDefault="00A016DE" w:rsidP="00490E0F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NATO Country Project Director (NPD)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  <w:r>
              <w:tab/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  <w:r>
              <w:tab/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  <w:r>
              <w:tab/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  <w:r>
              <w:tab/>
            </w:r>
          </w:p>
        </w:tc>
      </w:tr>
      <w:bookmarkStart w:id="5" w:name="NPDFamilyName"/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bookmarkStart w:id="6" w:name="NPDFirstName"/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bookmarkStart w:id="7" w:name="NPD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bookmarkStart w:id="8" w:name="NPD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Job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  <w:r>
              <w:tab/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  <w:r>
              <w:tab/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  <w:r>
              <w:tab/>
            </w:r>
          </w:p>
        </w:tc>
      </w:tr>
      <w:bookmarkStart w:id="9" w:name="NPDInstitution"/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Institution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bookmarkStart w:id="10" w:name="NPDAddress"/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bookmarkStart w:id="11" w:name="NPD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9233A9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9233A9">
              <w:rPr>
                <w:color w:val="FF0000"/>
              </w:rPr>
              <w:fldChar w:fldCharType="begin">
                <w:ffData>
                  <w:name w:val="NPDCountry"/>
                  <w:enabled/>
                  <w:calcOnExit/>
                  <w:textInput/>
                </w:ffData>
              </w:fldChar>
            </w:r>
            <w:r w:rsidRPr="009233A9">
              <w:rPr>
                <w:color w:val="FF0000"/>
              </w:rPr>
              <w:instrText xml:space="preserve"> FORMTEXT </w:instrText>
            </w:r>
            <w:r w:rsidRPr="009233A9">
              <w:rPr>
                <w:color w:val="FF0000"/>
              </w:rPr>
            </w:r>
            <w:r w:rsidRPr="009233A9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233A9">
              <w:rPr>
                <w:color w:val="FF0000"/>
              </w:rPr>
              <w:fldChar w:fldCharType="end"/>
            </w:r>
            <w:bookmarkEnd w:id="11"/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  <w:r>
              <w:tab/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  <w:r>
              <w:tab/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  <w:r>
              <w:tab/>
            </w:r>
          </w:p>
        </w:tc>
      </w:tr>
      <w:bookmarkStart w:id="12" w:name="NPDTelephone"/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Tele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bookmarkStart w:id="13" w:name="NPDFax"/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bookmarkStart w:id="14" w:name="NPDEmail"/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NPD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</w:tbl>
    <w:p w:rsidR="00A016DE" w:rsidRDefault="00A016DE" w:rsidP="00DA6D1D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Partner Country Project Director (</w:t>
            </w:r>
            <w:smartTag w:uri="urn:schemas-microsoft-com:office:smarttags" w:element="stockticker">
              <w:r>
                <w:t>PPD</w:t>
              </w:r>
            </w:smartTag>
            <w:r>
              <w:t>)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15" w:name="PPDFamilyName"/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bookmarkStart w:id="16" w:name="PPDFirstName"/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bookmarkStart w:id="17" w:name="PPD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bookmarkStart w:id="18" w:name="PPD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JobTitl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19" w:name="PPDInstitution"/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Institution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bookmarkStart w:id="20" w:name="PPDAddress"/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bookmarkStart w:id="21" w:name="PPD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9233A9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9233A9">
              <w:rPr>
                <w:color w:val="FF0000"/>
              </w:rPr>
              <w:fldChar w:fldCharType="begin">
                <w:ffData>
                  <w:name w:val="PPDCountry"/>
                  <w:enabled/>
                  <w:calcOnExit/>
                  <w:textInput/>
                </w:ffData>
              </w:fldChar>
            </w:r>
            <w:r w:rsidRPr="009233A9">
              <w:rPr>
                <w:color w:val="FF0000"/>
              </w:rPr>
              <w:instrText xml:space="preserve"> FORMTEXT </w:instrText>
            </w:r>
            <w:r w:rsidRPr="009233A9">
              <w:rPr>
                <w:color w:val="FF0000"/>
              </w:rPr>
            </w:r>
            <w:r w:rsidRPr="009233A9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233A9">
              <w:rPr>
                <w:color w:val="FF0000"/>
              </w:rPr>
              <w:fldChar w:fldCharType="end"/>
            </w:r>
            <w:bookmarkEnd w:id="21"/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22" w:name="PPDPhone"/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  <w:bookmarkStart w:id="23" w:name="PPDFax"/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bookmarkStart w:id="24" w:name="PPDEmail"/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PPD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</w:tbl>
    <w:p w:rsidR="00A016DE" w:rsidRDefault="00A016DE" w:rsidP="002B3A7E">
      <w:pPr>
        <w:pStyle w:val="Spacer"/>
        <w:spacing w:after="240"/>
      </w:pPr>
    </w:p>
    <w:tbl>
      <w:tblPr>
        <w:tblW w:w="0" w:type="auto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268"/>
        <w:gridCol w:w="336"/>
        <w:gridCol w:w="2074"/>
        <w:gridCol w:w="2126"/>
        <w:gridCol w:w="426"/>
        <w:gridCol w:w="2409"/>
      </w:tblGrid>
      <w:tr w:rsidR="00A016DE" w:rsidRPr="00ED3C77" w:rsidTr="00C62906">
        <w:trPr>
          <w:trHeight w:val="240"/>
          <w:jc w:val="center"/>
        </w:trPr>
        <w:tc>
          <w:tcPr>
            <w:tcW w:w="9639" w:type="dxa"/>
            <w:gridSpan w:val="6"/>
            <w:tcBorders>
              <w:top w:val="single" w:sz="6" w:space="0" w:color="C0C0C0"/>
              <w:left w:val="single" w:sz="6" w:space="0" w:color="C0C0C0"/>
              <w:bottom w:val="double" w:sz="4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How Did You Learn About SPS?</w:t>
            </w:r>
            <w:r>
              <w:tab/>
            </w:r>
            <w:r w:rsidRPr="00EA2E0D">
              <w:rPr>
                <w:rStyle w:val="Instructions"/>
                <w:b w:val="0"/>
              </w:rPr>
              <w:t>please indicate where you learned about SPS and give details below</w:t>
            </w:r>
          </w:p>
        </w:tc>
      </w:tr>
      <w:tr w:rsidR="00A016DE" w:rsidRPr="00ED3C77" w:rsidTr="00C62906">
        <w:trPr>
          <w:trHeight w:val="240"/>
          <w:jc w:val="center"/>
        </w:trPr>
        <w:tc>
          <w:tcPr>
            <w:tcW w:w="2268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Word of Mouth</w:t>
            </w:r>
          </w:p>
        </w:tc>
        <w:tc>
          <w:tcPr>
            <w:tcW w:w="33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074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from whom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Online</w:t>
            </w:r>
          </w:p>
        </w:tc>
        <w:tc>
          <w:tcPr>
            <w:tcW w:w="42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website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</w:tr>
      <w:tr w:rsidR="00A016DE" w:rsidRPr="00ED3C77" w:rsidTr="00C62906">
        <w:trPr>
          <w:trHeight w:val="240"/>
          <w:jc w:val="center"/>
        </w:trPr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Journal Advertisement</w:t>
            </w:r>
          </w:p>
        </w:tc>
        <w:tc>
          <w:tcPr>
            <w:tcW w:w="33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0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journal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SPS Information day</w:t>
            </w:r>
          </w:p>
        </w:tc>
        <w:tc>
          <w:tcPr>
            <w:tcW w:w="4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where and when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</w:tr>
      <w:tr w:rsidR="00A016DE" w:rsidRPr="00ED3C77" w:rsidTr="00C62906">
        <w:trPr>
          <w:trHeight w:val="240"/>
          <w:jc w:val="center"/>
        </w:trPr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Conference</w:t>
            </w:r>
          </w:p>
        </w:tc>
        <w:tc>
          <w:tcPr>
            <w:tcW w:w="33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074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conference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Other</w:t>
            </w:r>
          </w:p>
        </w:tc>
        <w:tc>
          <w:tcPr>
            <w:tcW w:w="42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  <w:vAlign w:val="center"/>
          </w:tcPr>
          <w:p w:rsidR="00A016DE" w:rsidRPr="00ED3C77" w:rsidRDefault="00A016DE" w:rsidP="00FE3299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A016DE" w:rsidRPr="00486668" w:rsidRDefault="00A016DE" w:rsidP="00FE3299">
            <w:pPr>
              <w:pStyle w:val="Response"/>
              <w:keepNext/>
              <w:keepLines/>
              <w:tabs>
                <w:tab w:val="right" w:pos="1451"/>
              </w:tabs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details please</w:t>
            </w:r>
          </w:p>
        </w:tc>
      </w:tr>
      <w:tr w:rsidR="00A016DE" w:rsidRPr="00ED3C77" w:rsidTr="00C62906">
        <w:trPr>
          <w:trHeight w:val="287"/>
          <w:jc w:val="center"/>
        </w:trPr>
        <w:tc>
          <w:tcPr>
            <w:tcW w:w="9639" w:type="dxa"/>
            <w:gridSpan w:val="6"/>
            <w:tcBorders>
              <w:top w:val="single" w:sz="12" w:space="0" w:color="C0C0C0"/>
              <w:left w:val="nil"/>
              <w:bottom w:val="double" w:sz="4" w:space="0" w:color="C0C0C0"/>
              <w:right w:val="nil"/>
            </w:tcBorders>
            <w:vAlign w:val="bottom"/>
          </w:tcPr>
          <w:p w:rsidR="00A016DE" w:rsidRPr="00EA2E0D" w:rsidRDefault="00A016DE" w:rsidP="00FE3299">
            <w:pPr>
              <w:pStyle w:val="BoxTitle"/>
              <w:keepNext/>
              <w:keepLines/>
            </w:pPr>
            <w:r w:rsidRPr="00EA2E0D">
              <w:t>Details</w:t>
            </w:r>
          </w:p>
        </w:tc>
      </w:tr>
      <w:tr w:rsidR="00A016DE" w:rsidRPr="00ED3C77" w:rsidTr="00C62906">
        <w:trPr>
          <w:trHeight w:val="1051"/>
          <w:jc w:val="center"/>
        </w:trPr>
        <w:tc>
          <w:tcPr>
            <w:tcW w:w="9639" w:type="dxa"/>
            <w:gridSpan w:val="6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A016DE" w:rsidRPr="00EA2E0D" w:rsidRDefault="00A016DE" w:rsidP="00FE3299">
            <w:pPr>
              <w:pStyle w:val="Responsefree"/>
              <w:keepNext/>
              <w:keepLines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A016DE" w:rsidRPr="00ED3C77" w:rsidRDefault="00A016DE" w:rsidP="00234914">
      <w:pPr>
        <w:pStyle w:val="Spacer"/>
      </w:pPr>
      <w:r w:rsidRPr="00ED3C77">
        <w:br w:type="page"/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6061"/>
        <w:gridCol w:w="4501"/>
      </w:tblGrid>
      <w:tr w:rsidR="00A016DE" w:rsidRPr="00ED3C77" w:rsidTr="00541016">
        <w:trPr>
          <w:jc w:val="center"/>
        </w:trPr>
        <w:tc>
          <w:tcPr>
            <w:tcW w:w="6061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>
              <w:t>O</w:t>
            </w:r>
            <w:r w:rsidRPr="00ED3C77">
              <w:t xml:space="preserve">ther </w:t>
            </w:r>
            <w:r>
              <w:t>P</w:t>
            </w:r>
            <w:r w:rsidRPr="00ED3C77">
              <w:t xml:space="preserve">rincipal </w:t>
            </w:r>
            <w:r>
              <w:t>P</w:t>
            </w:r>
            <w:r w:rsidRPr="00ED3C77">
              <w:t>articipant(s) (</w:t>
            </w:r>
            <w:r>
              <w:t>Co-Director</w:t>
            </w:r>
            <w:r w:rsidRPr="00ED3C77">
              <w:t>s)</w:t>
            </w:r>
          </w:p>
        </w:tc>
        <w:tc>
          <w:tcPr>
            <w:tcW w:w="4501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please add as many as necessary</w:t>
            </w:r>
          </w:p>
        </w:tc>
      </w:tr>
    </w:tbl>
    <w:p w:rsidR="00A016DE" w:rsidRPr="00ED3C77" w:rsidRDefault="00A016DE" w:rsidP="001131B2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Co-Director A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25" w:name="CoAFamilyName"/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  <w:bookmarkStart w:id="26" w:name="CoAFirstName"/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  <w:bookmarkStart w:id="27" w:name="CoA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  <w:bookmarkStart w:id="28" w:name="CoA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JobTitl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29" w:name="CoAInstitution"/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Institution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  <w:bookmarkStart w:id="30" w:name="CoAAddress"/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  <w:bookmarkStart w:id="31" w:name="CoA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9233A9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9233A9">
              <w:rPr>
                <w:color w:val="FF0000"/>
              </w:rPr>
              <w:fldChar w:fldCharType="begin">
                <w:ffData>
                  <w:name w:val="CoACountry"/>
                  <w:enabled/>
                  <w:calcOnExit/>
                  <w:textInput/>
                </w:ffData>
              </w:fldChar>
            </w:r>
            <w:r w:rsidRPr="009233A9">
              <w:rPr>
                <w:color w:val="FF0000"/>
              </w:rPr>
              <w:instrText xml:space="preserve"> FORMTEXT </w:instrText>
            </w:r>
            <w:r w:rsidRPr="009233A9">
              <w:rPr>
                <w:color w:val="FF0000"/>
              </w:rPr>
            </w:r>
            <w:r w:rsidRPr="009233A9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233A9">
              <w:rPr>
                <w:color w:val="FF0000"/>
              </w:rPr>
              <w:fldChar w:fldCharType="end"/>
            </w:r>
            <w:bookmarkEnd w:id="31"/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32" w:name="CoAPhone"/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  <w:bookmarkStart w:id="33" w:name="CoAFax"/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  <w:bookmarkStart w:id="34" w:name="CoAEmail"/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A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</w:tr>
    </w:tbl>
    <w:p w:rsidR="00A016DE" w:rsidRDefault="00A016DE" w:rsidP="009233A9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Co-Director B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35" w:name="CoBFamilyName"/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bookmarkStart w:id="36" w:name="CoBFirstName"/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  <w:bookmarkStart w:id="37" w:name="CoB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Titl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  <w:bookmarkStart w:id="38" w:name="CoB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Job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39" w:name="CoBInstitution"/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Institution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9"/>
          </w:p>
        </w:tc>
        <w:bookmarkStart w:id="40" w:name="CoBAddress"/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0"/>
          </w:p>
        </w:tc>
        <w:bookmarkStart w:id="41" w:name="CoB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9233A9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9233A9">
              <w:rPr>
                <w:color w:val="FF0000"/>
              </w:rPr>
              <w:fldChar w:fldCharType="begin">
                <w:ffData>
                  <w:name w:val="CoBCountry"/>
                  <w:enabled/>
                  <w:calcOnExit/>
                  <w:textInput/>
                </w:ffData>
              </w:fldChar>
            </w:r>
            <w:r w:rsidRPr="009233A9">
              <w:rPr>
                <w:color w:val="FF0000"/>
              </w:rPr>
              <w:instrText xml:space="preserve"> FORMTEXT </w:instrText>
            </w:r>
            <w:r w:rsidRPr="009233A9">
              <w:rPr>
                <w:color w:val="FF0000"/>
              </w:rPr>
            </w:r>
            <w:r w:rsidRPr="009233A9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233A9">
              <w:rPr>
                <w:color w:val="FF0000"/>
              </w:rPr>
              <w:fldChar w:fldCharType="end"/>
            </w:r>
            <w:bookmarkEnd w:id="41"/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42" w:name="CoBPhone"/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2"/>
          </w:p>
        </w:tc>
        <w:bookmarkStart w:id="43" w:name="CoBFax"/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  <w:bookmarkStart w:id="44" w:name="CoBEmail"/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B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4"/>
          </w:p>
        </w:tc>
      </w:tr>
    </w:tbl>
    <w:p w:rsidR="00A016DE" w:rsidRDefault="00A016DE" w:rsidP="009233A9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>Co-Director C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45" w:name="CoCFamilyName"/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5"/>
          </w:p>
        </w:tc>
        <w:bookmarkStart w:id="46" w:name="CoCFirstName"/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FirstNam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6"/>
          </w:p>
        </w:tc>
        <w:bookmarkStart w:id="47" w:name="CoC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7"/>
          </w:p>
        </w:tc>
        <w:bookmarkStart w:id="48" w:name="CoC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JobTitl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8"/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49" w:name="CoCInstitution"/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Institution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9"/>
          </w:p>
        </w:tc>
        <w:bookmarkStart w:id="50" w:name="CoCAddress"/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0"/>
          </w:p>
        </w:tc>
        <w:bookmarkStart w:id="51" w:name="CoC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9233A9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9233A9">
              <w:rPr>
                <w:color w:val="FF0000"/>
              </w:rPr>
              <w:fldChar w:fldCharType="begin">
                <w:ffData>
                  <w:name w:val="CoCCountry"/>
                  <w:enabled/>
                  <w:calcOnExit/>
                  <w:textInput/>
                </w:ffData>
              </w:fldChar>
            </w:r>
            <w:r w:rsidRPr="009233A9">
              <w:rPr>
                <w:color w:val="FF0000"/>
              </w:rPr>
              <w:instrText xml:space="preserve"> FORMTEXT </w:instrText>
            </w:r>
            <w:r w:rsidRPr="009233A9">
              <w:rPr>
                <w:color w:val="FF0000"/>
              </w:rPr>
            </w:r>
            <w:r w:rsidRPr="009233A9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233A9">
              <w:rPr>
                <w:color w:val="FF0000"/>
              </w:rPr>
              <w:fldChar w:fldCharType="end"/>
            </w:r>
            <w:bookmarkEnd w:id="51"/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52" w:name="CoCPhone"/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2"/>
          </w:p>
        </w:tc>
        <w:bookmarkStart w:id="53" w:name="CoCFax"/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3"/>
          </w:p>
        </w:tc>
        <w:bookmarkStart w:id="54" w:name="CoCEmail"/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>
              <w:fldChar w:fldCharType="begin">
                <w:ffData>
                  <w:name w:val="CoC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4"/>
          </w:p>
        </w:tc>
      </w:tr>
    </w:tbl>
    <w:p w:rsidR="00A016DE" w:rsidRDefault="00A016DE" w:rsidP="009233A9">
      <w:pPr>
        <w:pStyle w:val="Spacer"/>
        <w:sectPr w:rsidR="00A016DE" w:rsidSect="00CC4D7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footnotePr>
            <w:numFmt w:val="chicago"/>
            <w:numRestart w:val="eachPage"/>
          </w:footnotePr>
          <w:pgSz w:w="12240" w:h="15840" w:code="1"/>
          <w:pgMar w:top="340" w:right="907" w:bottom="340" w:left="907" w:header="708" w:footer="708" w:gutter="0"/>
          <w:pgNumType w:start="1"/>
          <w:cols w:space="708"/>
          <w:titlePg/>
        </w:sectPr>
      </w:pPr>
    </w:p>
    <w:p w:rsidR="00A016DE" w:rsidRDefault="00A016DE" w:rsidP="009233A9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DA6D1D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</w:pPr>
            <w:r>
              <w:t xml:space="preserve">Co-Director </w:t>
            </w:r>
            <w:r w:rsidRPr="002E1496">
              <w:rPr>
                <w:rStyle w:val="PlaceholderText"/>
                <w:rFonts w:cs="Arial"/>
                <w:color w:val="BFBFBF"/>
              </w:rPr>
              <w:t>██</w:t>
            </w:r>
            <w:r>
              <w:tab/>
            </w:r>
            <w:r w:rsidRPr="00D53081">
              <w:rPr>
                <w:rStyle w:val="Instructions"/>
                <w:b w:val="0"/>
              </w:rPr>
              <w:t xml:space="preserve">add additional Co-Directors if necessary by </w:t>
            </w:r>
            <w:r>
              <w:rPr>
                <w:rStyle w:val="Instructions"/>
                <w:b w:val="0"/>
              </w:rPr>
              <w:t>copying</w:t>
            </w:r>
            <w:r w:rsidRPr="00D53081">
              <w:rPr>
                <w:rStyle w:val="Instructions"/>
                <w:b w:val="0"/>
              </w:rPr>
              <w:t xml:space="preserve"> and pasting this</w:t>
            </w:r>
            <w:r>
              <w:rPr>
                <w:rStyle w:val="Instructions"/>
                <w:b w:val="0"/>
              </w:rPr>
              <w:t xml:space="preserve"> entire</w:t>
            </w:r>
            <w:r w:rsidRPr="00D53081">
              <w:rPr>
                <w:rStyle w:val="Instructions"/>
                <w:b w:val="0"/>
              </w:rPr>
              <w:t xml:space="preserve"> table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0738C7" w:rsidRDefault="00A016DE" w:rsidP="00FE3299">
            <w:pPr>
              <w:pStyle w:val="Response"/>
              <w:keepNext/>
              <w:keepLines/>
              <w:rPr>
                <w:color w:val="FF0000"/>
              </w:rPr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tr w:rsidR="00A016DE" w:rsidRPr="00ED3C77" w:rsidTr="00DA6D1D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FE3299">
            <w:pPr>
              <w:pStyle w:val="Response"/>
              <w:keepNext/>
              <w:keepLines/>
            </w:pPr>
            <w:r w:rsidRPr="002E149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</w:tbl>
    <w:p w:rsidR="00A016DE" w:rsidRDefault="00A016DE" w:rsidP="00DA6D1D">
      <w:pPr>
        <w:pStyle w:val="Spacer"/>
        <w:spacing w:after="120"/>
      </w:pPr>
    </w:p>
    <w:p w:rsidR="00A016DE" w:rsidRDefault="00A016DE" w:rsidP="00DA6D1D">
      <w:pPr>
        <w:pStyle w:val="Spacer"/>
        <w:spacing w:after="120"/>
      </w:pP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227"/>
        <w:gridCol w:w="7335"/>
      </w:tblGrid>
      <w:tr w:rsidR="00A016DE" w:rsidRPr="00ED3C77" w:rsidTr="00541016">
        <w:tc>
          <w:tcPr>
            <w:tcW w:w="3227" w:type="dxa"/>
            <w:tcBorders>
              <w:top w:val="single" w:sz="4" w:space="0" w:color="00408B"/>
            </w:tcBorders>
          </w:tcPr>
          <w:p w:rsidR="00A016DE" w:rsidRPr="00ED3C77" w:rsidRDefault="00A016DE" w:rsidP="00FE3299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>
              <w:t>E</w:t>
            </w:r>
            <w:r w:rsidRPr="00ED3C77">
              <w:t>nd-</w:t>
            </w:r>
            <w:r>
              <w:t>U</w:t>
            </w:r>
            <w:r w:rsidRPr="00ED3C77">
              <w:t>ser(s)</w:t>
            </w:r>
          </w:p>
        </w:tc>
        <w:tc>
          <w:tcPr>
            <w:tcW w:w="7335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keepNext/>
              <w:keepLines/>
              <w:jc w:val="right"/>
              <w:rPr>
                <w:rStyle w:val="Instructions"/>
                <w:szCs w:val="18"/>
              </w:rPr>
            </w:pPr>
          </w:p>
        </w:tc>
      </w:tr>
    </w:tbl>
    <w:p w:rsidR="00A016DE" w:rsidRPr="00ED3C77" w:rsidRDefault="00A016DE" w:rsidP="00FE3299">
      <w:pPr>
        <w:pStyle w:val="Spacer"/>
        <w:keepNext/>
        <w:keepLines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518"/>
        <w:gridCol w:w="480"/>
        <w:gridCol w:w="1774"/>
        <w:gridCol w:w="937"/>
        <w:gridCol w:w="6"/>
        <w:gridCol w:w="1660"/>
        <w:gridCol w:w="2401"/>
      </w:tblGrid>
      <w:tr w:rsidR="00A016DE" w:rsidRPr="00ED3C77" w:rsidTr="00541016">
        <w:trPr>
          <w:cantSplit/>
          <w:jc w:val="center"/>
        </w:trPr>
        <w:tc>
          <w:tcPr>
            <w:tcW w:w="10454" w:type="dxa"/>
            <w:gridSpan w:val="8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</w:pPr>
            <w:r>
              <w:t xml:space="preserve">End-User </w:t>
            </w:r>
            <w:r w:rsidRPr="00541016">
              <w:rPr>
                <w:rStyle w:val="PlaceholderText"/>
                <w:rFonts w:cs="Arial"/>
                <w:color w:val="BFBFBF"/>
              </w:rPr>
              <w:t>██</w:t>
            </w:r>
            <w:r w:rsidRPr="00ED3C77">
              <w:tab/>
            </w:r>
            <w:r w:rsidRPr="00541016">
              <w:rPr>
                <w:rStyle w:val="Instructions"/>
                <w:b w:val="0"/>
              </w:rPr>
              <w:t>add additional End-Users if necessary by copying and pasting this entire table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772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676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7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676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37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541016" w:rsidRDefault="00A016DE" w:rsidP="00541016">
            <w:pPr>
              <w:pStyle w:val="Response"/>
              <w:keepNext/>
              <w:keepLines/>
              <w:rPr>
                <w:color w:val="FF0000"/>
              </w:rPr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19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197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4061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196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3197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061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Response"/>
              <w:keepNext/>
              <w:keepLines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</w:tbl>
    <w:p w:rsidR="00A016DE" w:rsidRDefault="00A016DE" w:rsidP="00234914">
      <w:pPr>
        <w:pStyle w:val="Spacer"/>
        <w:rPr>
          <w:highlight w:val="lightGray"/>
        </w:rPr>
      </w:pPr>
    </w:p>
    <w:p w:rsidR="00A016DE" w:rsidRPr="00ED3C77" w:rsidRDefault="00A016DE" w:rsidP="00234914">
      <w:pPr>
        <w:pStyle w:val="Spacer"/>
        <w:rPr>
          <w:rStyle w:val="Instructions"/>
          <w:i w:val="0"/>
          <w:color w:val="auto"/>
          <w:sz w:val="6"/>
          <w:szCs w:val="18"/>
        </w:rPr>
      </w:pPr>
      <w:r w:rsidRPr="00ED3C77">
        <w:rPr>
          <w:highlight w:val="lightGray"/>
        </w:rPr>
        <w:br w:type="page"/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510"/>
        <w:gridCol w:w="7052"/>
      </w:tblGrid>
      <w:tr w:rsidR="00A016DE" w:rsidRPr="00ED3C77" w:rsidTr="00541016">
        <w:tc>
          <w:tcPr>
            <w:tcW w:w="3510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Purpose</w:t>
            </w:r>
          </w:p>
        </w:tc>
        <w:tc>
          <w:tcPr>
            <w:tcW w:w="7052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summarize, in one sentence, t</w:t>
            </w:r>
            <w:r>
              <w:rPr>
                <w:rStyle w:val="Instructions"/>
                <w:szCs w:val="18"/>
              </w:rPr>
              <w:t>he overall goal of this project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510"/>
        <w:gridCol w:w="7052"/>
      </w:tblGrid>
      <w:tr w:rsidR="00A016DE" w:rsidRPr="00ED3C77" w:rsidTr="00541016">
        <w:tc>
          <w:tcPr>
            <w:tcW w:w="3510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Objectives</w:t>
            </w:r>
          </w:p>
        </w:tc>
        <w:tc>
          <w:tcPr>
            <w:tcW w:w="7052" w:type="dxa"/>
            <w:tcBorders>
              <w:top w:val="single" w:sz="4" w:space="0" w:color="00408B"/>
            </w:tcBorders>
          </w:tcPr>
          <w:p w:rsidR="00A016DE" w:rsidRPr="008C652D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8C652D">
              <w:rPr>
                <w:rStyle w:val="Instructions"/>
                <w:szCs w:val="18"/>
              </w:rPr>
              <w:t>list the main objectives of the project. Explain the relevance to the NATO SPS Key Priorities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085"/>
        <w:gridCol w:w="7477"/>
      </w:tblGrid>
      <w:tr w:rsidR="00A016DE" w:rsidRPr="00ED3C77" w:rsidTr="00541016">
        <w:tc>
          <w:tcPr>
            <w:tcW w:w="3085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Background</w:t>
            </w:r>
          </w:p>
        </w:tc>
        <w:tc>
          <w:tcPr>
            <w:tcW w:w="747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describe the current state of the art, including up to five references to recent relevant publications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085"/>
        <w:gridCol w:w="7477"/>
      </w:tblGrid>
      <w:tr w:rsidR="00A016DE" w:rsidRPr="00ED3C77" w:rsidTr="00541016">
        <w:tc>
          <w:tcPr>
            <w:tcW w:w="3085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Project Description</w:t>
            </w:r>
          </w:p>
        </w:tc>
        <w:tc>
          <w:tcPr>
            <w:tcW w:w="747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describe the project and activities to be carried out in terms accessible to the non-specialist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3085"/>
        <w:gridCol w:w="7477"/>
      </w:tblGrid>
      <w:tr w:rsidR="00A016DE" w:rsidRPr="00ED3C77" w:rsidTr="00541016">
        <w:tc>
          <w:tcPr>
            <w:tcW w:w="3085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Justification &amp; Novelty</w:t>
            </w:r>
          </w:p>
        </w:tc>
        <w:tc>
          <w:tcPr>
            <w:tcW w:w="747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describe the reasons why the research is needed, along with the novel aspects of the project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Expected Results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provide an overview of the results expected at the end of the project, indicating how they will contribute to improved security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4219"/>
        <w:gridCol w:w="6343"/>
      </w:tblGrid>
      <w:tr w:rsidR="00A016DE" w:rsidRPr="00ED3C77" w:rsidTr="00541016">
        <w:tc>
          <w:tcPr>
            <w:tcW w:w="4219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Project Organization</w:t>
            </w:r>
          </w:p>
        </w:tc>
        <w:tc>
          <w:tcPr>
            <w:tcW w:w="6343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describe the role of each of the participating g</w:t>
            </w:r>
            <w:r>
              <w:rPr>
                <w:rStyle w:val="Instructions"/>
                <w:szCs w:val="18"/>
              </w:rPr>
              <w:t>roups, including the end-user(s)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00408B"/>
        </w:tblBorders>
        <w:tblLook w:val="01E0"/>
      </w:tblPr>
      <w:tblGrid>
        <w:gridCol w:w="4219"/>
        <w:gridCol w:w="6343"/>
      </w:tblGrid>
      <w:tr w:rsidR="00A016DE" w:rsidRPr="00ED3C77" w:rsidTr="00541016">
        <w:tc>
          <w:tcPr>
            <w:tcW w:w="4219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Implementation</w:t>
            </w:r>
          </w:p>
        </w:tc>
        <w:tc>
          <w:tcPr>
            <w:tcW w:w="6343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describe how the results of the project will be implemented and communicated</w:t>
            </w:r>
          </w:p>
        </w:tc>
      </w:tr>
    </w:tbl>
    <w:p w:rsidR="00A016DE" w:rsidRPr="00ED3C77" w:rsidRDefault="00A016DE" w:rsidP="0023491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Default="00A016DE">
      <w:pPr>
        <w:rPr>
          <w:sz w:val="6"/>
        </w:rPr>
      </w:pPr>
      <w:r>
        <w:br w:type="page"/>
      </w:r>
    </w:p>
    <w:p w:rsidR="00A016DE" w:rsidRDefault="00A016DE" w:rsidP="00DD526E">
      <w:pPr>
        <w:pStyle w:val="Spacer"/>
      </w:pPr>
    </w:p>
    <w:tbl>
      <w:tblPr>
        <w:tblW w:w="10585" w:type="dxa"/>
        <w:jc w:val="center"/>
        <w:tblInd w:w="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C0C0C0"/>
          <w:insideV w:val="single" w:sz="6" w:space="0" w:color="C0C0C0"/>
        </w:tblBorders>
        <w:tblLayout w:type="fixed"/>
        <w:tblLook w:val="0000"/>
      </w:tblPr>
      <w:tblGrid>
        <w:gridCol w:w="246"/>
        <w:gridCol w:w="3156"/>
        <w:gridCol w:w="1197"/>
        <w:gridCol w:w="1197"/>
        <w:gridCol w:w="1197"/>
        <w:gridCol w:w="1197"/>
        <w:gridCol w:w="1197"/>
        <w:gridCol w:w="1198"/>
      </w:tblGrid>
      <w:tr w:rsidR="00A016DE" w:rsidRPr="00ED3C77" w:rsidTr="000738C7">
        <w:trPr>
          <w:trHeight w:val="315"/>
          <w:jc w:val="center"/>
        </w:trPr>
        <w:tc>
          <w:tcPr>
            <w:tcW w:w="3402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A016DE" w:rsidRPr="00ED3C77" w:rsidRDefault="00A016DE" w:rsidP="00F33E75">
            <w:pPr>
              <w:pStyle w:val="SectionHead"/>
              <w:jc w:val="center"/>
            </w:pPr>
            <w:r>
              <w:t xml:space="preserve">Requested NATO </w:t>
            </w:r>
            <w:r w:rsidRPr="00ED3C77">
              <w:t>Budget</w:t>
            </w:r>
            <w:r>
              <w:t xml:space="preserve"> (ceiling)</w:t>
            </w:r>
          </w:p>
        </w:tc>
        <w:tc>
          <w:tcPr>
            <w:tcW w:w="7183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016DE" w:rsidRDefault="00A016DE" w:rsidP="00F33E75">
            <w:pPr>
              <w:pStyle w:val="SectionHead"/>
              <w:jc w:val="right"/>
              <w:rPr>
                <w:rStyle w:val="Instructions"/>
                <w:b w:val="0"/>
                <w:szCs w:val="18"/>
              </w:rPr>
            </w:pPr>
            <w:r w:rsidRPr="00ED3C77">
              <w:rPr>
                <w:rStyle w:val="Instructions"/>
                <w:b w:val="0"/>
                <w:szCs w:val="18"/>
              </w:rPr>
              <w:t>all figures should be expressed in Euro; add additional columns as required</w:t>
            </w:r>
          </w:p>
          <w:p w:rsidR="00A016DE" w:rsidRPr="00F33E75" w:rsidRDefault="00A016DE" w:rsidP="00093E3E">
            <w:pPr>
              <w:pStyle w:val="SectionHead"/>
              <w:jc w:val="right"/>
              <w:rPr>
                <w:rFonts w:ascii="Times New Roman" w:hAnsi="Times New Roman"/>
                <w:b w:val="0"/>
                <w:i/>
                <w:color w:val="FF6969"/>
                <w:sz w:val="18"/>
                <w:szCs w:val="18"/>
              </w:rPr>
            </w:pPr>
            <w:r>
              <w:rPr>
                <w:rStyle w:val="Instructions"/>
                <w:b w:val="0"/>
                <w:szCs w:val="18"/>
              </w:rPr>
              <w:t xml:space="preserve">totals do not auto update; </w:t>
            </w:r>
            <w:r w:rsidRPr="000738C7">
              <w:rPr>
                <w:rStyle w:val="Instructions"/>
                <w:color w:val="215868"/>
                <w:szCs w:val="18"/>
              </w:rPr>
              <w:t xml:space="preserve">to update totals, select </w:t>
            </w:r>
            <w:r>
              <w:rPr>
                <w:rStyle w:val="Instructions"/>
                <w:color w:val="215868"/>
                <w:szCs w:val="18"/>
              </w:rPr>
              <w:t>the table</w:t>
            </w:r>
            <w:r w:rsidRPr="000738C7">
              <w:rPr>
                <w:rStyle w:val="Instructions"/>
                <w:color w:val="215868"/>
                <w:szCs w:val="18"/>
              </w:rPr>
              <w:t xml:space="preserve"> then press F9</w:t>
            </w:r>
          </w:p>
        </w:tc>
      </w:tr>
      <w:tr w:rsidR="00A016DE" w:rsidRPr="00ED3C77" w:rsidTr="000738C7">
        <w:trPr>
          <w:trHeight w:val="315"/>
          <w:jc w:val="center"/>
        </w:trPr>
        <w:tc>
          <w:tcPr>
            <w:tcW w:w="3402" w:type="dxa"/>
            <w:gridSpan w:val="2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016DE" w:rsidRPr="00ED3C77" w:rsidRDefault="00A016DE" w:rsidP="00F56AD5"/>
        </w:tc>
        <w:tc>
          <w:tcPr>
            <w:tcW w:w="1197" w:type="dxa"/>
            <w:tcBorders>
              <w:left w:val="single" w:sz="6" w:space="0" w:color="auto"/>
            </w:tcBorders>
            <w:vAlign w:val="center"/>
          </w:tcPr>
          <w:p w:rsidR="00A016DE" w:rsidRPr="00ED3C77" w:rsidRDefault="00A016DE" w:rsidP="007E4B8F">
            <w:pPr>
              <w:pStyle w:val="TableHead"/>
            </w:pPr>
            <w:r w:rsidRPr="00ED3C77">
              <w:t>NPD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7E4B8F">
            <w:pPr>
              <w:pStyle w:val="TableHead"/>
            </w:pPr>
            <w:smartTag w:uri="urn:schemas-microsoft-com:office:smarttags" w:element="stockticker">
              <w:r w:rsidRPr="00ED3C77">
                <w:t>PPD</w:t>
              </w:r>
            </w:smartTag>
          </w:p>
        </w:tc>
        <w:tc>
          <w:tcPr>
            <w:tcW w:w="1197" w:type="dxa"/>
            <w:vAlign w:val="center"/>
          </w:tcPr>
          <w:p w:rsidR="00A016DE" w:rsidRPr="00ED3C77" w:rsidRDefault="00A016DE" w:rsidP="007E4B8F">
            <w:pPr>
              <w:pStyle w:val="TableHead"/>
            </w:pPr>
            <w:r w:rsidRPr="00ED3C77">
              <w:t>Co-Dir A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7E4B8F">
            <w:pPr>
              <w:pStyle w:val="TableHead"/>
            </w:pPr>
            <w:r w:rsidRPr="00ED3C77">
              <w:t>Co-Dir B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TableHead"/>
              <w:jc w:val="center"/>
            </w:pPr>
            <w:r>
              <w:t>Co-Dir C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7E4B8F">
            <w:pPr>
              <w:pStyle w:val="TableHead"/>
            </w:pPr>
            <w:r w:rsidRPr="00ED3C77">
              <w:t>Total</w:t>
            </w:r>
          </w:p>
        </w:tc>
      </w:tr>
      <w:tr w:rsidR="00A016DE" w:rsidRPr="00ED3C77" w:rsidTr="00F33E75">
        <w:trPr>
          <w:jc w:val="center"/>
        </w:trPr>
        <w:tc>
          <w:tcPr>
            <w:tcW w:w="3402" w:type="dxa"/>
            <w:gridSpan w:val="2"/>
            <w:tcBorders>
              <w:top w:val="single" w:sz="6" w:space="0" w:color="auto"/>
            </w:tcBorders>
            <w:vAlign w:val="center"/>
          </w:tcPr>
          <w:p w:rsidR="00A016DE" w:rsidRPr="00ED3C77" w:rsidRDefault="00A016DE" w:rsidP="007E4B8F">
            <w:pPr>
              <w:pStyle w:val="TableHead"/>
            </w:pPr>
            <w:r>
              <w:t>Family Name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  <w:jc w:val="left"/>
            </w:pPr>
            <w:fldSimple w:instr=" REF N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  <w:jc w:val="left"/>
            </w:pPr>
            <w:fldSimple w:instr=" REF P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  <w:jc w:val="left"/>
            </w:pPr>
            <w:fldSimple w:instr=" REF CoA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  <w:jc w:val="left"/>
            </w:pPr>
            <w:fldSimple w:instr=" REF CoB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197" w:type="dxa"/>
          </w:tcPr>
          <w:p w:rsidR="00A016DE" w:rsidRPr="00ED3C77" w:rsidRDefault="00A016DE" w:rsidP="00F33E75">
            <w:pPr>
              <w:pStyle w:val="Responsebudget"/>
              <w:jc w:val="left"/>
            </w:pPr>
            <w:fldSimple w:instr=" REF CoC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  <w:jc w:val="left"/>
            </w:pPr>
          </w:p>
        </w:tc>
      </w:tr>
      <w:tr w:rsidR="00A016DE" w:rsidRPr="00ED3C77" w:rsidTr="000A15BE">
        <w:trPr>
          <w:jc w:val="center"/>
        </w:trPr>
        <w:tc>
          <w:tcPr>
            <w:tcW w:w="3402" w:type="dxa"/>
            <w:gridSpan w:val="2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7E4B8F">
            <w:pPr>
              <w:pStyle w:val="TableHead"/>
            </w:pPr>
            <w:r w:rsidRPr="00ED3C77">
              <w:t>Country</w:t>
            </w:r>
          </w:p>
        </w:tc>
        <w:tc>
          <w:tcPr>
            <w:tcW w:w="1197" w:type="dxa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  <w:jc w:val="left"/>
              <w:rPr>
                <w:color w:val="FF0000"/>
              </w:rPr>
            </w:pPr>
            <w:fldSimple w:instr=" REF N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197" w:type="dxa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  <w:jc w:val="left"/>
              <w:rPr>
                <w:color w:val="FF0000"/>
              </w:rPr>
            </w:pPr>
            <w:fldSimple w:instr=" REF P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197" w:type="dxa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  <w:jc w:val="left"/>
              <w:rPr>
                <w:color w:val="FF0000"/>
              </w:rPr>
            </w:pPr>
            <w:fldSimple w:instr=" REF CoA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197" w:type="dxa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  <w:jc w:val="left"/>
              <w:rPr>
                <w:color w:val="FF0000"/>
              </w:rPr>
            </w:pPr>
            <w:fldSimple w:instr=" REF CoB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197" w:type="dxa"/>
            <w:tcBorders>
              <w:bottom w:val="single" w:sz="12" w:space="0" w:color="C0C0C0"/>
            </w:tcBorders>
          </w:tcPr>
          <w:p w:rsidR="00A016DE" w:rsidRPr="00ED3C77" w:rsidRDefault="00A016DE" w:rsidP="00F33E75">
            <w:pPr>
              <w:pStyle w:val="Responsebudget"/>
              <w:jc w:val="left"/>
              <w:rPr>
                <w:color w:val="FF0000"/>
              </w:rPr>
            </w:pPr>
            <w:fldSimple w:instr=" REF CoC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198" w:type="dxa"/>
            <w:tcBorders>
              <w:bottom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  <w:jc w:val="left"/>
              <w:rPr>
                <w:color w:val="FF0000"/>
              </w:rPr>
            </w:pPr>
          </w:p>
        </w:tc>
      </w:tr>
      <w:tr w:rsidR="00A016DE" w:rsidRPr="00ED3C77" w:rsidTr="00F33E75">
        <w:trPr>
          <w:jc w:val="center"/>
        </w:trPr>
        <w:tc>
          <w:tcPr>
            <w:tcW w:w="246" w:type="dxa"/>
            <w:tcBorders>
              <w:top w:val="single" w:sz="12" w:space="0" w:color="C0C0C0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(a)</w:t>
            </w:r>
          </w:p>
        </w:tc>
        <w:tc>
          <w:tcPr>
            <w:tcW w:w="3156" w:type="dxa"/>
            <w:tcBorders>
              <w:top w:val="single" w:sz="12" w:space="0" w:color="C0C0C0"/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project-specific equipment</w:t>
            </w:r>
            <w:r w:rsidRPr="00ED3C77">
              <w:rPr>
                <w:vertAlign w:val="superscript"/>
              </w:rPr>
              <w:sym w:font="Wingdings" w:char="F076"/>
            </w:r>
          </w:p>
        </w:tc>
        <w:tc>
          <w:tcPr>
            <w:tcW w:w="1197" w:type="dxa"/>
            <w:tcBorders>
              <w:top w:val="single" w:sz="12" w:space="0" w:color="C0C0C0"/>
            </w:tcBorders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tcBorders>
              <w:top w:val="single" w:sz="12" w:space="0" w:color="C0C0C0"/>
            </w:tcBorders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tcBorders>
              <w:top w:val="single" w:sz="12" w:space="0" w:color="C0C0C0"/>
            </w:tcBorders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tcBorders>
              <w:top w:val="single" w:sz="12" w:space="0" w:color="C0C0C0"/>
            </w:tcBorders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tcBorders>
              <w:top w:val="single" w:sz="12" w:space="0" w:color="C0C0C0"/>
            </w:tcBorders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tcBorders>
              <w:top w:val="single" w:sz="12" w:space="0" w:color="C0C0C0"/>
            </w:tcBorders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(b)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computers and software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E92A54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(c)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training (including related travel)</w:t>
            </w:r>
            <w:r w:rsidRPr="00ED3C77">
              <w:rPr>
                <w:vertAlign w:val="superscript"/>
              </w:rPr>
              <w:sym w:font="Wingdings" w:char="F076"/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(d)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books</w:t>
            </w:r>
            <w:r w:rsidRPr="00ED3C77">
              <w:rPr>
                <w:vertAlign w:val="superscript"/>
              </w:rPr>
              <w:sym w:font="Wingdings" w:char="F076"/>
            </w:r>
            <w:r w:rsidRPr="00ED3C77">
              <w:t>, publications</w:t>
            </w:r>
            <w:r w:rsidRPr="00ED3C77">
              <w:rPr>
                <w:vertAlign w:val="superscript"/>
              </w:rPr>
              <w:sym w:font="Wingdings" w:char="F076"/>
            </w:r>
            <w:r w:rsidRPr="00ED3C77">
              <w:t xml:space="preserve">, </w:t>
            </w:r>
            <w:r w:rsidRPr="00ED3C77">
              <w:br/>
              <w:t xml:space="preserve">communication, &amp; </w:t>
            </w:r>
            <w:smartTag w:uri="urn:schemas-microsoft-com:office:smarttags" w:element="stockticker">
              <w:r w:rsidRPr="00ED3C77">
                <w:t>IPR</w:t>
              </w:r>
            </w:smartTag>
            <w:r w:rsidRPr="00ED3C77">
              <w:t xml:space="preserve"> protection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(e)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experts and advisors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(f)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travel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(g)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project specific consumables</w:t>
            </w:r>
            <w:r w:rsidRPr="00ED3C77">
              <w:rPr>
                <w:vertAlign w:val="superscript"/>
              </w:rPr>
              <w:sym w:font="Wingdings" w:char="F076"/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(h)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other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246" w:type="dxa"/>
            <w:tcBorders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016DE" w:rsidRPr="00ED3C77" w:rsidRDefault="00A016DE" w:rsidP="00234914">
            <w:pPr>
              <w:pStyle w:val="Responsebudget"/>
              <w:rPr>
                <w:rStyle w:val="Instructions"/>
              </w:rPr>
            </w:pPr>
            <w:r w:rsidRPr="00ED3C77">
              <w:rPr>
                <w:rStyle w:val="Instructions"/>
              </w:rPr>
              <w:t>(i)</w:t>
            </w:r>
          </w:p>
        </w:tc>
        <w:tc>
          <w:tcPr>
            <w:tcW w:w="3156" w:type="dxa"/>
            <w:tcBorders>
              <w:left w:val="nil"/>
            </w:tcBorders>
          </w:tcPr>
          <w:p w:rsidR="00A016DE" w:rsidRPr="00ED3C77" w:rsidRDefault="00A016DE" w:rsidP="00234914">
            <w:pPr>
              <w:pStyle w:val="TableHead"/>
            </w:pPr>
            <w:r w:rsidRPr="00ED3C77">
              <w:t>stipends for young researchers</w:t>
            </w:r>
            <w:r w:rsidRPr="00ED3C77">
              <w:rPr>
                <w:vertAlign w:val="superscript"/>
              </w:rPr>
              <w:sym w:font="Wingdings" w:char="F076"/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7" w:type="dxa"/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t>0</w:t>
            </w:r>
          </w:p>
        </w:tc>
        <w:tc>
          <w:tcPr>
            <w:tcW w:w="1198" w:type="dxa"/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LEFT)"/>
                  </w:textInput>
                </w:ffData>
              </w:fldChar>
            </w:r>
            <w:r>
              <w:instrText xml:space="preserve"> FORMTEXT </w:instrText>
            </w:r>
            <w:fldSimple w:instr=" =SUM(LEFT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A016DE" w:rsidRPr="00ED3C77" w:rsidTr="000A15BE">
        <w:trPr>
          <w:jc w:val="center"/>
        </w:trPr>
        <w:tc>
          <w:tcPr>
            <w:tcW w:w="3402" w:type="dxa"/>
            <w:gridSpan w:val="2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234914">
            <w:pPr>
              <w:pStyle w:val="TableHead"/>
              <w:jc w:val="right"/>
            </w:pPr>
            <w:r w:rsidRPr="00ED3C77">
              <w:t>total</w:t>
            </w:r>
          </w:p>
        </w:tc>
        <w:tc>
          <w:tcPr>
            <w:tcW w:w="1197" w:type="dxa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BudgetNPDTotal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instrText xml:space="preserve"> FORMTEXT </w:instrText>
            </w:r>
            <w:fldSimple w:instr=" =SUM(ABOVE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197" w:type="dxa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234914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instrText xml:space="preserve"> FORMTEXT </w:instrText>
            </w:r>
            <w:fldSimple w:instr=" =SUM(ABOVE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197" w:type="dxa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instrText xml:space="preserve"> FORMTEXT </w:instrText>
            </w:r>
            <w:fldSimple w:instr=" =SUM(ABOVE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197" w:type="dxa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instrText xml:space="preserve"> FORMTEXT </w:instrText>
            </w:r>
            <w:fldSimple w:instr=" =SUM(ABOVE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197" w:type="dxa"/>
            <w:tcBorders>
              <w:bottom w:val="single" w:sz="6" w:space="0" w:color="auto"/>
            </w:tcBorders>
            <w:vAlign w:val="center"/>
          </w:tcPr>
          <w:p w:rsidR="00A016DE" w:rsidRPr="00ED3C77" w:rsidRDefault="00A016DE" w:rsidP="00F33E75">
            <w:pPr>
              <w:pStyle w:val="Responsebudget"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instrText xml:space="preserve"> FORMTEXT </w:instrText>
            </w:r>
            <w:fldSimple w:instr=" =SUM(ABOVE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198" w:type="dxa"/>
            <w:tcBorders>
              <w:bottom w:val="single" w:sz="6" w:space="0" w:color="auto"/>
            </w:tcBorders>
            <w:vAlign w:val="center"/>
          </w:tcPr>
          <w:p w:rsidR="00A016DE" w:rsidRPr="003206DC" w:rsidRDefault="00A016DE" w:rsidP="002B3A7E">
            <w:pPr>
              <w:pStyle w:val="Responsebudget"/>
              <w:rPr>
                <w:color w:val="FF0000"/>
              </w:rPr>
            </w:pPr>
            <w:r w:rsidRPr="003206DC">
              <w:rPr>
                <w:color w:val="FF0000"/>
              </w:rPr>
              <w:t>€</w:t>
            </w:r>
            <w:bookmarkStart w:id="55" w:name="BudgetTotal"/>
            <w:r>
              <w:rPr>
                <w:color w:val="FF0000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ABOVE)"/>
                  </w:textInput>
                </w:ffData>
              </w:fldChar>
            </w:r>
            <w:r>
              <w:rPr>
                <w:color w:val="FF0000"/>
              </w:rPr>
              <w:instrText xml:space="preserve"> FORMTEXT </w:instrText>
            </w: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=SUM(ABOVE) </w:instrText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instrText>0</w:instrText>
            </w:r>
            <w:r>
              <w:rPr>
                <w:color w:val="FF0000"/>
              </w:rPr>
              <w:fldChar w:fldCharType="end"/>
            </w:r>
            <w:r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0</w:t>
            </w:r>
            <w:r>
              <w:rPr>
                <w:color w:val="FF0000"/>
              </w:rPr>
              <w:fldChar w:fldCharType="end"/>
            </w:r>
            <w:bookmarkEnd w:id="55"/>
          </w:p>
        </w:tc>
      </w:tr>
    </w:tbl>
    <w:p w:rsidR="00A016DE" w:rsidRDefault="00A016DE" w:rsidP="00234914">
      <w:pPr>
        <w:keepNext/>
        <w:spacing w:after="240"/>
        <w:ind w:left="284" w:right="236"/>
        <w:jc w:val="both"/>
      </w:pPr>
      <w:r w:rsidRPr="00ED3C77">
        <w:rPr>
          <w:rStyle w:val="Instructions"/>
          <w:szCs w:val="18"/>
        </w:rPr>
        <w:t xml:space="preserve">According to the size of the project and the financial capability of the </w:t>
      </w:r>
      <w:r>
        <w:rPr>
          <w:rStyle w:val="Instructions"/>
          <w:szCs w:val="18"/>
        </w:rPr>
        <w:t>Co-Director</w:t>
      </w:r>
      <w:r w:rsidRPr="00ED3C77">
        <w:rPr>
          <w:rStyle w:val="Instructions"/>
          <w:szCs w:val="18"/>
        </w:rPr>
        <w:t xml:space="preserve">s and their institutions, co-funding of some expenses, particularly those indicated with </w:t>
      </w:r>
      <w:r w:rsidRPr="00ED3C77">
        <w:rPr>
          <w:rStyle w:val="Instructions"/>
          <w:szCs w:val="18"/>
        </w:rPr>
        <w:sym w:font="Wingdings" w:char="F076"/>
      </w:r>
      <w:r w:rsidRPr="00ED3C77">
        <w:rPr>
          <w:rStyle w:val="Instructions"/>
          <w:szCs w:val="18"/>
        </w:rPr>
        <w:t xml:space="preserve"> in the list above, may be expected as part of the grant. In addition, the joint nature of the research should be reflected in the funding allocated to </w:t>
      </w:r>
      <w:r>
        <w:rPr>
          <w:rStyle w:val="Instructions"/>
          <w:szCs w:val="18"/>
        </w:rPr>
        <w:t>Co-Director</w:t>
      </w:r>
      <w:r w:rsidRPr="00ED3C77">
        <w:rPr>
          <w:rStyle w:val="Instructions"/>
          <w:szCs w:val="18"/>
        </w:rPr>
        <w:t>s. See Appendices 2 and 3 for more details</w:t>
      </w:r>
      <w:r w:rsidRPr="00ED3C77">
        <w:t>.</w:t>
      </w:r>
    </w:p>
    <w:p w:rsidR="00A016DE" w:rsidRPr="00851074" w:rsidRDefault="00A016DE" w:rsidP="00851074">
      <w:pPr>
        <w:pStyle w:val="Spacer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3896"/>
        <w:gridCol w:w="6666"/>
      </w:tblGrid>
      <w:tr w:rsidR="00A016DE" w:rsidRPr="00ED3C77" w:rsidTr="00541016">
        <w:trPr>
          <w:jc w:val="center"/>
        </w:trPr>
        <w:tc>
          <w:tcPr>
            <w:tcW w:w="3896" w:type="dxa"/>
            <w:tcBorders>
              <w:top w:val="single" w:sz="4" w:space="0" w:color="00408B"/>
            </w:tcBorders>
          </w:tcPr>
          <w:p w:rsidR="00A016DE" w:rsidRPr="00ED3C77" w:rsidRDefault="00A016DE" w:rsidP="00234914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Equipment</w:t>
            </w:r>
          </w:p>
        </w:tc>
        <w:tc>
          <w:tcPr>
            <w:tcW w:w="6666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 xml:space="preserve">list major equipment to be purchased, </w:t>
            </w:r>
            <w:r>
              <w:rPr>
                <w:rStyle w:val="Instructions"/>
                <w:szCs w:val="18"/>
              </w:rPr>
              <w:t>its role in the project</w:t>
            </w:r>
            <w:r w:rsidRPr="00ED3C77">
              <w:rPr>
                <w:rStyle w:val="Instructions"/>
                <w:szCs w:val="18"/>
              </w:rPr>
              <w:t>, and approximate price; please indicate any co-funding proposed by the recipient’s institution or country</w:t>
            </w:r>
          </w:p>
        </w:tc>
      </w:tr>
    </w:tbl>
    <w:p w:rsidR="00A016DE" w:rsidRDefault="00A016DE" w:rsidP="0085107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Default="00A016DE" w:rsidP="00851074">
      <w:pPr>
        <w:pStyle w:val="Responsefree"/>
        <w:sectPr w:rsidR="00A016DE" w:rsidSect="00CC4D71">
          <w:footnotePr>
            <w:numFmt w:val="chicago"/>
            <w:numRestart w:val="eachPage"/>
          </w:footnotePr>
          <w:type w:val="continuous"/>
          <w:pgSz w:w="12240" w:h="15840" w:code="1"/>
          <w:pgMar w:top="340" w:right="907" w:bottom="340" w:left="907" w:header="708" w:footer="708" w:gutter="0"/>
          <w:cols w:space="708"/>
          <w:formProt w:val="0"/>
          <w:titlePg/>
        </w:sectPr>
      </w:pPr>
    </w:p>
    <w:p w:rsidR="00A016DE" w:rsidRPr="00971760" w:rsidRDefault="00A016DE" w:rsidP="00851074">
      <w:pPr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971760">
        <w:rPr>
          <w:rFonts w:ascii="Arial" w:hAnsi="Arial" w:cs="Arial"/>
          <w:b/>
          <w:bCs/>
          <w:sz w:val="28"/>
          <w:szCs w:val="28"/>
        </w:rPr>
        <w:t>Curriculum Vitae</w:t>
      </w:r>
    </w:p>
    <w:p w:rsidR="00A016DE" w:rsidRPr="00ED3C77" w:rsidRDefault="00A016DE" w:rsidP="00971760">
      <w:pPr>
        <w:jc w:val="center"/>
        <w:rPr>
          <w:rStyle w:val="Instructions"/>
          <w:szCs w:val="18"/>
        </w:rPr>
      </w:pPr>
      <w:r w:rsidRPr="00ED3C77">
        <w:rPr>
          <w:rStyle w:val="Instructions"/>
          <w:szCs w:val="18"/>
        </w:rPr>
        <w:t>Please include a CV no longer than two pages in this format for the NPD.</w:t>
      </w:r>
    </w:p>
    <w:p w:rsidR="00A016DE" w:rsidRPr="00971760" w:rsidRDefault="00A016DE" w:rsidP="00971760">
      <w:pPr>
        <w:tabs>
          <w:tab w:val="center" w:pos="5670"/>
          <w:tab w:val="right" w:pos="10348"/>
        </w:tabs>
        <w:spacing w:before="240" w:after="240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 w:rsidRPr="00971760">
        <w:rPr>
          <w:rFonts w:ascii="Arial" w:hAnsi="Arial" w:cs="Arial"/>
          <w:b/>
          <w:bCs/>
          <w:sz w:val="24"/>
          <w:szCs w:val="24"/>
        </w:rPr>
        <w:t xml:space="preserve">NATO </w:t>
      </w:r>
      <w:r>
        <w:rPr>
          <w:rFonts w:ascii="Arial" w:hAnsi="Arial" w:cs="Arial"/>
          <w:b/>
          <w:bCs/>
          <w:sz w:val="24"/>
          <w:szCs w:val="24"/>
        </w:rPr>
        <w:t xml:space="preserve">Country </w:t>
      </w:r>
      <w:r w:rsidRPr="00971760">
        <w:rPr>
          <w:rFonts w:ascii="Arial" w:hAnsi="Arial" w:cs="Arial"/>
          <w:b/>
          <w:bCs/>
          <w:sz w:val="24"/>
          <w:szCs w:val="24"/>
        </w:rPr>
        <w:t>Project Director</w:t>
      </w: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3"/>
        <w:gridCol w:w="337"/>
        <w:gridCol w:w="1080"/>
        <w:gridCol w:w="587"/>
        <w:gridCol w:w="1061"/>
        <w:gridCol w:w="937"/>
        <w:gridCol w:w="927"/>
        <w:gridCol w:w="1006"/>
        <w:gridCol w:w="2346"/>
      </w:tblGrid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28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27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271"/>
              </w:tabs>
            </w:pPr>
            <w:r>
              <w:t>Job Title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728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27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NPDJobTitle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518" w:type="dxa"/>
            <w:gridSpan w:val="5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34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611"/>
              </w:tabs>
            </w:pPr>
            <w:r>
              <w:t>Country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518" w:type="dxa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NPDAddress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34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541016" w:rsidRDefault="00A016DE" w:rsidP="00A203DD">
            <w:pPr>
              <w:pStyle w:val="Response"/>
              <w:rPr>
                <w:color w:val="FF0000"/>
              </w:rPr>
            </w:pPr>
            <w:r w:rsidRPr="00541016">
              <w:rPr>
                <w:color w:val="FF0000"/>
              </w:rPr>
              <w:fldChar w:fldCharType="begin"/>
            </w:r>
            <w:r w:rsidRPr="00541016">
              <w:rPr>
                <w:color w:val="FF0000"/>
              </w:rPr>
              <w:instrText xml:space="preserve"> REF NPDCountry \h </w:instrText>
            </w:r>
            <w:r w:rsidRPr="00541016">
              <w:rPr>
                <w:color w:val="FF0000"/>
              </w:rPr>
            </w:r>
            <w:r w:rsidRPr="00541016">
              <w:rPr>
                <w:color w:val="FF0000"/>
              </w:rPr>
              <w:fldChar w:fldCharType="separate"/>
            </w:r>
            <w:r w:rsidRPr="00541016">
              <w:rPr>
                <w:noProof/>
                <w:color w:val="FF0000"/>
              </w:rPr>
              <w:t xml:space="preserve">     </w:t>
            </w:r>
            <w:r w:rsidRPr="00541016">
              <w:rPr>
                <w:color w:val="FF0000"/>
              </w:rPr>
              <w:fldChar w:fldCharType="end"/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clear" w:pos="10132"/>
                <w:tab w:val="left" w:pos="1607"/>
              </w:tabs>
            </w:pPr>
            <w:r>
              <w:t>Telephone</w:t>
            </w:r>
          </w:p>
        </w:tc>
        <w:tc>
          <w:tcPr>
            <w:tcW w:w="2004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085"/>
              </w:tabs>
            </w:pPr>
            <w:r>
              <w:t>Fax</w:t>
            </w:r>
          </w:p>
        </w:tc>
        <w:tc>
          <w:tcPr>
            <w:tcW w:w="2925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023"/>
              </w:tabs>
            </w:pPr>
            <w:r>
              <w:t>Email</w:t>
            </w:r>
          </w:p>
        </w:tc>
        <w:tc>
          <w:tcPr>
            <w:tcW w:w="335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294"/>
              </w:tabs>
            </w:pPr>
            <w:r>
              <w:t>Nationality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NPDTelephone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004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NPDFax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925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NPDEmail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bookmarkStart w:id="56" w:name="NPDNationality"/>
        <w:tc>
          <w:tcPr>
            <w:tcW w:w="335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E92A54">
            <w:pPr>
              <w:pStyle w:val="Response"/>
            </w:pPr>
            <w:r>
              <w:fldChar w:fldCharType="begin">
                <w:ffData>
                  <w:name w:val="NPDNationality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6"/>
          </w:p>
        </w:tc>
      </w:tr>
    </w:tbl>
    <w:p w:rsidR="00A016DE" w:rsidRDefault="00A016DE" w:rsidP="00971760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  <w:sectPr w:rsidR="00A016DE" w:rsidSect="00CC4D71">
          <w:footnotePr>
            <w:numFmt w:val="chicago"/>
            <w:numRestart w:val="eachPage"/>
          </w:footnotePr>
          <w:pgSz w:w="12240" w:h="15840" w:code="1"/>
          <w:pgMar w:top="340" w:right="907" w:bottom="340" w:left="907" w:header="708" w:footer="708" w:gutter="0"/>
          <w:cols w:space="708"/>
        </w:sectPr>
      </w:pPr>
    </w:p>
    <w:p w:rsidR="00A016DE" w:rsidRPr="00ED3C77" w:rsidRDefault="00A016DE" w:rsidP="00971760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Education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degrees, universities, and dates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Employment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employers, positions, and dates</w:t>
            </w:r>
          </w:p>
        </w:tc>
      </w:tr>
    </w:tbl>
    <w:p w:rsidR="00A016DE" w:rsidRDefault="00A016DE" w:rsidP="00C1113A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4644"/>
        <w:gridCol w:w="5918"/>
      </w:tblGrid>
      <w:tr w:rsidR="00A016DE" w:rsidRPr="00ED3C77" w:rsidTr="00541016">
        <w:trPr>
          <w:jc w:val="center"/>
        </w:trPr>
        <w:tc>
          <w:tcPr>
            <w:tcW w:w="4644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Research</w:t>
            </w:r>
          </w:p>
        </w:tc>
        <w:tc>
          <w:tcPr>
            <w:tcW w:w="5918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brief description of past and current research and the field(s) of specialization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6345"/>
        <w:gridCol w:w="4217"/>
      </w:tblGrid>
      <w:tr w:rsidR="00A016DE" w:rsidRPr="00ED3C77" w:rsidTr="00541016">
        <w:trPr>
          <w:jc w:val="center"/>
        </w:trPr>
        <w:tc>
          <w:tcPr>
            <w:tcW w:w="634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Current Research Activities</w:t>
            </w:r>
          </w:p>
        </w:tc>
        <w:tc>
          <w:tcPr>
            <w:tcW w:w="421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titles of ongoing activities; please give the names and institutions of any international collaborators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Publications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up to three recent publications relevant to this project plan</w:t>
            </w:r>
          </w:p>
        </w:tc>
      </w:tr>
    </w:tbl>
    <w:p w:rsidR="00A016DE" w:rsidRPr="00ED3C77" w:rsidRDefault="00A016DE" w:rsidP="00D61779">
      <w:pPr>
        <w:pStyle w:val="Responsefree"/>
        <w:numPr>
          <w:ilvl w:val="0"/>
          <w:numId w:val="13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3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3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971760">
      <w:pPr>
        <w:pStyle w:val="Spacer"/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Honours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awards, fellowships, professional societies, etc.</w:t>
            </w:r>
          </w:p>
        </w:tc>
      </w:tr>
    </w:tbl>
    <w:p w:rsidR="00A016DE" w:rsidRDefault="00A016DE" w:rsidP="00971760">
      <w:pPr>
        <w:pStyle w:val="Responsefree"/>
        <w:rPr>
          <w:i/>
          <w:sz w:val="18"/>
          <w:szCs w:val="18"/>
        </w:rPr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Default="00A016DE" w:rsidP="003F5F87">
      <w:pPr>
        <w:jc w:val="center"/>
        <w:outlineLvl w:val="0"/>
        <w:rPr>
          <w:rFonts w:ascii="Arial" w:hAnsi="Arial" w:cs="Arial"/>
          <w:b/>
          <w:bCs/>
          <w:sz w:val="28"/>
          <w:szCs w:val="28"/>
        </w:rPr>
        <w:sectPr w:rsidR="00A016DE" w:rsidSect="00A53605">
          <w:footnotePr>
            <w:numFmt w:val="chicago"/>
            <w:numRestart w:val="eachPage"/>
          </w:footnotePr>
          <w:type w:val="continuous"/>
          <w:pgSz w:w="12240" w:h="15840" w:code="1"/>
          <w:pgMar w:top="340" w:right="907" w:bottom="340" w:left="907" w:header="708" w:footer="708" w:gutter="0"/>
          <w:cols w:space="708"/>
          <w:formProt w:val="0"/>
        </w:sectPr>
      </w:pPr>
    </w:p>
    <w:p w:rsidR="00A016DE" w:rsidRPr="00971760" w:rsidRDefault="00A016DE" w:rsidP="003F5F87">
      <w:pPr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971760">
        <w:rPr>
          <w:rFonts w:ascii="Arial" w:hAnsi="Arial" w:cs="Arial"/>
          <w:b/>
          <w:bCs/>
          <w:sz w:val="28"/>
          <w:szCs w:val="28"/>
        </w:rPr>
        <w:t>Curriculum Vitae</w:t>
      </w:r>
    </w:p>
    <w:p w:rsidR="00A016DE" w:rsidRPr="00ED3C77" w:rsidRDefault="00A016DE" w:rsidP="00971760">
      <w:pPr>
        <w:jc w:val="center"/>
        <w:rPr>
          <w:rStyle w:val="Instructions"/>
          <w:szCs w:val="18"/>
        </w:rPr>
      </w:pPr>
      <w:r w:rsidRPr="00ED3C77">
        <w:rPr>
          <w:rStyle w:val="Instructions"/>
          <w:szCs w:val="18"/>
        </w:rPr>
        <w:t>Please include a CV no longer than two pages in this format for</w:t>
      </w:r>
      <w:r>
        <w:rPr>
          <w:rStyle w:val="Instructions"/>
          <w:szCs w:val="18"/>
        </w:rPr>
        <w:t xml:space="preserve"> </w:t>
      </w:r>
      <w:r w:rsidRPr="00ED3C77">
        <w:rPr>
          <w:rStyle w:val="Instructions"/>
          <w:szCs w:val="18"/>
        </w:rPr>
        <w:t xml:space="preserve">the </w:t>
      </w:r>
      <w:smartTag w:uri="urn:schemas-microsoft-com:office:smarttags" w:element="stockticker">
        <w:r w:rsidRPr="00ED3C77">
          <w:rPr>
            <w:rStyle w:val="Instructions"/>
            <w:szCs w:val="18"/>
          </w:rPr>
          <w:t>PPD</w:t>
        </w:r>
        <w:r>
          <w:rPr>
            <w:rStyle w:val="Instructions"/>
            <w:szCs w:val="18"/>
          </w:rPr>
          <w:t>.</w:t>
        </w:r>
      </w:smartTag>
    </w:p>
    <w:p w:rsidR="00A016DE" w:rsidRPr="00971760" w:rsidRDefault="00A016DE" w:rsidP="00971760">
      <w:pPr>
        <w:tabs>
          <w:tab w:val="center" w:pos="5670"/>
          <w:tab w:val="right" w:pos="10348"/>
        </w:tabs>
        <w:spacing w:before="240" w:after="240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Partner</w:t>
      </w:r>
      <w:r w:rsidRPr="0097176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Country </w:t>
      </w:r>
      <w:r w:rsidRPr="00971760">
        <w:rPr>
          <w:rFonts w:ascii="Arial" w:hAnsi="Arial" w:cs="Arial"/>
          <w:b/>
          <w:bCs/>
          <w:sz w:val="24"/>
          <w:szCs w:val="24"/>
        </w:rPr>
        <w:t>Project Director</w:t>
      </w: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3"/>
        <w:gridCol w:w="337"/>
        <w:gridCol w:w="1080"/>
        <w:gridCol w:w="587"/>
        <w:gridCol w:w="1061"/>
        <w:gridCol w:w="937"/>
        <w:gridCol w:w="927"/>
        <w:gridCol w:w="1006"/>
        <w:gridCol w:w="2346"/>
      </w:tblGrid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28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27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271"/>
              </w:tabs>
            </w:pPr>
            <w:r>
              <w:t>Job Title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728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27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PPDJobTitle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518" w:type="dxa"/>
            <w:gridSpan w:val="5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34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611"/>
              </w:tabs>
            </w:pPr>
            <w:r>
              <w:t>Country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518" w:type="dxa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PPDAddress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34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541016" w:rsidRDefault="00A016DE" w:rsidP="00A203DD">
            <w:pPr>
              <w:pStyle w:val="Response"/>
              <w:rPr>
                <w:color w:val="FF0000"/>
              </w:rPr>
            </w:pPr>
            <w:r w:rsidRPr="00541016">
              <w:rPr>
                <w:color w:val="FF0000"/>
              </w:rPr>
              <w:fldChar w:fldCharType="begin"/>
            </w:r>
            <w:r w:rsidRPr="00541016">
              <w:rPr>
                <w:color w:val="FF0000"/>
              </w:rPr>
              <w:instrText xml:space="preserve"> REF PPDCountry \h </w:instrText>
            </w:r>
            <w:r w:rsidRPr="00541016">
              <w:rPr>
                <w:color w:val="FF0000"/>
              </w:rPr>
            </w:r>
            <w:r w:rsidRPr="00541016">
              <w:rPr>
                <w:color w:val="FF0000"/>
              </w:rPr>
              <w:fldChar w:fldCharType="separate"/>
            </w:r>
            <w:r w:rsidRPr="00541016">
              <w:rPr>
                <w:noProof/>
                <w:color w:val="FF0000"/>
              </w:rPr>
              <w:t xml:space="preserve">     </w:t>
            </w:r>
            <w:r w:rsidRPr="00541016">
              <w:rPr>
                <w:color w:val="FF0000"/>
              </w:rPr>
              <w:fldChar w:fldCharType="end"/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clear" w:pos="10132"/>
                <w:tab w:val="left" w:pos="1607"/>
              </w:tabs>
            </w:pPr>
            <w:r>
              <w:t>Telephone</w:t>
            </w:r>
          </w:p>
        </w:tc>
        <w:tc>
          <w:tcPr>
            <w:tcW w:w="2004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085"/>
              </w:tabs>
            </w:pPr>
            <w:r>
              <w:t>Fax</w:t>
            </w:r>
          </w:p>
        </w:tc>
        <w:tc>
          <w:tcPr>
            <w:tcW w:w="2925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023"/>
              </w:tabs>
            </w:pPr>
            <w:r>
              <w:t>Email</w:t>
            </w:r>
          </w:p>
        </w:tc>
        <w:tc>
          <w:tcPr>
            <w:tcW w:w="335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294"/>
              </w:tabs>
            </w:pPr>
            <w:r>
              <w:t>Nationality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PPDPhone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004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PPDFax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925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/>
            </w:r>
            <w:r>
              <w:instrText xml:space="preserve"> REF PPDEmail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bookmarkStart w:id="57" w:name="PPDNationality"/>
        <w:tc>
          <w:tcPr>
            <w:tcW w:w="335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>
              <w:fldChar w:fldCharType="begin">
                <w:ffData>
                  <w:name w:val="PPDNationality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7"/>
          </w:p>
        </w:tc>
      </w:tr>
    </w:tbl>
    <w:p w:rsidR="00A016DE" w:rsidRDefault="00A016DE" w:rsidP="00971760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  <w:sectPr w:rsidR="00A016DE" w:rsidSect="00CC4D71">
          <w:footnotePr>
            <w:numFmt w:val="chicago"/>
            <w:numRestart w:val="eachPage"/>
          </w:footnotePr>
          <w:pgSz w:w="12240" w:h="15840" w:code="1"/>
          <w:pgMar w:top="340" w:right="907" w:bottom="340" w:left="907" w:header="708" w:footer="708" w:gutter="0"/>
          <w:cols w:space="708"/>
        </w:sectPr>
      </w:pPr>
    </w:p>
    <w:p w:rsidR="00A016DE" w:rsidRPr="00ED3C77" w:rsidRDefault="00A016DE" w:rsidP="00971760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Education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degrees, universities, and dates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Employment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employers, positions, and dates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4644"/>
        <w:gridCol w:w="5918"/>
      </w:tblGrid>
      <w:tr w:rsidR="00A016DE" w:rsidRPr="00ED3C77" w:rsidTr="00541016">
        <w:trPr>
          <w:jc w:val="center"/>
        </w:trPr>
        <w:tc>
          <w:tcPr>
            <w:tcW w:w="4644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Research</w:t>
            </w:r>
          </w:p>
        </w:tc>
        <w:tc>
          <w:tcPr>
            <w:tcW w:w="5918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brief description of past and current research and the field(s) of specialization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6345"/>
        <w:gridCol w:w="4217"/>
      </w:tblGrid>
      <w:tr w:rsidR="00A016DE" w:rsidRPr="00ED3C77" w:rsidTr="00541016">
        <w:trPr>
          <w:jc w:val="center"/>
        </w:trPr>
        <w:tc>
          <w:tcPr>
            <w:tcW w:w="634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Current Research Activities</w:t>
            </w:r>
          </w:p>
        </w:tc>
        <w:tc>
          <w:tcPr>
            <w:tcW w:w="421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titles of ongoing activities; please give the names and institutions of any international collaborators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Publications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up to three recent publications relevant to this project plan</w:t>
            </w:r>
          </w:p>
        </w:tc>
      </w:tr>
    </w:tbl>
    <w:p w:rsidR="00A016DE" w:rsidRPr="00ED3C77" w:rsidRDefault="00A016DE" w:rsidP="00D61779">
      <w:pPr>
        <w:pStyle w:val="Responsefree"/>
        <w:numPr>
          <w:ilvl w:val="0"/>
          <w:numId w:val="14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4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4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971760">
      <w:pPr>
        <w:pStyle w:val="Spacer"/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Honours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awards, fellowships, professional societies, etc.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971760" w:rsidRDefault="00A016DE" w:rsidP="00971760">
      <w:pPr>
        <w:pageBreakBefore/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971760">
        <w:rPr>
          <w:rFonts w:ascii="Arial" w:hAnsi="Arial" w:cs="Arial"/>
          <w:b/>
          <w:bCs/>
          <w:sz w:val="28"/>
          <w:szCs w:val="28"/>
        </w:rPr>
        <w:t>Curriculum Vitae</w:t>
      </w:r>
    </w:p>
    <w:p w:rsidR="00A016DE" w:rsidRPr="00ED3C77" w:rsidRDefault="00A016DE" w:rsidP="00971760">
      <w:pPr>
        <w:jc w:val="center"/>
        <w:rPr>
          <w:rStyle w:val="Instructions"/>
          <w:szCs w:val="18"/>
        </w:rPr>
      </w:pPr>
      <w:r w:rsidRPr="00ED3C77">
        <w:rPr>
          <w:rStyle w:val="Instructions"/>
          <w:szCs w:val="18"/>
        </w:rPr>
        <w:t xml:space="preserve">Please include a CV no longer than two pages in this format for each project </w:t>
      </w:r>
      <w:r>
        <w:rPr>
          <w:rStyle w:val="Instructions"/>
          <w:szCs w:val="18"/>
        </w:rPr>
        <w:t>Co-Director; copy this entire form as necessary</w:t>
      </w:r>
    </w:p>
    <w:p w:rsidR="00A016DE" w:rsidRPr="00971760" w:rsidRDefault="00A016DE" w:rsidP="00971760">
      <w:pPr>
        <w:tabs>
          <w:tab w:val="center" w:pos="5670"/>
          <w:tab w:val="right" w:pos="10348"/>
        </w:tabs>
        <w:spacing w:before="240" w:after="240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Co-Director</w:t>
      </w: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3"/>
        <w:gridCol w:w="337"/>
        <w:gridCol w:w="1080"/>
        <w:gridCol w:w="587"/>
        <w:gridCol w:w="1061"/>
        <w:gridCol w:w="937"/>
        <w:gridCol w:w="927"/>
        <w:gridCol w:w="1006"/>
        <w:gridCol w:w="2346"/>
      </w:tblGrid>
      <w:tr w:rsidR="00A016DE" w:rsidRPr="00ED3C77" w:rsidTr="00541016">
        <w:trPr>
          <w:cantSplit/>
          <w:jc w:val="center"/>
        </w:trPr>
        <w:tc>
          <w:tcPr>
            <w:tcW w:w="10454" w:type="dxa"/>
            <w:gridSpan w:val="9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A016DE" w:rsidRPr="00ED3C77" w:rsidRDefault="00A016DE" w:rsidP="00A203DD">
            <w:pPr>
              <w:pStyle w:val="BoxTitle"/>
            </w:pPr>
            <w:r w:rsidRPr="00ED3C77">
              <w:tab/>
            </w:r>
            <w:r w:rsidRPr="00541016">
              <w:rPr>
                <w:rStyle w:val="Instructions"/>
                <w:b w:val="0"/>
              </w:rPr>
              <w:t>please ensure that in writing names the same spelling is used throughout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28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27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271"/>
              </w:tabs>
            </w:pPr>
            <w:r>
              <w:t>Job Title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51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D54747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728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noWrap/>
          </w:tcPr>
          <w:p w:rsidR="00A016DE" w:rsidRPr="00D54747" w:rsidRDefault="00A016DE" w:rsidP="000C597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27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518" w:type="dxa"/>
            <w:gridSpan w:val="5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34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611"/>
              </w:tabs>
            </w:pPr>
            <w:r>
              <w:t>Country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3590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4518" w:type="dxa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A203D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34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541016" w:rsidRDefault="00A016DE" w:rsidP="000C597D">
            <w:pPr>
              <w:pStyle w:val="Response"/>
              <w:rPr>
                <w:color w:val="FF0000"/>
              </w:rPr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clear" w:pos="10132"/>
                <w:tab w:val="left" w:pos="1607"/>
              </w:tabs>
            </w:pPr>
            <w:r>
              <w:t>Telephone</w:t>
            </w:r>
          </w:p>
        </w:tc>
        <w:tc>
          <w:tcPr>
            <w:tcW w:w="2004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2085"/>
              </w:tabs>
            </w:pPr>
            <w:r>
              <w:t>Fax</w:t>
            </w:r>
          </w:p>
        </w:tc>
        <w:tc>
          <w:tcPr>
            <w:tcW w:w="2925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023"/>
              </w:tabs>
            </w:pPr>
            <w:r>
              <w:t>Email</w:t>
            </w:r>
          </w:p>
        </w:tc>
        <w:tc>
          <w:tcPr>
            <w:tcW w:w="335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A016DE" w:rsidRPr="00ED3C77" w:rsidRDefault="00A016DE" w:rsidP="00541016">
            <w:pPr>
              <w:pStyle w:val="BoxTitle"/>
              <w:tabs>
                <w:tab w:val="left" w:pos="3294"/>
              </w:tabs>
            </w:pPr>
            <w:r>
              <w:t>Nationality</w:t>
            </w:r>
          </w:p>
        </w:tc>
      </w:tr>
      <w:tr w:rsidR="00A016DE" w:rsidRPr="00ED3C77" w:rsidTr="00541016">
        <w:trPr>
          <w:cantSplit/>
          <w:jc w:val="center"/>
        </w:trPr>
        <w:tc>
          <w:tcPr>
            <w:tcW w:w="2173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0C597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004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0C597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2925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0C597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  <w:tc>
          <w:tcPr>
            <w:tcW w:w="335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A016DE" w:rsidRPr="00ED3C77" w:rsidRDefault="00A016DE" w:rsidP="000C597D">
            <w:pPr>
              <w:pStyle w:val="Response"/>
            </w:pPr>
            <w:r w:rsidRPr="00541016">
              <w:rPr>
                <w:rStyle w:val="PlaceholderText"/>
                <w:rFonts w:cs="Arial"/>
                <w:color w:val="BFBFBF"/>
              </w:rPr>
              <w:t>████</w:t>
            </w:r>
          </w:p>
        </w:tc>
      </w:tr>
    </w:tbl>
    <w:p w:rsidR="00A016DE" w:rsidRPr="00ED3C77" w:rsidRDefault="00A016DE" w:rsidP="00971760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Education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degrees, universities, and dates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495"/>
        <w:gridCol w:w="5067"/>
      </w:tblGrid>
      <w:tr w:rsidR="00A016DE" w:rsidRPr="00ED3C77" w:rsidTr="00541016">
        <w:trPr>
          <w:jc w:val="center"/>
        </w:trPr>
        <w:tc>
          <w:tcPr>
            <w:tcW w:w="549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Employment</w:t>
            </w:r>
          </w:p>
        </w:tc>
        <w:tc>
          <w:tcPr>
            <w:tcW w:w="506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employers, positions, and dates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4644"/>
        <w:gridCol w:w="5918"/>
      </w:tblGrid>
      <w:tr w:rsidR="00A016DE" w:rsidRPr="00ED3C77" w:rsidTr="00541016">
        <w:trPr>
          <w:jc w:val="center"/>
        </w:trPr>
        <w:tc>
          <w:tcPr>
            <w:tcW w:w="4644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Research</w:t>
            </w:r>
          </w:p>
        </w:tc>
        <w:tc>
          <w:tcPr>
            <w:tcW w:w="5918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brief description of past and current research and the field(s) of specialization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6345"/>
        <w:gridCol w:w="4217"/>
      </w:tblGrid>
      <w:tr w:rsidR="00A016DE" w:rsidRPr="00ED3C77" w:rsidTr="00541016">
        <w:trPr>
          <w:jc w:val="center"/>
        </w:trPr>
        <w:tc>
          <w:tcPr>
            <w:tcW w:w="6345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Current Research Activities</w:t>
            </w:r>
          </w:p>
        </w:tc>
        <w:tc>
          <w:tcPr>
            <w:tcW w:w="4217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titles of ongoing activities; please give the names and institutions of any international collaborators</w:t>
            </w:r>
          </w:p>
        </w:tc>
      </w:tr>
    </w:tbl>
    <w:p w:rsidR="00A016DE" w:rsidRPr="00ED3C77" w:rsidRDefault="00A016DE" w:rsidP="00971760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Publications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up to three recent publications relevant to this project plan</w:t>
            </w:r>
          </w:p>
        </w:tc>
      </w:tr>
    </w:tbl>
    <w:p w:rsidR="00A016DE" w:rsidRPr="00ED3C77" w:rsidRDefault="00A016DE" w:rsidP="00D61779">
      <w:pPr>
        <w:pStyle w:val="Responsefree"/>
        <w:numPr>
          <w:ilvl w:val="0"/>
          <w:numId w:val="15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5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D61779">
      <w:pPr>
        <w:pStyle w:val="Responsefree"/>
        <w:numPr>
          <w:ilvl w:val="0"/>
          <w:numId w:val="15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Pr="00ED3C77" w:rsidRDefault="00A016DE" w:rsidP="00971760">
      <w:pPr>
        <w:pStyle w:val="Spacer"/>
      </w:pPr>
    </w:p>
    <w:tbl>
      <w:tblPr>
        <w:tblW w:w="0" w:type="auto"/>
        <w:jc w:val="center"/>
        <w:tblBorders>
          <w:top w:val="single" w:sz="4" w:space="0" w:color="00408B"/>
        </w:tblBorders>
        <w:tblLook w:val="01E0"/>
      </w:tblPr>
      <w:tblGrid>
        <w:gridCol w:w="5353"/>
        <w:gridCol w:w="5209"/>
      </w:tblGrid>
      <w:tr w:rsidR="00A016DE" w:rsidRPr="00ED3C77" w:rsidTr="00541016">
        <w:trPr>
          <w:jc w:val="center"/>
        </w:trPr>
        <w:tc>
          <w:tcPr>
            <w:tcW w:w="5353" w:type="dxa"/>
            <w:tcBorders>
              <w:top w:val="single" w:sz="4" w:space="0" w:color="00408B"/>
            </w:tcBorders>
          </w:tcPr>
          <w:p w:rsidR="00A016DE" w:rsidRPr="00ED3C77" w:rsidRDefault="00A016DE" w:rsidP="00A203DD">
            <w:pPr>
              <w:pStyle w:val="SectionHead"/>
            </w:pPr>
            <w:r w:rsidRPr="00541016">
              <w:rPr>
                <w:highlight w:val="lightGray"/>
              </w:rPr>
              <w:br w:type="page"/>
            </w:r>
            <w:r w:rsidRPr="00ED3C77">
              <w:t>Honours</w:t>
            </w:r>
          </w:p>
        </w:tc>
        <w:tc>
          <w:tcPr>
            <w:tcW w:w="5209" w:type="dxa"/>
            <w:tcBorders>
              <w:top w:val="single" w:sz="4" w:space="0" w:color="00408B"/>
            </w:tcBorders>
          </w:tcPr>
          <w:p w:rsidR="00A016DE" w:rsidRPr="00ED3C77" w:rsidRDefault="00A016DE" w:rsidP="00541016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awards, fellowships, professional societies, etc.</w:t>
            </w:r>
          </w:p>
        </w:tc>
      </w:tr>
    </w:tbl>
    <w:p w:rsidR="00A016DE" w:rsidRDefault="00A016DE" w:rsidP="00577D06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A016DE" w:rsidRDefault="00A016DE" w:rsidP="00E92A54">
      <w:pPr>
        <w:pStyle w:val="Responsefree"/>
      </w:pPr>
    </w:p>
    <w:sectPr w:rsidR="00A016DE" w:rsidSect="00CC4D71">
      <w:footnotePr>
        <w:numFmt w:val="chicago"/>
        <w:numRestart w:val="eachPage"/>
      </w:footnotePr>
      <w:type w:val="continuous"/>
      <w:pgSz w:w="12240" w:h="15840" w:code="1"/>
      <w:pgMar w:top="340" w:right="907" w:bottom="340" w:left="907" w:header="708" w:footer="708" w:gutter="0"/>
      <w:cols w:space="708"/>
      <w:formProt w:val="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6DE" w:rsidRDefault="00A016DE">
      <w:r>
        <w:separator/>
      </w:r>
    </w:p>
    <w:p w:rsidR="00A016DE" w:rsidRDefault="00A016DE"/>
  </w:endnote>
  <w:endnote w:type="continuationSeparator" w:id="0">
    <w:p w:rsidR="00A016DE" w:rsidRDefault="00A016DE">
      <w:r>
        <w:continuationSeparator/>
      </w:r>
    </w:p>
    <w:p w:rsidR="00A016DE" w:rsidRDefault="00A016D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Default="00A016D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Pr="003D710F" w:rsidRDefault="00A016DE" w:rsidP="003D710F">
    <w:pPr>
      <w:pStyle w:val="Footer"/>
      <w:tabs>
        <w:tab w:val="clear" w:pos="4320"/>
        <w:tab w:val="clear" w:pos="8640"/>
        <w:tab w:val="center" w:pos="5245"/>
        <w:tab w:val="right" w:pos="10490"/>
      </w:tabs>
      <w:rPr>
        <w:rFonts w:ascii="Arial" w:hAnsi="Arial" w:cs="Arial"/>
        <w:lang w:val="en-US"/>
      </w:rPr>
    </w:pPr>
    <w:r w:rsidRPr="003D710F">
      <w:rPr>
        <w:rFonts w:ascii="Arial" w:hAnsi="Arial" w:cs="Arial"/>
        <w:lang w:val="en-US"/>
      </w:rPr>
      <w:tab/>
    </w:r>
    <w:r w:rsidRPr="003D710F">
      <w:rPr>
        <w:rFonts w:ascii="Arial" w:hAnsi="Arial" w:cs="Arial"/>
        <w:lang w:val="en-US"/>
      </w:rPr>
      <w:fldChar w:fldCharType="begin"/>
    </w:r>
    <w:r w:rsidRPr="003D710F">
      <w:rPr>
        <w:rFonts w:ascii="Arial" w:hAnsi="Arial" w:cs="Arial"/>
        <w:lang w:val="en-US"/>
      </w:rPr>
      <w:instrText xml:space="preserve"> PAGE   \* MERGEFORMAT </w:instrText>
    </w:r>
    <w:r w:rsidRPr="003D710F"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7</w:t>
    </w:r>
    <w:r w:rsidRPr="003D710F">
      <w:rPr>
        <w:rFonts w:ascii="Arial" w:hAnsi="Arial" w:cs="Arial"/>
        <w:lang w:val="en-US"/>
      </w:rPr>
      <w:fldChar w:fldCharType="end"/>
    </w:r>
    <w:r w:rsidRPr="003D710F">
      <w:rPr>
        <w:rFonts w:ascii="Arial" w:hAnsi="Arial" w:cs="Arial"/>
        <w:lang w:val="en-US"/>
      </w:rPr>
      <w:tab/>
    </w:r>
    <w:r w:rsidRPr="003D710F">
      <w:rPr>
        <w:rFonts w:ascii="Arial" w:hAnsi="Arial" w:cs="Arial"/>
        <w:color w:val="A6A6A6"/>
        <w:sz w:val="14"/>
      </w:rPr>
      <w:t>201301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Default="00A016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6DE" w:rsidRDefault="00A016DE">
      <w:r>
        <w:separator/>
      </w:r>
    </w:p>
    <w:p w:rsidR="00A016DE" w:rsidRDefault="00A016DE"/>
  </w:footnote>
  <w:footnote w:type="continuationSeparator" w:id="0">
    <w:p w:rsidR="00A016DE" w:rsidRDefault="00A016DE">
      <w:r>
        <w:continuationSeparator/>
      </w:r>
    </w:p>
    <w:p w:rsidR="00A016DE" w:rsidRDefault="00A016D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Default="00A016D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Pr="00111C4C" w:rsidRDefault="00A016DE" w:rsidP="00851074">
    <w:pPr>
      <w:pStyle w:val="Header"/>
      <w:tabs>
        <w:tab w:val="clear" w:pos="4320"/>
        <w:tab w:val="clear" w:pos="8640"/>
        <w:tab w:val="center" w:pos="5103"/>
        <w:tab w:val="left" w:pos="8789"/>
        <w:tab w:val="right" w:pos="10348"/>
      </w:tabs>
      <w:rPr>
        <w:rStyle w:val="Instructions"/>
        <w:rFonts w:ascii="Arial" w:hAnsi="Arial" w:cs="Arial"/>
        <w:b/>
        <w:i w:val="0"/>
        <w:color w:val="FF0000"/>
        <w:szCs w:val="18"/>
      </w:rPr>
    </w:pP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NPDFamilyName \h </w:instrText>
    </w:r>
    <w:r w:rsidRPr="008257A3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>
      <w:rPr>
        <w:rStyle w:val="Instructions"/>
        <w:rFonts w:ascii="Arial" w:hAnsi="Arial" w:cs="Arial"/>
        <w:szCs w:val="18"/>
      </w:rPr>
      <w:t>/</w:t>
    </w: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PPDFamilyName \h </w:instrText>
    </w:r>
    <w:r w:rsidRPr="008257A3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 w:rsidRPr="004E3850">
      <w:rPr>
        <w:rStyle w:val="Instructions"/>
        <w:rFonts w:ascii="Arial" w:hAnsi="Arial" w:cs="Arial"/>
        <w:szCs w:val="18"/>
      </w:rPr>
      <w:tab/>
    </w:r>
    <w:r w:rsidRPr="00E028D0">
      <w:rPr>
        <w:rFonts w:ascii="Arial" w:hAnsi="Arial" w:cs="Arial"/>
        <w:b/>
        <w:color w:val="6DABD9"/>
        <w:szCs w:val="18"/>
      </w:rPr>
      <w:t>project</w:t>
    </w:r>
    <w:r w:rsidRPr="00E028D0">
      <w:rPr>
        <w:color w:val="6DABD9"/>
      </w:rPr>
      <w:t xml:space="preserve"> </w:t>
    </w:r>
    <w:r>
      <w:rPr>
        <w:rFonts w:ascii="Arial" w:hAnsi="Arial" w:cs="Arial"/>
        <w:b/>
        <w:color w:val="6DABD9"/>
        <w:szCs w:val="18"/>
      </w:rPr>
      <w:t>application</w:t>
    </w:r>
    <w:r w:rsidRPr="004E3850">
      <w:rPr>
        <w:rStyle w:val="Instructions"/>
        <w:rFonts w:ascii="Arial" w:hAnsi="Arial" w:cs="Arial"/>
        <w:szCs w:val="18"/>
      </w:rPr>
      <w:tab/>
    </w:r>
    <w:r>
      <w:rPr>
        <w:rFonts w:ascii="Arial" w:hAnsi="Arial" w:cs="Arial"/>
        <w:b/>
        <w:color w:val="6DABD9"/>
        <w:szCs w:val="18"/>
      </w:rPr>
      <w:tab/>
    </w:r>
    <w:r>
      <w:rPr>
        <w:rFonts w:ascii="Arial" w:hAnsi="Arial" w:cs="Arial"/>
        <w:b/>
        <w:color w:val="6DABD9"/>
        <w:szCs w:val="18"/>
      </w:rPr>
      <w:fldChar w:fldCharType="begin"/>
    </w:r>
    <w:r>
      <w:rPr>
        <w:rFonts w:ascii="Arial" w:hAnsi="Arial" w:cs="Arial"/>
        <w:b/>
        <w:color w:val="6DABD9"/>
        <w:szCs w:val="18"/>
      </w:rPr>
      <w:instrText xml:space="preserve"> REF SPSID \h </w:instrText>
    </w:r>
    <w:r w:rsidRPr="008257A3">
      <w:rPr>
        <w:rFonts w:ascii="Arial" w:hAnsi="Arial" w:cs="Arial"/>
        <w:b/>
        <w:color w:val="6DABD9"/>
        <w:szCs w:val="18"/>
      </w:rPr>
    </w:r>
    <w:r>
      <w:rPr>
        <w:rFonts w:ascii="Arial" w:hAnsi="Arial" w:cs="Arial"/>
        <w:b/>
        <w:color w:val="6DABD9"/>
        <w:szCs w:val="18"/>
      </w:rPr>
      <w:fldChar w:fldCharType="separate"/>
    </w:r>
    <w:r>
      <w:rPr>
        <w:noProof/>
        <w:color w:val="FF0000"/>
      </w:rPr>
      <w:t xml:space="preserve">     </w:t>
    </w:r>
    <w:r>
      <w:rPr>
        <w:rFonts w:ascii="Arial" w:hAnsi="Arial" w:cs="Arial"/>
        <w:b/>
        <w:color w:val="6DABD9"/>
        <w:szCs w:val="18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DE" w:rsidRDefault="00A016D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08BC"/>
    <w:multiLevelType w:val="hybridMultilevel"/>
    <w:tmpl w:val="A482BEF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D95641"/>
    <w:multiLevelType w:val="hybridMultilevel"/>
    <w:tmpl w:val="8CA28B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9D55A29"/>
    <w:multiLevelType w:val="hybridMultilevel"/>
    <w:tmpl w:val="48D808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B2A77AE"/>
    <w:multiLevelType w:val="hybridMultilevel"/>
    <w:tmpl w:val="5B94A6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FF2623A"/>
    <w:multiLevelType w:val="hybridMultilevel"/>
    <w:tmpl w:val="3A48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D82B7A"/>
    <w:multiLevelType w:val="hybridMultilevel"/>
    <w:tmpl w:val="5A4A4A58"/>
    <w:lvl w:ilvl="0" w:tplc="C034FF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77A0966"/>
    <w:multiLevelType w:val="hybridMultilevel"/>
    <w:tmpl w:val="9040572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F624BAE"/>
    <w:multiLevelType w:val="hybridMultilevel"/>
    <w:tmpl w:val="4574E15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243349"/>
    <w:multiLevelType w:val="hybridMultilevel"/>
    <w:tmpl w:val="78ACBD8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B261E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">
    <w:nsid w:val="54AB5B48"/>
    <w:multiLevelType w:val="hybridMultilevel"/>
    <w:tmpl w:val="0EE842FE"/>
    <w:lvl w:ilvl="0" w:tplc="5DD2D3A8">
      <w:start w:val="1"/>
      <w:numFmt w:val="bullet"/>
      <w:pStyle w:val="Bullet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3A8765F"/>
    <w:multiLevelType w:val="hybridMultilevel"/>
    <w:tmpl w:val="E9946B1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5C04D63"/>
    <w:multiLevelType w:val="hybridMultilevel"/>
    <w:tmpl w:val="23BAF21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783107"/>
    <w:multiLevelType w:val="hybridMultilevel"/>
    <w:tmpl w:val="26B2EC2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3280DA3"/>
    <w:multiLevelType w:val="hybridMultilevel"/>
    <w:tmpl w:val="D5884DB2"/>
    <w:lvl w:ilvl="0" w:tplc="BC6AAE7E">
      <w:start w:val="1"/>
      <w:numFmt w:val="decimal"/>
      <w:lvlText w:val="Annex %1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13"/>
  </w:num>
  <w:num w:numId="5">
    <w:abstractNumId w:val="7"/>
  </w:num>
  <w:num w:numId="6">
    <w:abstractNumId w:val="8"/>
  </w:num>
  <w:num w:numId="7">
    <w:abstractNumId w:val="12"/>
  </w:num>
  <w:num w:numId="8">
    <w:abstractNumId w:val="9"/>
  </w:num>
  <w:num w:numId="9">
    <w:abstractNumId w:val="5"/>
  </w:num>
  <w:num w:numId="10">
    <w:abstractNumId w:val="14"/>
  </w:num>
  <w:num w:numId="11">
    <w:abstractNumId w:val="1"/>
  </w:num>
  <w:num w:numId="12">
    <w:abstractNumId w:val="3"/>
  </w:num>
  <w:num w:numId="13">
    <w:abstractNumId w:val="6"/>
  </w:num>
  <w:num w:numId="14">
    <w:abstractNumId w:val="4"/>
  </w:num>
  <w:num w:numId="15">
    <w:abstractNumId w:val="11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embedSystemFonts/>
  <w:stylePaneFormatFilter w:val="3001"/>
  <w:documentProtection w:edit="forms" w:enforcement="1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footnotePr>
    <w:numFmt w:val="chicago"/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IPSpeechSession$" w:val="FALSE"/>
    <w:docVar w:name="IPSpeechSessionSaved$" w:val="FALSE"/>
  </w:docVars>
  <w:rsids>
    <w:rsidRoot w:val="0065281B"/>
    <w:rsid w:val="000008F8"/>
    <w:rsid w:val="000023DD"/>
    <w:rsid w:val="00007056"/>
    <w:rsid w:val="00007596"/>
    <w:rsid w:val="000120B1"/>
    <w:rsid w:val="0001316B"/>
    <w:rsid w:val="00013244"/>
    <w:rsid w:val="00021E95"/>
    <w:rsid w:val="0002231D"/>
    <w:rsid w:val="0002314E"/>
    <w:rsid w:val="00031147"/>
    <w:rsid w:val="00031E75"/>
    <w:rsid w:val="000327F1"/>
    <w:rsid w:val="00036889"/>
    <w:rsid w:val="00041523"/>
    <w:rsid w:val="000418B7"/>
    <w:rsid w:val="000448C7"/>
    <w:rsid w:val="0005163C"/>
    <w:rsid w:val="00051811"/>
    <w:rsid w:val="00052032"/>
    <w:rsid w:val="000543E5"/>
    <w:rsid w:val="00060580"/>
    <w:rsid w:val="00060677"/>
    <w:rsid w:val="00061753"/>
    <w:rsid w:val="00062DD1"/>
    <w:rsid w:val="00065BE8"/>
    <w:rsid w:val="00067D35"/>
    <w:rsid w:val="0007158B"/>
    <w:rsid w:val="000738C7"/>
    <w:rsid w:val="00077616"/>
    <w:rsid w:val="00077890"/>
    <w:rsid w:val="00080477"/>
    <w:rsid w:val="00084F7E"/>
    <w:rsid w:val="00087C24"/>
    <w:rsid w:val="00090D7A"/>
    <w:rsid w:val="00091ACD"/>
    <w:rsid w:val="00092F5C"/>
    <w:rsid w:val="00093749"/>
    <w:rsid w:val="00093E3E"/>
    <w:rsid w:val="000956E6"/>
    <w:rsid w:val="00096E7A"/>
    <w:rsid w:val="000A0337"/>
    <w:rsid w:val="000A15BE"/>
    <w:rsid w:val="000A1936"/>
    <w:rsid w:val="000A1E6E"/>
    <w:rsid w:val="000A5DB2"/>
    <w:rsid w:val="000A765D"/>
    <w:rsid w:val="000B144A"/>
    <w:rsid w:val="000B2CA0"/>
    <w:rsid w:val="000B36B7"/>
    <w:rsid w:val="000B4279"/>
    <w:rsid w:val="000B4C9C"/>
    <w:rsid w:val="000C03A0"/>
    <w:rsid w:val="000C4859"/>
    <w:rsid w:val="000C597D"/>
    <w:rsid w:val="000C5B37"/>
    <w:rsid w:val="000C6317"/>
    <w:rsid w:val="000C637F"/>
    <w:rsid w:val="000D422D"/>
    <w:rsid w:val="000E384C"/>
    <w:rsid w:val="000F1785"/>
    <w:rsid w:val="000F3B50"/>
    <w:rsid w:val="000F45D8"/>
    <w:rsid w:val="0010028C"/>
    <w:rsid w:val="0010054E"/>
    <w:rsid w:val="001040AD"/>
    <w:rsid w:val="00105E46"/>
    <w:rsid w:val="00111C4C"/>
    <w:rsid w:val="001131B2"/>
    <w:rsid w:val="00114082"/>
    <w:rsid w:val="0011710D"/>
    <w:rsid w:val="001211BF"/>
    <w:rsid w:val="001239BB"/>
    <w:rsid w:val="001256C6"/>
    <w:rsid w:val="001260B4"/>
    <w:rsid w:val="00130154"/>
    <w:rsid w:val="0013699F"/>
    <w:rsid w:val="00141BBE"/>
    <w:rsid w:val="00147958"/>
    <w:rsid w:val="00151315"/>
    <w:rsid w:val="0016384F"/>
    <w:rsid w:val="00171CC4"/>
    <w:rsid w:val="0017671F"/>
    <w:rsid w:val="00190529"/>
    <w:rsid w:val="001A4B39"/>
    <w:rsid w:val="001B00A9"/>
    <w:rsid w:val="001B08FE"/>
    <w:rsid w:val="001B0AE2"/>
    <w:rsid w:val="001B5752"/>
    <w:rsid w:val="001C030A"/>
    <w:rsid w:val="001C681B"/>
    <w:rsid w:val="001D204F"/>
    <w:rsid w:val="001D218C"/>
    <w:rsid w:val="001D3D23"/>
    <w:rsid w:val="001E6C71"/>
    <w:rsid w:val="002107CB"/>
    <w:rsid w:val="00210EF9"/>
    <w:rsid w:val="002120D9"/>
    <w:rsid w:val="00213852"/>
    <w:rsid w:val="00215D1D"/>
    <w:rsid w:val="002164A2"/>
    <w:rsid w:val="002166F2"/>
    <w:rsid w:val="0023155D"/>
    <w:rsid w:val="0023427D"/>
    <w:rsid w:val="00234914"/>
    <w:rsid w:val="002419A8"/>
    <w:rsid w:val="00243326"/>
    <w:rsid w:val="00247CD3"/>
    <w:rsid w:val="002535BF"/>
    <w:rsid w:val="00256EB8"/>
    <w:rsid w:val="002635D6"/>
    <w:rsid w:val="00264875"/>
    <w:rsid w:val="0026574B"/>
    <w:rsid w:val="00266DE9"/>
    <w:rsid w:val="00270D8F"/>
    <w:rsid w:val="00273D61"/>
    <w:rsid w:val="0027635A"/>
    <w:rsid w:val="002812B8"/>
    <w:rsid w:val="002812DC"/>
    <w:rsid w:val="0028200D"/>
    <w:rsid w:val="002824F3"/>
    <w:rsid w:val="002867F4"/>
    <w:rsid w:val="00293B9D"/>
    <w:rsid w:val="00294FCC"/>
    <w:rsid w:val="00297CE7"/>
    <w:rsid w:val="00297D4D"/>
    <w:rsid w:val="002A3904"/>
    <w:rsid w:val="002A5A97"/>
    <w:rsid w:val="002A5F25"/>
    <w:rsid w:val="002B102C"/>
    <w:rsid w:val="002B208F"/>
    <w:rsid w:val="002B3A7E"/>
    <w:rsid w:val="002B75F1"/>
    <w:rsid w:val="002C4BD1"/>
    <w:rsid w:val="002C634C"/>
    <w:rsid w:val="002D09D8"/>
    <w:rsid w:val="002D1DCD"/>
    <w:rsid w:val="002E1496"/>
    <w:rsid w:val="002E2841"/>
    <w:rsid w:val="002E3DF2"/>
    <w:rsid w:val="002E4C97"/>
    <w:rsid w:val="002F294A"/>
    <w:rsid w:val="002F5B07"/>
    <w:rsid w:val="003002B1"/>
    <w:rsid w:val="00306E1A"/>
    <w:rsid w:val="00311667"/>
    <w:rsid w:val="003206DC"/>
    <w:rsid w:val="00321B29"/>
    <w:rsid w:val="00323B8A"/>
    <w:rsid w:val="00326B19"/>
    <w:rsid w:val="00327597"/>
    <w:rsid w:val="0033182F"/>
    <w:rsid w:val="00332475"/>
    <w:rsid w:val="003370FE"/>
    <w:rsid w:val="00340AA9"/>
    <w:rsid w:val="00355477"/>
    <w:rsid w:val="00356E48"/>
    <w:rsid w:val="00360136"/>
    <w:rsid w:val="00360ABC"/>
    <w:rsid w:val="00360DAA"/>
    <w:rsid w:val="003628F6"/>
    <w:rsid w:val="00363390"/>
    <w:rsid w:val="00371F66"/>
    <w:rsid w:val="0037305A"/>
    <w:rsid w:val="003752DD"/>
    <w:rsid w:val="00381F72"/>
    <w:rsid w:val="003825E2"/>
    <w:rsid w:val="00382A44"/>
    <w:rsid w:val="0038437E"/>
    <w:rsid w:val="00387C72"/>
    <w:rsid w:val="00387FC6"/>
    <w:rsid w:val="00387FF4"/>
    <w:rsid w:val="00390D35"/>
    <w:rsid w:val="0039404D"/>
    <w:rsid w:val="003946BA"/>
    <w:rsid w:val="0039516D"/>
    <w:rsid w:val="003A4D2C"/>
    <w:rsid w:val="003A4DB9"/>
    <w:rsid w:val="003A5C42"/>
    <w:rsid w:val="003B058A"/>
    <w:rsid w:val="003B7AF5"/>
    <w:rsid w:val="003C2685"/>
    <w:rsid w:val="003D1ACC"/>
    <w:rsid w:val="003D32FC"/>
    <w:rsid w:val="003D710F"/>
    <w:rsid w:val="003D74F6"/>
    <w:rsid w:val="003E43EB"/>
    <w:rsid w:val="003E691C"/>
    <w:rsid w:val="003F0F04"/>
    <w:rsid w:val="003F553F"/>
    <w:rsid w:val="003F5F87"/>
    <w:rsid w:val="00404303"/>
    <w:rsid w:val="004050D2"/>
    <w:rsid w:val="004050ED"/>
    <w:rsid w:val="0040544E"/>
    <w:rsid w:val="004211B3"/>
    <w:rsid w:val="004247B0"/>
    <w:rsid w:val="0042503A"/>
    <w:rsid w:val="00425834"/>
    <w:rsid w:val="00425C84"/>
    <w:rsid w:val="00430320"/>
    <w:rsid w:val="004319DE"/>
    <w:rsid w:val="00436E03"/>
    <w:rsid w:val="004418D6"/>
    <w:rsid w:val="00441C90"/>
    <w:rsid w:val="00441D6D"/>
    <w:rsid w:val="00442CF6"/>
    <w:rsid w:val="0044719A"/>
    <w:rsid w:val="00452DFB"/>
    <w:rsid w:val="00453B3B"/>
    <w:rsid w:val="004540B7"/>
    <w:rsid w:val="0045471F"/>
    <w:rsid w:val="00457F79"/>
    <w:rsid w:val="00461C04"/>
    <w:rsid w:val="004637D3"/>
    <w:rsid w:val="00481982"/>
    <w:rsid w:val="004827CC"/>
    <w:rsid w:val="0048296E"/>
    <w:rsid w:val="0048544B"/>
    <w:rsid w:val="00486668"/>
    <w:rsid w:val="0049025F"/>
    <w:rsid w:val="00490E0F"/>
    <w:rsid w:val="004A1E84"/>
    <w:rsid w:val="004B0B8C"/>
    <w:rsid w:val="004B4EE4"/>
    <w:rsid w:val="004B675C"/>
    <w:rsid w:val="004C0734"/>
    <w:rsid w:val="004C1B1C"/>
    <w:rsid w:val="004C352A"/>
    <w:rsid w:val="004C4298"/>
    <w:rsid w:val="004C7B6D"/>
    <w:rsid w:val="004D2246"/>
    <w:rsid w:val="004E3850"/>
    <w:rsid w:val="004E461B"/>
    <w:rsid w:val="004E4E50"/>
    <w:rsid w:val="004E5520"/>
    <w:rsid w:val="004F5173"/>
    <w:rsid w:val="004F52AC"/>
    <w:rsid w:val="00500649"/>
    <w:rsid w:val="005126FA"/>
    <w:rsid w:val="005127C6"/>
    <w:rsid w:val="00513301"/>
    <w:rsid w:val="00516A21"/>
    <w:rsid w:val="005172D3"/>
    <w:rsid w:val="00517D39"/>
    <w:rsid w:val="00523CBA"/>
    <w:rsid w:val="0052481E"/>
    <w:rsid w:val="00532532"/>
    <w:rsid w:val="00540EC3"/>
    <w:rsid w:val="00541016"/>
    <w:rsid w:val="00542DCB"/>
    <w:rsid w:val="00552F7D"/>
    <w:rsid w:val="00554496"/>
    <w:rsid w:val="00562458"/>
    <w:rsid w:val="005639E6"/>
    <w:rsid w:val="005646DA"/>
    <w:rsid w:val="00571145"/>
    <w:rsid w:val="005729AA"/>
    <w:rsid w:val="00575D2D"/>
    <w:rsid w:val="00577D06"/>
    <w:rsid w:val="00580F05"/>
    <w:rsid w:val="005811BB"/>
    <w:rsid w:val="005815AA"/>
    <w:rsid w:val="00581D02"/>
    <w:rsid w:val="005822AE"/>
    <w:rsid w:val="0058543C"/>
    <w:rsid w:val="00586294"/>
    <w:rsid w:val="00591B51"/>
    <w:rsid w:val="00593740"/>
    <w:rsid w:val="00593E0C"/>
    <w:rsid w:val="005958A6"/>
    <w:rsid w:val="00595B3F"/>
    <w:rsid w:val="0059683F"/>
    <w:rsid w:val="005A3620"/>
    <w:rsid w:val="005B0F23"/>
    <w:rsid w:val="005B1C26"/>
    <w:rsid w:val="005C3256"/>
    <w:rsid w:val="005C45A7"/>
    <w:rsid w:val="005C6712"/>
    <w:rsid w:val="005C67BA"/>
    <w:rsid w:val="005D1680"/>
    <w:rsid w:val="005E13FC"/>
    <w:rsid w:val="005E166F"/>
    <w:rsid w:val="005E22D1"/>
    <w:rsid w:val="005E34F7"/>
    <w:rsid w:val="005E5EF6"/>
    <w:rsid w:val="0060017D"/>
    <w:rsid w:val="0060522A"/>
    <w:rsid w:val="00607F0A"/>
    <w:rsid w:val="006213BC"/>
    <w:rsid w:val="00627626"/>
    <w:rsid w:val="006306B4"/>
    <w:rsid w:val="00632C42"/>
    <w:rsid w:val="00640ADA"/>
    <w:rsid w:val="00643669"/>
    <w:rsid w:val="00644C2E"/>
    <w:rsid w:val="0065281B"/>
    <w:rsid w:val="00652D75"/>
    <w:rsid w:val="00653E28"/>
    <w:rsid w:val="006665AF"/>
    <w:rsid w:val="00666BDE"/>
    <w:rsid w:val="006740E2"/>
    <w:rsid w:val="00674536"/>
    <w:rsid w:val="00677FAD"/>
    <w:rsid w:val="00683278"/>
    <w:rsid w:val="00685F25"/>
    <w:rsid w:val="006A3616"/>
    <w:rsid w:val="006B1CB2"/>
    <w:rsid w:val="006B4EDE"/>
    <w:rsid w:val="006B5B61"/>
    <w:rsid w:val="006B6311"/>
    <w:rsid w:val="006B69DA"/>
    <w:rsid w:val="006B6F49"/>
    <w:rsid w:val="006C024D"/>
    <w:rsid w:val="006C060B"/>
    <w:rsid w:val="006C0A92"/>
    <w:rsid w:val="006C77F3"/>
    <w:rsid w:val="006D78EB"/>
    <w:rsid w:val="006E3ED4"/>
    <w:rsid w:val="006F4E69"/>
    <w:rsid w:val="006F52EE"/>
    <w:rsid w:val="006F6B6C"/>
    <w:rsid w:val="006F7A9C"/>
    <w:rsid w:val="0070062D"/>
    <w:rsid w:val="007065E7"/>
    <w:rsid w:val="00706AA7"/>
    <w:rsid w:val="0071240C"/>
    <w:rsid w:val="00720D5F"/>
    <w:rsid w:val="007249F1"/>
    <w:rsid w:val="00724B10"/>
    <w:rsid w:val="00735B61"/>
    <w:rsid w:val="00744D77"/>
    <w:rsid w:val="00751084"/>
    <w:rsid w:val="00751F7E"/>
    <w:rsid w:val="00754828"/>
    <w:rsid w:val="00756002"/>
    <w:rsid w:val="00773324"/>
    <w:rsid w:val="00775813"/>
    <w:rsid w:val="007768E9"/>
    <w:rsid w:val="0077721E"/>
    <w:rsid w:val="00783DC7"/>
    <w:rsid w:val="00787956"/>
    <w:rsid w:val="00793F0F"/>
    <w:rsid w:val="007946EC"/>
    <w:rsid w:val="00794931"/>
    <w:rsid w:val="007A2BFC"/>
    <w:rsid w:val="007A6135"/>
    <w:rsid w:val="007B1E5B"/>
    <w:rsid w:val="007B3486"/>
    <w:rsid w:val="007B3C6F"/>
    <w:rsid w:val="007B6156"/>
    <w:rsid w:val="007B6D76"/>
    <w:rsid w:val="007B6E23"/>
    <w:rsid w:val="007C158A"/>
    <w:rsid w:val="007C1A1E"/>
    <w:rsid w:val="007C3149"/>
    <w:rsid w:val="007C4503"/>
    <w:rsid w:val="007C4DA2"/>
    <w:rsid w:val="007C5157"/>
    <w:rsid w:val="007C56CF"/>
    <w:rsid w:val="007C6720"/>
    <w:rsid w:val="007C6AEB"/>
    <w:rsid w:val="007D4D00"/>
    <w:rsid w:val="007D618F"/>
    <w:rsid w:val="007D6EEC"/>
    <w:rsid w:val="007D7DBD"/>
    <w:rsid w:val="007E4B8F"/>
    <w:rsid w:val="007E5AD4"/>
    <w:rsid w:val="007E5B86"/>
    <w:rsid w:val="007F10F0"/>
    <w:rsid w:val="007F1C5A"/>
    <w:rsid w:val="007F2689"/>
    <w:rsid w:val="007F4776"/>
    <w:rsid w:val="007F5166"/>
    <w:rsid w:val="007F718B"/>
    <w:rsid w:val="008017BF"/>
    <w:rsid w:val="00801968"/>
    <w:rsid w:val="00803E52"/>
    <w:rsid w:val="008058EF"/>
    <w:rsid w:val="008061C4"/>
    <w:rsid w:val="00806E2B"/>
    <w:rsid w:val="008127E0"/>
    <w:rsid w:val="008169B1"/>
    <w:rsid w:val="00820480"/>
    <w:rsid w:val="008207C6"/>
    <w:rsid w:val="008243A8"/>
    <w:rsid w:val="008257A3"/>
    <w:rsid w:val="008273C9"/>
    <w:rsid w:val="00827F1D"/>
    <w:rsid w:val="008340FD"/>
    <w:rsid w:val="00851074"/>
    <w:rsid w:val="008512C6"/>
    <w:rsid w:val="00855958"/>
    <w:rsid w:val="008571C7"/>
    <w:rsid w:val="00860881"/>
    <w:rsid w:val="00864B2F"/>
    <w:rsid w:val="00867361"/>
    <w:rsid w:val="00867511"/>
    <w:rsid w:val="00870339"/>
    <w:rsid w:val="008734B0"/>
    <w:rsid w:val="00877378"/>
    <w:rsid w:val="00880A25"/>
    <w:rsid w:val="0088327D"/>
    <w:rsid w:val="00886FDD"/>
    <w:rsid w:val="00896310"/>
    <w:rsid w:val="008A0E43"/>
    <w:rsid w:val="008A23D4"/>
    <w:rsid w:val="008A2F07"/>
    <w:rsid w:val="008B055C"/>
    <w:rsid w:val="008B3747"/>
    <w:rsid w:val="008B55BE"/>
    <w:rsid w:val="008B5D4B"/>
    <w:rsid w:val="008C2C06"/>
    <w:rsid w:val="008C5777"/>
    <w:rsid w:val="008C652D"/>
    <w:rsid w:val="008D7A91"/>
    <w:rsid w:val="008E32AD"/>
    <w:rsid w:val="008E4F99"/>
    <w:rsid w:val="008E68BA"/>
    <w:rsid w:val="008E7D49"/>
    <w:rsid w:val="008E7F3A"/>
    <w:rsid w:val="008F1098"/>
    <w:rsid w:val="008F3E6E"/>
    <w:rsid w:val="008F4D73"/>
    <w:rsid w:val="0090066A"/>
    <w:rsid w:val="00900CE3"/>
    <w:rsid w:val="00904BB2"/>
    <w:rsid w:val="0091218E"/>
    <w:rsid w:val="00912A20"/>
    <w:rsid w:val="0091651F"/>
    <w:rsid w:val="0091778E"/>
    <w:rsid w:val="00917B9E"/>
    <w:rsid w:val="00922727"/>
    <w:rsid w:val="009233A9"/>
    <w:rsid w:val="00923FC5"/>
    <w:rsid w:val="00925E5F"/>
    <w:rsid w:val="00926D68"/>
    <w:rsid w:val="00933E00"/>
    <w:rsid w:val="00935C7E"/>
    <w:rsid w:val="009368E2"/>
    <w:rsid w:val="009424BE"/>
    <w:rsid w:val="009457D2"/>
    <w:rsid w:val="009472A1"/>
    <w:rsid w:val="0095081D"/>
    <w:rsid w:val="00952AEA"/>
    <w:rsid w:val="00952B70"/>
    <w:rsid w:val="0095391D"/>
    <w:rsid w:val="009543F7"/>
    <w:rsid w:val="0095527D"/>
    <w:rsid w:val="00955FFF"/>
    <w:rsid w:val="0095713F"/>
    <w:rsid w:val="00960957"/>
    <w:rsid w:val="00963B53"/>
    <w:rsid w:val="009650CB"/>
    <w:rsid w:val="0096560F"/>
    <w:rsid w:val="00966470"/>
    <w:rsid w:val="00971760"/>
    <w:rsid w:val="00975FE0"/>
    <w:rsid w:val="00981372"/>
    <w:rsid w:val="0099067B"/>
    <w:rsid w:val="00990FFB"/>
    <w:rsid w:val="00992DE7"/>
    <w:rsid w:val="00993D26"/>
    <w:rsid w:val="00994BB9"/>
    <w:rsid w:val="009A44F1"/>
    <w:rsid w:val="009A6AB7"/>
    <w:rsid w:val="009C16F2"/>
    <w:rsid w:val="009C74EC"/>
    <w:rsid w:val="009D25EC"/>
    <w:rsid w:val="009E0AC3"/>
    <w:rsid w:val="009E0E0F"/>
    <w:rsid w:val="009F26D1"/>
    <w:rsid w:val="00A016DE"/>
    <w:rsid w:val="00A02B1C"/>
    <w:rsid w:val="00A03C68"/>
    <w:rsid w:val="00A0427C"/>
    <w:rsid w:val="00A04672"/>
    <w:rsid w:val="00A07EE6"/>
    <w:rsid w:val="00A1152D"/>
    <w:rsid w:val="00A14652"/>
    <w:rsid w:val="00A203DD"/>
    <w:rsid w:val="00A21B3E"/>
    <w:rsid w:val="00A261A7"/>
    <w:rsid w:val="00A32135"/>
    <w:rsid w:val="00A3433F"/>
    <w:rsid w:val="00A40E15"/>
    <w:rsid w:val="00A43BF4"/>
    <w:rsid w:val="00A47A11"/>
    <w:rsid w:val="00A50303"/>
    <w:rsid w:val="00A53605"/>
    <w:rsid w:val="00A621E7"/>
    <w:rsid w:val="00A64438"/>
    <w:rsid w:val="00A662C2"/>
    <w:rsid w:val="00A67D78"/>
    <w:rsid w:val="00A72562"/>
    <w:rsid w:val="00A727DC"/>
    <w:rsid w:val="00A73A8B"/>
    <w:rsid w:val="00A86591"/>
    <w:rsid w:val="00A906FC"/>
    <w:rsid w:val="00A91FEF"/>
    <w:rsid w:val="00A93EBD"/>
    <w:rsid w:val="00AA5A6F"/>
    <w:rsid w:val="00AA69DB"/>
    <w:rsid w:val="00AB11E7"/>
    <w:rsid w:val="00AC13E2"/>
    <w:rsid w:val="00AC5B14"/>
    <w:rsid w:val="00AD3C4C"/>
    <w:rsid w:val="00AD54EC"/>
    <w:rsid w:val="00AD5EB4"/>
    <w:rsid w:val="00AE0833"/>
    <w:rsid w:val="00AE4689"/>
    <w:rsid w:val="00AF3F0C"/>
    <w:rsid w:val="00AF6211"/>
    <w:rsid w:val="00B03E7B"/>
    <w:rsid w:val="00B0478E"/>
    <w:rsid w:val="00B207AA"/>
    <w:rsid w:val="00B2383D"/>
    <w:rsid w:val="00B23907"/>
    <w:rsid w:val="00B31408"/>
    <w:rsid w:val="00B32E0C"/>
    <w:rsid w:val="00B42762"/>
    <w:rsid w:val="00B4739D"/>
    <w:rsid w:val="00B520BB"/>
    <w:rsid w:val="00B56676"/>
    <w:rsid w:val="00B579FC"/>
    <w:rsid w:val="00B60D1B"/>
    <w:rsid w:val="00B62169"/>
    <w:rsid w:val="00B635A5"/>
    <w:rsid w:val="00B64F3D"/>
    <w:rsid w:val="00B66AD7"/>
    <w:rsid w:val="00B7351B"/>
    <w:rsid w:val="00B76950"/>
    <w:rsid w:val="00B82B27"/>
    <w:rsid w:val="00B93E33"/>
    <w:rsid w:val="00B96F7D"/>
    <w:rsid w:val="00BA349A"/>
    <w:rsid w:val="00BB29D2"/>
    <w:rsid w:val="00BC1AA8"/>
    <w:rsid w:val="00BC473F"/>
    <w:rsid w:val="00BD50F2"/>
    <w:rsid w:val="00BD6B46"/>
    <w:rsid w:val="00BE1FBA"/>
    <w:rsid w:val="00BF3B65"/>
    <w:rsid w:val="00BF7DA6"/>
    <w:rsid w:val="00C01989"/>
    <w:rsid w:val="00C030B7"/>
    <w:rsid w:val="00C030DE"/>
    <w:rsid w:val="00C04D82"/>
    <w:rsid w:val="00C1113A"/>
    <w:rsid w:val="00C112C4"/>
    <w:rsid w:val="00C120A6"/>
    <w:rsid w:val="00C17795"/>
    <w:rsid w:val="00C31A37"/>
    <w:rsid w:val="00C3366D"/>
    <w:rsid w:val="00C40B10"/>
    <w:rsid w:val="00C426F1"/>
    <w:rsid w:val="00C43095"/>
    <w:rsid w:val="00C450B3"/>
    <w:rsid w:val="00C524FF"/>
    <w:rsid w:val="00C53AD0"/>
    <w:rsid w:val="00C55180"/>
    <w:rsid w:val="00C55BFF"/>
    <w:rsid w:val="00C60F85"/>
    <w:rsid w:val="00C62906"/>
    <w:rsid w:val="00C62DC1"/>
    <w:rsid w:val="00C63D4A"/>
    <w:rsid w:val="00C6669E"/>
    <w:rsid w:val="00C72182"/>
    <w:rsid w:val="00C74EE4"/>
    <w:rsid w:val="00C7592F"/>
    <w:rsid w:val="00C76528"/>
    <w:rsid w:val="00C76AB7"/>
    <w:rsid w:val="00C77764"/>
    <w:rsid w:val="00C81BC7"/>
    <w:rsid w:val="00C836F6"/>
    <w:rsid w:val="00C84084"/>
    <w:rsid w:val="00C93F59"/>
    <w:rsid w:val="00CA5F8C"/>
    <w:rsid w:val="00CB3B50"/>
    <w:rsid w:val="00CC1700"/>
    <w:rsid w:val="00CC2EFB"/>
    <w:rsid w:val="00CC461F"/>
    <w:rsid w:val="00CC4D71"/>
    <w:rsid w:val="00CD279B"/>
    <w:rsid w:val="00CD37CB"/>
    <w:rsid w:val="00CD63EE"/>
    <w:rsid w:val="00CE5A91"/>
    <w:rsid w:val="00CE6729"/>
    <w:rsid w:val="00CE6F4E"/>
    <w:rsid w:val="00CE72F9"/>
    <w:rsid w:val="00CE7F69"/>
    <w:rsid w:val="00CF4EF7"/>
    <w:rsid w:val="00D03A65"/>
    <w:rsid w:val="00D0591B"/>
    <w:rsid w:val="00D076C9"/>
    <w:rsid w:val="00D13409"/>
    <w:rsid w:val="00D26D7E"/>
    <w:rsid w:val="00D3172B"/>
    <w:rsid w:val="00D32D4B"/>
    <w:rsid w:val="00D36C57"/>
    <w:rsid w:val="00D37DF8"/>
    <w:rsid w:val="00D448E3"/>
    <w:rsid w:val="00D51E97"/>
    <w:rsid w:val="00D523ED"/>
    <w:rsid w:val="00D52FAE"/>
    <w:rsid w:val="00D53081"/>
    <w:rsid w:val="00D5334E"/>
    <w:rsid w:val="00D54747"/>
    <w:rsid w:val="00D54B7E"/>
    <w:rsid w:val="00D5500D"/>
    <w:rsid w:val="00D57248"/>
    <w:rsid w:val="00D60CA6"/>
    <w:rsid w:val="00D61779"/>
    <w:rsid w:val="00D6707F"/>
    <w:rsid w:val="00D70820"/>
    <w:rsid w:val="00D73B12"/>
    <w:rsid w:val="00D85189"/>
    <w:rsid w:val="00D866A4"/>
    <w:rsid w:val="00D95EE7"/>
    <w:rsid w:val="00D975C1"/>
    <w:rsid w:val="00DA0952"/>
    <w:rsid w:val="00DA0C36"/>
    <w:rsid w:val="00DA357D"/>
    <w:rsid w:val="00DA506C"/>
    <w:rsid w:val="00DA50C4"/>
    <w:rsid w:val="00DA5A97"/>
    <w:rsid w:val="00DA5EF8"/>
    <w:rsid w:val="00DA67C7"/>
    <w:rsid w:val="00DA6D1D"/>
    <w:rsid w:val="00DB585F"/>
    <w:rsid w:val="00DC3EF0"/>
    <w:rsid w:val="00DC5D5A"/>
    <w:rsid w:val="00DD1176"/>
    <w:rsid w:val="00DD386F"/>
    <w:rsid w:val="00DD526E"/>
    <w:rsid w:val="00DD5886"/>
    <w:rsid w:val="00DE6E77"/>
    <w:rsid w:val="00DF0E87"/>
    <w:rsid w:val="00DF3A56"/>
    <w:rsid w:val="00DF4183"/>
    <w:rsid w:val="00DF41A3"/>
    <w:rsid w:val="00DF4EB3"/>
    <w:rsid w:val="00E028D0"/>
    <w:rsid w:val="00E055D9"/>
    <w:rsid w:val="00E05CEF"/>
    <w:rsid w:val="00E078C7"/>
    <w:rsid w:val="00E10B1F"/>
    <w:rsid w:val="00E112E9"/>
    <w:rsid w:val="00E222EC"/>
    <w:rsid w:val="00E24F0B"/>
    <w:rsid w:val="00E33755"/>
    <w:rsid w:val="00E33870"/>
    <w:rsid w:val="00E35B3D"/>
    <w:rsid w:val="00E43D5A"/>
    <w:rsid w:val="00E43F86"/>
    <w:rsid w:val="00E46080"/>
    <w:rsid w:val="00E46B60"/>
    <w:rsid w:val="00E47F91"/>
    <w:rsid w:val="00E5072C"/>
    <w:rsid w:val="00E52976"/>
    <w:rsid w:val="00E5774B"/>
    <w:rsid w:val="00E66428"/>
    <w:rsid w:val="00E669FD"/>
    <w:rsid w:val="00E743FE"/>
    <w:rsid w:val="00E845C4"/>
    <w:rsid w:val="00E8685D"/>
    <w:rsid w:val="00E87A73"/>
    <w:rsid w:val="00E90118"/>
    <w:rsid w:val="00E92A54"/>
    <w:rsid w:val="00E94653"/>
    <w:rsid w:val="00E94D86"/>
    <w:rsid w:val="00EA0D0F"/>
    <w:rsid w:val="00EA2E0D"/>
    <w:rsid w:val="00EA378E"/>
    <w:rsid w:val="00EC4F71"/>
    <w:rsid w:val="00ED00F7"/>
    <w:rsid w:val="00ED0E4F"/>
    <w:rsid w:val="00ED3C77"/>
    <w:rsid w:val="00ED7086"/>
    <w:rsid w:val="00EF2966"/>
    <w:rsid w:val="00EF57EA"/>
    <w:rsid w:val="00EF5987"/>
    <w:rsid w:val="00EF73C0"/>
    <w:rsid w:val="00F0070A"/>
    <w:rsid w:val="00F02141"/>
    <w:rsid w:val="00F07247"/>
    <w:rsid w:val="00F22AAB"/>
    <w:rsid w:val="00F267BD"/>
    <w:rsid w:val="00F32C22"/>
    <w:rsid w:val="00F33E75"/>
    <w:rsid w:val="00F36CEE"/>
    <w:rsid w:val="00F37CC0"/>
    <w:rsid w:val="00F40B42"/>
    <w:rsid w:val="00F40F1C"/>
    <w:rsid w:val="00F470AD"/>
    <w:rsid w:val="00F47A7B"/>
    <w:rsid w:val="00F56AD5"/>
    <w:rsid w:val="00F63D23"/>
    <w:rsid w:val="00F72BCE"/>
    <w:rsid w:val="00F73721"/>
    <w:rsid w:val="00F748ED"/>
    <w:rsid w:val="00F77BB9"/>
    <w:rsid w:val="00F84CD1"/>
    <w:rsid w:val="00F9061F"/>
    <w:rsid w:val="00F9114C"/>
    <w:rsid w:val="00F91B28"/>
    <w:rsid w:val="00FA303C"/>
    <w:rsid w:val="00FA387C"/>
    <w:rsid w:val="00FA41BB"/>
    <w:rsid w:val="00FB0371"/>
    <w:rsid w:val="00FC0488"/>
    <w:rsid w:val="00FC065A"/>
    <w:rsid w:val="00FC307A"/>
    <w:rsid w:val="00FC62BE"/>
    <w:rsid w:val="00FD1FD8"/>
    <w:rsid w:val="00FD6916"/>
    <w:rsid w:val="00FE3299"/>
    <w:rsid w:val="00FF4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94A"/>
    <w:rPr>
      <w:sz w:val="18"/>
      <w:szCs w:val="20"/>
      <w:lang w:val="en-GB"/>
    </w:rPr>
  </w:style>
  <w:style w:type="paragraph" w:styleId="Heading1">
    <w:name w:val="heading 1"/>
    <w:basedOn w:val="BoxTitle"/>
    <w:next w:val="Normal"/>
    <w:link w:val="Heading1Char"/>
    <w:uiPriority w:val="99"/>
    <w:qFormat/>
    <w:rsid w:val="007E4B8F"/>
    <w:pPr>
      <w:keepNext/>
      <w:tabs>
        <w:tab w:val="clear" w:pos="10132"/>
        <w:tab w:val="right" w:pos="10348"/>
      </w:tabs>
      <w:spacing w:before="240" w:after="120"/>
      <w:outlineLvl w:val="0"/>
    </w:pPr>
    <w:rPr>
      <w:bCs/>
      <w:color w:val="00408B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52B70"/>
    <w:pPr>
      <w:keepNext/>
      <w:tabs>
        <w:tab w:val="left" w:pos="993"/>
      </w:tabs>
      <w:jc w:val="both"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956E6"/>
    <w:pPr>
      <w:keepNext/>
      <w:tabs>
        <w:tab w:val="left" w:pos="993"/>
      </w:tabs>
      <w:ind w:firstLine="720"/>
      <w:jc w:val="both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956E6"/>
    <w:pPr>
      <w:keepNext/>
      <w:tabs>
        <w:tab w:val="center" w:pos="567"/>
      </w:tabs>
      <w:ind w:right="-108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0956E6"/>
    <w:pPr>
      <w:keepNext/>
      <w:outlineLvl w:val="4"/>
    </w:pPr>
    <w:rPr>
      <w:i/>
      <w:iCs/>
      <w:szCs w:val="18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956E6"/>
    <w:pPr>
      <w:keepNext/>
      <w:jc w:val="center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E4B8F"/>
    <w:rPr>
      <w:rFonts w:ascii="Arial" w:hAnsi="Arial" w:cs="Arial"/>
      <w:b/>
      <w:bCs/>
      <w:color w:val="00408B"/>
      <w:sz w:val="24"/>
      <w:szCs w:val="24"/>
      <w:lang w:val="en-GB" w:eastAsia="en-US" w:bidi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52B70"/>
    <w:rPr>
      <w:rFonts w:ascii="Arial" w:hAnsi="Arial" w:cs="Arial"/>
      <w:b/>
      <w:bCs/>
      <w:lang w:val="en-GB" w:eastAsia="en-US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C62BE"/>
    <w:rPr>
      <w:rFonts w:ascii="Cambria" w:hAnsi="Cambria" w:cs="Cambria"/>
      <w:b/>
      <w:bCs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C62BE"/>
    <w:rPr>
      <w:rFonts w:ascii="Calibri" w:hAnsi="Calibri" w:cs="Calibri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C62BE"/>
    <w:rPr>
      <w:rFonts w:ascii="Calibri" w:hAnsi="Calibri" w:cs="Calibri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C62BE"/>
    <w:rPr>
      <w:rFonts w:ascii="Calibri" w:hAnsi="Calibri" w:cs="Calibri"/>
      <w:b/>
      <w:bCs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rsid w:val="00490E0F"/>
    <w:rPr>
      <w:rFonts w:cs="Times New Roman"/>
      <w:color w:val="0000FF"/>
      <w:u w:val="none"/>
    </w:rPr>
  </w:style>
  <w:style w:type="paragraph" w:styleId="Footer">
    <w:name w:val="footer"/>
    <w:basedOn w:val="Normal"/>
    <w:link w:val="FooterChar"/>
    <w:uiPriority w:val="99"/>
    <w:rsid w:val="000956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C62BE"/>
    <w:rPr>
      <w:rFonts w:cs="Times New Roman"/>
      <w:lang w:val="en-GB"/>
    </w:rPr>
  </w:style>
  <w:style w:type="character" w:styleId="PageNumber">
    <w:name w:val="page number"/>
    <w:basedOn w:val="DefaultParagraphFont"/>
    <w:uiPriority w:val="99"/>
    <w:rsid w:val="00C84084"/>
    <w:rPr>
      <w:rFonts w:ascii="Arial" w:hAnsi="Arial" w:cs="Times New Roman"/>
      <w:sz w:val="18"/>
    </w:rPr>
  </w:style>
  <w:style w:type="paragraph" w:styleId="Header">
    <w:name w:val="header"/>
    <w:basedOn w:val="Normal"/>
    <w:link w:val="HeaderChar"/>
    <w:uiPriority w:val="99"/>
    <w:rsid w:val="000956E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C62BE"/>
    <w:rPr>
      <w:rFonts w:cs="Times New Roman"/>
      <w:lang w:val="en-GB"/>
    </w:rPr>
  </w:style>
  <w:style w:type="paragraph" w:styleId="Title">
    <w:name w:val="Title"/>
    <w:basedOn w:val="Normal"/>
    <w:link w:val="TitleChar"/>
    <w:uiPriority w:val="99"/>
    <w:qFormat/>
    <w:rsid w:val="000956E6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FC62BE"/>
    <w:rPr>
      <w:rFonts w:ascii="Cambria" w:hAnsi="Cambria" w:cs="Cambria"/>
      <w:b/>
      <w:bCs/>
      <w:kern w:val="28"/>
      <w:sz w:val="32"/>
      <w:szCs w:val="32"/>
      <w:lang w:val="en-GB"/>
    </w:rPr>
  </w:style>
  <w:style w:type="paragraph" w:styleId="DocumentMap">
    <w:name w:val="Document Map"/>
    <w:basedOn w:val="Normal"/>
    <w:link w:val="DocumentMapChar"/>
    <w:uiPriority w:val="99"/>
    <w:semiHidden/>
    <w:rsid w:val="000956E6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FC62BE"/>
    <w:rPr>
      <w:rFonts w:cs="Times New Roman"/>
      <w:sz w:val="2"/>
      <w:szCs w:val="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A115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C62BE"/>
    <w:rPr>
      <w:rFonts w:cs="Times New Roman"/>
      <w:sz w:val="2"/>
      <w:szCs w:val="2"/>
      <w:lang w:val="en-GB"/>
    </w:rPr>
  </w:style>
  <w:style w:type="table" w:styleId="TableGrid">
    <w:name w:val="Table Grid"/>
    <w:basedOn w:val="TableNormal"/>
    <w:uiPriority w:val="99"/>
    <w:rsid w:val="007F10F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4D2246"/>
    <w:rPr>
      <w:rFonts w:cs="Times New Roman"/>
      <w:color w:val="800080"/>
      <w:u w:val="single"/>
    </w:rPr>
  </w:style>
  <w:style w:type="character" w:customStyle="1" w:styleId="Instructions">
    <w:name w:val="Instructions"/>
    <w:uiPriority w:val="99"/>
    <w:rsid w:val="00DB585F"/>
    <w:rPr>
      <w:rFonts w:ascii="Times New Roman" w:hAnsi="Times New Roman"/>
      <w:i/>
      <w:color w:val="FF6969"/>
      <w:sz w:val="18"/>
    </w:rPr>
  </w:style>
  <w:style w:type="paragraph" w:customStyle="1" w:styleId="BoxTitle">
    <w:name w:val="BoxTitle"/>
    <w:basedOn w:val="Normal"/>
    <w:link w:val="BoxTitleChar"/>
    <w:uiPriority w:val="99"/>
    <w:rsid w:val="00CE6F4E"/>
    <w:pPr>
      <w:tabs>
        <w:tab w:val="right" w:pos="10132"/>
      </w:tabs>
    </w:pPr>
    <w:rPr>
      <w:rFonts w:ascii="Arial" w:hAnsi="Arial" w:cs="Arial"/>
      <w:b/>
      <w:color w:val="6DABD9"/>
      <w:szCs w:val="18"/>
    </w:rPr>
  </w:style>
  <w:style w:type="character" w:customStyle="1" w:styleId="BoxTitleChar">
    <w:name w:val="BoxTitle Char"/>
    <w:basedOn w:val="DefaultParagraphFont"/>
    <w:link w:val="BoxTitle"/>
    <w:uiPriority w:val="99"/>
    <w:locked/>
    <w:rsid w:val="00CE6F4E"/>
    <w:rPr>
      <w:rFonts w:ascii="Arial" w:hAnsi="Arial" w:cs="Arial"/>
      <w:b/>
      <w:color w:val="6DABD9"/>
      <w:sz w:val="18"/>
      <w:szCs w:val="18"/>
      <w:lang w:val="en-GB" w:eastAsia="en-US" w:bidi="ar-SA"/>
    </w:rPr>
  </w:style>
  <w:style w:type="paragraph" w:customStyle="1" w:styleId="Response">
    <w:name w:val="Response"/>
    <w:basedOn w:val="Normal"/>
    <w:uiPriority w:val="99"/>
    <w:rsid w:val="00CE6F4E"/>
    <w:rPr>
      <w:rFonts w:ascii="Arial" w:hAnsi="Arial"/>
      <w:b/>
      <w:sz w:val="22"/>
      <w:szCs w:val="22"/>
    </w:rPr>
  </w:style>
  <w:style w:type="paragraph" w:customStyle="1" w:styleId="SectionHead">
    <w:name w:val="SectionHead"/>
    <w:basedOn w:val="BoxTitle"/>
    <w:uiPriority w:val="99"/>
    <w:rsid w:val="00D95EE7"/>
    <w:pPr>
      <w:keepNext/>
      <w:keepLines/>
      <w:tabs>
        <w:tab w:val="clear" w:pos="10132"/>
        <w:tab w:val="right" w:pos="10348"/>
      </w:tabs>
      <w:jc w:val="both"/>
    </w:pPr>
    <w:rPr>
      <w:bCs/>
      <w:color w:val="00408B"/>
      <w:sz w:val="22"/>
      <w:szCs w:val="22"/>
    </w:rPr>
  </w:style>
  <w:style w:type="paragraph" w:customStyle="1" w:styleId="TableHead">
    <w:name w:val="TableHead"/>
    <w:basedOn w:val="BoxTitle"/>
    <w:link w:val="TableHeadChar"/>
    <w:uiPriority w:val="99"/>
    <w:rsid w:val="007E4B8F"/>
    <w:rPr>
      <w:color w:val="00408B"/>
    </w:rPr>
  </w:style>
  <w:style w:type="character" w:styleId="PlaceholderText">
    <w:name w:val="Placeholder Text"/>
    <w:basedOn w:val="DefaultParagraphFont"/>
    <w:uiPriority w:val="99"/>
    <w:semiHidden/>
    <w:rsid w:val="000A15BE"/>
    <w:rPr>
      <w:rFonts w:cs="Times New Roman"/>
      <w:color w:val="808080"/>
    </w:rPr>
  </w:style>
  <w:style w:type="paragraph" w:customStyle="1" w:styleId="Spacer">
    <w:name w:val="Spacer"/>
    <w:basedOn w:val="Normal"/>
    <w:uiPriority w:val="99"/>
    <w:rsid w:val="002635D6"/>
    <w:rPr>
      <w:sz w:val="6"/>
    </w:rPr>
  </w:style>
  <w:style w:type="paragraph" w:customStyle="1" w:styleId="Responsebudget">
    <w:name w:val="Response budget"/>
    <w:basedOn w:val="Response"/>
    <w:uiPriority w:val="99"/>
    <w:rsid w:val="007D4D00"/>
    <w:pPr>
      <w:jc w:val="right"/>
    </w:pPr>
    <w:rPr>
      <w:rFonts w:cs="Arial"/>
      <w:sz w:val="18"/>
      <w:szCs w:val="18"/>
    </w:rPr>
  </w:style>
  <w:style w:type="paragraph" w:customStyle="1" w:styleId="Responsebudgetitem">
    <w:name w:val="Response budget item"/>
    <w:basedOn w:val="Responsebudget"/>
    <w:uiPriority w:val="99"/>
    <w:rsid w:val="005A3620"/>
    <w:pPr>
      <w:ind w:left="267"/>
      <w:jc w:val="left"/>
    </w:pPr>
  </w:style>
  <w:style w:type="character" w:customStyle="1" w:styleId="TableHeadChar">
    <w:name w:val="TableHead Char"/>
    <w:basedOn w:val="BoxTitleChar"/>
    <w:link w:val="TableHead"/>
    <w:uiPriority w:val="99"/>
    <w:locked/>
    <w:rsid w:val="009543F7"/>
    <w:rPr>
      <w:color w:val="00408B"/>
    </w:rPr>
  </w:style>
  <w:style w:type="paragraph" w:customStyle="1" w:styleId="Responsefree">
    <w:name w:val="Response free"/>
    <w:basedOn w:val="Response"/>
    <w:uiPriority w:val="99"/>
    <w:rsid w:val="00490E0F"/>
    <w:pPr>
      <w:spacing w:before="120" w:after="120"/>
    </w:pPr>
    <w:rPr>
      <w:rFonts w:ascii="Times New Roman" w:hAnsi="Times New Roman"/>
      <w:b w:val="0"/>
    </w:rPr>
  </w:style>
  <w:style w:type="paragraph" w:customStyle="1" w:styleId="Body">
    <w:name w:val="Body"/>
    <w:basedOn w:val="Normal"/>
    <w:uiPriority w:val="99"/>
    <w:rsid w:val="0058543C"/>
    <w:pPr>
      <w:spacing w:after="120"/>
      <w:jc w:val="both"/>
    </w:pPr>
    <w:rPr>
      <w:rFonts w:ascii="Arial" w:hAnsi="Arial" w:cs="Arial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9543F7"/>
    <w:rPr>
      <w:rFonts w:cs="Arial"/>
      <w:sz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302F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rsid w:val="009543F7"/>
    <w:rPr>
      <w:rFonts w:cs="Times New Roman"/>
      <w:vertAlign w:val="superscript"/>
    </w:rPr>
  </w:style>
  <w:style w:type="paragraph" w:customStyle="1" w:styleId="BulletList">
    <w:name w:val="BulletList"/>
    <w:basedOn w:val="Body"/>
    <w:uiPriority w:val="99"/>
    <w:rsid w:val="009543F7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68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568385">
          <w:marLeft w:val="0"/>
          <w:marRight w:val="0"/>
          <w:marTop w:val="86"/>
          <w:marBottom w:val="0"/>
          <w:divBdr>
            <w:top w:val="single" w:sz="6" w:space="4" w:color="66666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s.applications@hq.nato.in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7</Pages>
  <Words>1430</Words>
  <Characters>8155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201303</dc:title>
  <dc:subject/>
  <dc:creator/>
  <cp:keywords/>
  <dc:description/>
  <cp:lastModifiedBy/>
  <cp:revision>2</cp:revision>
  <dcterms:created xsi:type="dcterms:W3CDTF">2013-05-13T07:14:00Z</dcterms:created>
  <dcterms:modified xsi:type="dcterms:W3CDTF">2013-05-13T07:14:00Z</dcterms:modified>
</cp:coreProperties>
</file>