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Look w:val="01E0"/>
      </w:tblPr>
      <w:tblGrid>
        <w:gridCol w:w="2552"/>
        <w:gridCol w:w="2409"/>
        <w:gridCol w:w="2410"/>
        <w:gridCol w:w="993"/>
        <w:gridCol w:w="1984"/>
      </w:tblGrid>
      <w:tr w:rsidR="00A32315" w:rsidRPr="00ED3C77" w:rsidTr="00A618F6">
        <w:trPr>
          <w:trHeight w:val="203"/>
        </w:trPr>
        <w:tc>
          <w:tcPr>
            <w:tcW w:w="4961" w:type="dxa"/>
            <w:gridSpan w:val="2"/>
            <w:vAlign w:val="center"/>
          </w:tcPr>
          <w:p w:rsidR="00A32315" w:rsidRPr="00ED3C77" w:rsidRDefault="00A32315" w:rsidP="00A618F6">
            <w:pPr>
              <w:pStyle w:val="BoxTitle"/>
              <w:jc w:val="center"/>
            </w:pPr>
            <w:r>
              <w:rPr>
                <w:rStyle w:val="Instructions"/>
                <w:b w:val="0"/>
              </w:rPr>
              <w:t>SPS internal use</w:t>
            </w:r>
          </w:p>
        </w:tc>
        <w:tc>
          <w:tcPr>
            <w:tcW w:w="2410" w:type="dxa"/>
          </w:tcPr>
          <w:p w:rsidR="00A32315" w:rsidRPr="00ED3C77" w:rsidRDefault="00A32315" w:rsidP="0047166F">
            <w:pPr>
              <w:pStyle w:val="BoxTitle"/>
            </w:pPr>
          </w:p>
        </w:tc>
        <w:tc>
          <w:tcPr>
            <w:tcW w:w="2977" w:type="dxa"/>
            <w:gridSpan w:val="2"/>
            <w:tcBorders>
              <w:bottom w:val="single" w:sz="4" w:space="0" w:color="BFBFBF"/>
            </w:tcBorders>
          </w:tcPr>
          <w:p w:rsidR="00A32315" w:rsidRPr="00C01989" w:rsidRDefault="00A32315" w:rsidP="009368E2">
            <w:pPr>
              <w:pStyle w:val="BoxTitle"/>
              <w:jc w:val="center"/>
            </w:pPr>
            <w:r w:rsidRPr="00D866A4">
              <w:rPr>
                <w:rStyle w:val="Instructions"/>
                <w:b w:val="0"/>
              </w:rPr>
              <w:t>please enter the SPS project number</w:t>
            </w:r>
          </w:p>
        </w:tc>
      </w:tr>
      <w:tr w:rsidR="00A32315" w:rsidRPr="00ED3C77" w:rsidTr="00A618F6">
        <w:trPr>
          <w:trHeight w:val="567"/>
        </w:trPr>
        <w:tc>
          <w:tcPr>
            <w:tcW w:w="2552" w:type="dxa"/>
            <w:tcBorders>
              <w:top w:val="single" w:sz="4" w:space="0" w:color="BFBFBF"/>
              <w:left w:val="single" w:sz="4" w:space="0" w:color="BFBFBF"/>
              <w:bottom w:val="single" w:sz="4" w:space="0" w:color="BFBFBF"/>
            </w:tcBorders>
            <w:vAlign w:val="center"/>
          </w:tcPr>
          <w:p w:rsidR="00A32315" w:rsidRPr="00ED3C77" w:rsidRDefault="00A32315" w:rsidP="00A618F6">
            <w:pPr>
              <w:pStyle w:val="BoxTitle"/>
            </w:pPr>
            <w:r>
              <w:t>Project Plan Received</w:t>
            </w:r>
          </w:p>
        </w:tc>
        <w:tc>
          <w:tcPr>
            <w:tcW w:w="2409" w:type="dxa"/>
            <w:tcBorders>
              <w:top w:val="single" w:sz="4" w:space="0" w:color="BFBFBF"/>
              <w:bottom w:val="single" w:sz="4" w:space="0" w:color="BFBFBF"/>
              <w:right w:val="single" w:sz="4" w:space="0" w:color="BFBFBF"/>
            </w:tcBorders>
            <w:vAlign w:val="center"/>
          </w:tcPr>
          <w:p w:rsidR="00A32315" w:rsidRPr="00ED3C77" w:rsidRDefault="00A32315" w:rsidP="00A618F6">
            <w:pPr>
              <w:pStyle w:val="BoxTitle"/>
            </w:pPr>
          </w:p>
        </w:tc>
        <w:tc>
          <w:tcPr>
            <w:tcW w:w="2410" w:type="dxa"/>
            <w:tcBorders>
              <w:left w:val="single" w:sz="4" w:space="0" w:color="BFBFBF"/>
              <w:right w:val="single" w:sz="4" w:space="0" w:color="BFBFBF"/>
            </w:tcBorders>
            <w:vAlign w:val="center"/>
          </w:tcPr>
          <w:p w:rsidR="00A32315" w:rsidRPr="00ED3C77" w:rsidRDefault="00A32315" w:rsidP="0047166F">
            <w:pPr>
              <w:pStyle w:val="BoxTitle"/>
            </w:pPr>
          </w:p>
        </w:tc>
        <w:tc>
          <w:tcPr>
            <w:tcW w:w="993" w:type="dxa"/>
            <w:tcBorders>
              <w:top w:val="single" w:sz="4" w:space="0" w:color="BFBFBF"/>
              <w:left w:val="single" w:sz="4" w:space="0" w:color="BFBFBF"/>
              <w:bottom w:val="single" w:sz="4" w:space="0" w:color="BFBFBF"/>
            </w:tcBorders>
            <w:vAlign w:val="center"/>
          </w:tcPr>
          <w:p w:rsidR="00A32315" w:rsidRPr="00ED3C77" w:rsidRDefault="00A32315" w:rsidP="009368E2">
            <w:pPr>
              <w:pStyle w:val="BoxTitle"/>
              <w:rPr>
                <w:sz w:val="16"/>
                <w:szCs w:val="16"/>
              </w:rPr>
            </w:pPr>
            <w:r w:rsidRPr="00ED3C77">
              <w:t>SPS:</w:t>
            </w:r>
          </w:p>
        </w:tc>
        <w:bookmarkStart w:id="0" w:name="SPSID"/>
        <w:tc>
          <w:tcPr>
            <w:tcW w:w="1984" w:type="dxa"/>
            <w:tcBorders>
              <w:top w:val="single" w:sz="4" w:space="0" w:color="BFBFBF"/>
              <w:bottom w:val="single" w:sz="4" w:space="0" w:color="BFBFBF"/>
              <w:right w:val="single" w:sz="4" w:space="0" w:color="BFBFBF"/>
            </w:tcBorders>
            <w:vAlign w:val="center"/>
          </w:tcPr>
          <w:p w:rsidR="00A32315" w:rsidRPr="00C01989" w:rsidRDefault="00A32315" w:rsidP="00656FF5">
            <w:pPr>
              <w:pStyle w:val="BoxTitle"/>
              <w:rPr>
                <w:color w:val="FF0000"/>
              </w:rPr>
            </w:pPr>
            <w:r>
              <w:rPr>
                <w:color w:val="FF0000"/>
              </w:rPr>
              <w:fldChar w:fldCharType="begin">
                <w:ffData>
                  <w:name w:val="SPSID"/>
                  <w:enabled/>
                  <w:calcOnExit/>
                  <w:textInput>
                    <w:type w:val="number"/>
                    <w:format w:val="0"/>
                  </w:textInput>
                </w:ffData>
              </w:fldChar>
            </w:r>
            <w:r>
              <w:rPr>
                <w:color w:val="FF0000"/>
              </w:rPr>
              <w:instrText xml:space="preserve"> FORMTEXT </w:instrText>
            </w:r>
            <w:r>
              <w:rPr>
                <w:color w:val="FF0000"/>
              </w:rPr>
            </w:r>
            <w:r>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Pr>
                <w:color w:val="FF0000"/>
              </w:rPr>
              <w:fldChar w:fldCharType="end"/>
            </w:r>
            <w:bookmarkEnd w:id="0"/>
          </w:p>
        </w:tc>
      </w:tr>
    </w:tbl>
    <w:p w:rsidR="00A32315" w:rsidRDefault="00A32315" w:rsidP="00A203DD">
      <w:pPr>
        <w:pStyle w:val="Spacer"/>
      </w:pP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A32315" w:rsidRPr="00ED3C77">
        <w:trPr>
          <w:trHeight w:val="1881"/>
        </w:trPr>
        <w:tc>
          <w:tcPr>
            <w:tcW w:w="993" w:type="dxa"/>
            <w:tcBorders>
              <w:bottom w:val="single" w:sz="4" w:space="0" w:color="auto"/>
            </w:tcBorders>
            <w:vAlign w:val="center"/>
          </w:tcPr>
          <w:p w:rsidR="00A32315" w:rsidRPr="00ED3C77" w:rsidRDefault="00A32315" w:rsidP="00A203DD">
            <w:pPr>
              <w:jc w:val="center"/>
              <w:rPr>
                <w:b/>
                <w:bCs/>
              </w:rPr>
            </w:pPr>
            <w:r w:rsidRPr="00EE1370">
              <w:rPr>
                <w:b/>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5pt;height:90.6pt;visibility:visible">
                  <v:imagedata r:id="rId7" o:title=""/>
                </v:shape>
              </w:pict>
            </w:r>
          </w:p>
        </w:tc>
        <w:tc>
          <w:tcPr>
            <w:tcW w:w="9355" w:type="dxa"/>
            <w:tcBorders>
              <w:bottom w:val="single" w:sz="4" w:space="0" w:color="auto"/>
            </w:tcBorders>
            <w:vAlign w:val="center"/>
          </w:tcPr>
          <w:p w:rsidR="00A32315" w:rsidRPr="00ED3C77" w:rsidRDefault="00A32315" w:rsidP="00A203DD">
            <w:pPr>
              <w:spacing w:after="120"/>
              <w:jc w:val="center"/>
              <w:rPr>
                <w:rFonts w:ascii="Arial" w:hAnsi="Arial" w:cs="Arial"/>
                <w:b/>
                <w:bCs/>
                <w:color w:val="00408B"/>
                <w:sz w:val="22"/>
                <w:szCs w:val="22"/>
              </w:rPr>
            </w:pPr>
            <w:r w:rsidRPr="00ED3C77">
              <w:rPr>
                <w:rFonts w:ascii="Arial" w:hAnsi="Arial" w:cs="Arial"/>
                <w:b/>
                <w:bCs/>
                <w:color w:val="00408B"/>
                <w:sz w:val="22"/>
                <w:szCs w:val="22"/>
              </w:rPr>
              <w:t>Emerging Security Challenges Division</w:t>
            </w:r>
          </w:p>
          <w:p w:rsidR="00A32315" w:rsidRPr="00ED3C77" w:rsidRDefault="00A32315" w:rsidP="00A203DD">
            <w:pPr>
              <w:spacing w:after="200"/>
              <w:jc w:val="center"/>
              <w:rPr>
                <w:rFonts w:ascii="Arial" w:hAnsi="Arial" w:cs="Arial"/>
                <w:b/>
                <w:bCs/>
                <w:color w:val="000080"/>
                <w:sz w:val="28"/>
                <w:szCs w:val="28"/>
              </w:rPr>
            </w:pPr>
            <w:r w:rsidRPr="00ED3C77">
              <w:rPr>
                <w:rFonts w:ascii="Arial" w:hAnsi="Arial" w:cs="Arial"/>
                <w:b/>
                <w:bCs/>
                <w:color w:val="00408B"/>
                <w:sz w:val="28"/>
                <w:szCs w:val="28"/>
              </w:rPr>
              <w:t>Science for Peace and Security Programme</w:t>
            </w:r>
          </w:p>
          <w:p w:rsidR="00A32315" w:rsidRPr="00F07247" w:rsidRDefault="00A32315" w:rsidP="00A203DD">
            <w:pPr>
              <w:spacing w:after="200"/>
              <w:jc w:val="center"/>
              <w:rPr>
                <w:rFonts w:ascii="Arial" w:hAnsi="Arial" w:cs="Arial"/>
                <w:b/>
                <w:bCs/>
                <w:color w:val="3487C8"/>
                <w:sz w:val="28"/>
                <w:szCs w:val="28"/>
              </w:rPr>
            </w:pPr>
            <w:r w:rsidRPr="00F07247">
              <w:rPr>
                <w:rFonts w:ascii="Arial" w:hAnsi="Arial" w:cs="Arial"/>
                <w:b/>
                <w:bCs/>
                <w:color w:val="960000"/>
                <w:sz w:val="28"/>
                <w:szCs w:val="28"/>
              </w:rPr>
              <w:t xml:space="preserve">PROJECT </w:t>
            </w:r>
            <w:smartTag w:uri="urn:schemas-microsoft-com:office:smarttags" w:element="stockticker">
              <w:r w:rsidRPr="00F07247">
                <w:rPr>
                  <w:rFonts w:ascii="Arial" w:hAnsi="Arial" w:cs="Arial"/>
                  <w:b/>
                  <w:bCs/>
                  <w:color w:val="960000"/>
                  <w:sz w:val="28"/>
                  <w:szCs w:val="28"/>
                </w:rPr>
                <w:t>PLAN</w:t>
              </w:r>
            </w:smartTag>
          </w:p>
          <w:p w:rsidR="00A32315" w:rsidRPr="00ED3C77" w:rsidRDefault="00A32315" w:rsidP="00A203DD">
            <w:pPr>
              <w:jc w:val="center"/>
              <w:rPr>
                <w:szCs w:val="18"/>
              </w:rPr>
            </w:pPr>
            <w:r w:rsidRPr="00ED3C77">
              <w:rPr>
                <w:szCs w:val="18"/>
              </w:rPr>
              <w:t xml:space="preserve">NATO Emerging Security Challenges Division, SPS Programme, Bd. Léopold </w:t>
            </w:r>
            <w:smartTag w:uri="urn:schemas-microsoft-com:office:smarttags" w:element="stockticker">
              <w:r w:rsidRPr="00ED3C77">
                <w:rPr>
                  <w:szCs w:val="18"/>
                </w:rPr>
                <w:t>III</w:t>
              </w:r>
            </w:smartTag>
            <w:r w:rsidRPr="00ED3C77">
              <w:rPr>
                <w:szCs w:val="18"/>
              </w:rPr>
              <w:t xml:space="preserve">, </w:t>
            </w:r>
            <w:r w:rsidRPr="00ED3C77" w:rsidDel="00C17795">
              <w:rPr>
                <w:szCs w:val="18"/>
              </w:rPr>
              <w:t>B-</w:t>
            </w:r>
            <w:r w:rsidRPr="00ED3C77">
              <w:rPr>
                <w:szCs w:val="18"/>
              </w:rPr>
              <w:t>1110 Brussels, Belgium</w:t>
            </w:r>
          </w:p>
          <w:p w:rsidR="00A32315" w:rsidRPr="00ED3C77" w:rsidRDefault="00A32315" w:rsidP="00A203DD">
            <w:pPr>
              <w:jc w:val="center"/>
              <w:rPr>
                <w:b/>
                <w:bCs/>
              </w:rPr>
            </w:pPr>
            <w:r w:rsidRPr="00ED3C77">
              <w:rPr>
                <w:szCs w:val="18"/>
              </w:rPr>
              <w:t xml:space="preserve">Send applications including scanned signatures to </w:t>
            </w:r>
            <w:hyperlink r:id="rId8" w:history="1">
              <w:r w:rsidRPr="00ED3C77">
                <w:rPr>
                  <w:szCs w:val="18"/>
                </w:rPr>
                <w:t>sps.applications@hq.nato.int</w:t>
              </w:r>
            </w:hyperlink>
          </w:p>
        </w:tc>
      </w:tr>
    </w:tbl>
    <w:p w:rsidR="00A32315" w:rsidRPr="00ED3C77" w:rsidRDefault="00A32315" w:rsidP="004F5173"/>
    <w:tbl>
      <w:tblPr>
        <w:tblW w:w="10348" w:type="dxa"/>
        <w:jc w:val="center"/>
        <w:tblBorders>
          <w:top w:val="single" w:sz="4" w:space="0" w:color="C0C0C0"/>
          <w:left w:val="single" w:sz="4" w:space="0" w:color="C0C0C0"/>
          <w:bottom w:val="single" w:sz="4" w:space="0" w:color="C0C0C0"/>
          <w:right w:val="single" w:sz="4" w:space="0" w:color="C0C0C0"/>
        </w:tblBorders>
        <w:tblLook w:val="01E0"/>
      </w:tblPr>
      <w:tblGrid>
        <w:gridCol w:w="10348"/>
      </w:tblGrid>
      <w:tr w:rsidR="00A32315" w:rsidRPr="00ED3C77" w:rsidTr="00EE1370">
        <w:trPr>
          <w:jc w:val="center"/>
        </w:trPr>
        <w:tc>
          <w:tcPr>
            <w:tcW w:w="10348" w:type="dxa"/>
            <w:tcBorders>
              <w:top w:val="single" w:sz="4" w:space="0" w:color="C0C0C0"/>
            </w:tcBorders>
          </w:tcPr>
          <w:p w:rsidR="00A32315" w:rsidRPr="00ED3C77" w:rsidRDefault="00A32315" w:rsidP="00EE1370">
            <w:pPr>
              <w:pStyle w:val="BoxTitle"/>
              <w:keepLines/>
            </w:pPr>
            <w:r>
              <w:t>P</w:t>
            </w:r>
            <w:r w:rsidRPr="00ED3C77">
              <w:t xml:space="preserve">roject </w:t>
            </w:r>
            <w:r>
              <w:t>T</w:t>
            </w:r>
            <w:r w:rsidRPr="00ED3C77">
              <w:t>itle</w:t>
            </w:r>
            <w:r w:rsidRPr="00ED3C77">
              <w:tab/>
            </w:r>
            <w:r w:rsidRPr="00EE1370">
              <w:rPr>
                <w:rStyle w:val="Instructions"/>
                <w:b w:val="0"/>
              </w:rPr>
              <w:t>80 characters maximum, including spaces. please select a title that is comprehensible to the non-specialis</w:t>
            </w:r>
            <w:r w:rsidRPr="00ED3C77">
              <w:rPr>
                <w:rStyle w:val="Instructions"/>
              </w:rPr>
              <w:t>t</w:t>
            </w:r>
          </w:p>
        </w:tc>
      </w:tr>
      <w:bookmarkStart w:id="1" w:name="ProjectTitle"/>
      <w:tr w:rsidR="00A32315" w:rsidRPr="00ED3C77" w:rsidTr="00EE1370">
        <w:trPr>
          <w:jc w:val="center"/>
        </w:trPr>
        <w:tc>
          <w:tcPr>
            <w:tcW w:w="10348" w:type="dxa"/>
            <w:tcBorders>
              <w:bottom w:val="single" w:sz="4" w:space="0" w:color="C0C0C0"/>
            </w:tcBorders>
          </w:tcPr>
          <w:p w:rsidR="00A32315" w:rsidRPr="00ED3C77" w:rsidRDefault="00A32315" w:rsidP="00EE1370">
            <w:pPr>
              <w:pStyle w:val="Response"/>
              <w:keepLines/>
            </w:pPr>
            <w:r>
              <w:fldChar w:fldCharType="begin">
                <w:ffData>
                  <w:name w:val="ProjectTitle"/>
                  <w:enabled/>
                  <w:calcOnExit/>
                  <w:textInput>
                    <w:maxLength w:val="8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r>
    </w:tbl>
    <w:p w:rsidR="00A32315" w:rsidRPr="00ED3C77" w:rsidRDefault="00A32315" w:rsidP="004F5173">
      <w:pPr>
        <w:rPr>
          <w:szCs w:val="18"/>
        </w:rPr>
      </w:pPr>
    </w:p>
    <w:tbl>
      <w:tblPr>
        <w:tblW w:w="10348" w:type="dxa"/>
        <w:jc w:val="center"/>
        <w:tblBorders>
          <w:top w:val="single" w:sz="4" w:space="0" w:color="C0C0C0"/>
          <w:left w:val="single" w:sz="4" w:space="0" w:color="C0C0C0"/>
          <w:bottom w:val="single" w:sz="4" w:space="0" w:color="C0C0C0"/>
          <w:right w:val="single" w:sz="4" w:space="0" w:color="C0C0C0"/>
        </w:tblBorders>
        <w:tblLook w:val="01E0"/>
      </w:tblPr>
      <w:tblGrid>
        <w:gridCol w:w="10348"/>
      </w:tblGrid>
      <w:tr w:rsidR="00A32315" w:rsidRPr="00ED3C77" w:rsidTr="00EE1370">
        <w:trPr>
          <w:jc w:val="center"/>
        </w:trPr>
        <w:tc>
          <w:tcPr>
            <w:tcW w:w="10348" w:type="dxa"/>
            <w:tcBorders>
              <w:top w:val="single" w:sz="4" w:space="0" w:color="C0C0C0"/>
            </w:tcBorders>
          </w:tcPr>
          <w:p w:rsidR="00A32315" w:rsidRPr="00ED3C77" w:rsidRDefault="00A32315" w:rsidP="00EE1370">
            <w:pPr>
              <w:pStyle w:val="BoxTitle"/>
              <w:keepLines/>
            </w:pPr>
            <w:r>
              <w:t>Project Duration</w:t>
            </w:r>
            <w:r w:rsidRPr="00ED3C77">
              <w:tab/>
            </w:r>
            <w:r w:rsidRPr="00EE1370">
              <w:rPr>
                <w:rStyle w:val="Instructions"/>
                <w:b w:val="0"/>
              </w:rPr>
              <w:t>maximum 36 months</w:t>
            </w:r>
          </w:p>
        </w:tc>
      </w:tr>
      <w:bookmarkStart w:id="2" w:name="ProjectDuration"/>
      <w:tr w:rsidR="00A32315" w:rsidRPr="00ED3C77" w:rsidTr="00EE1370">
        <w:trPr>
          <w:jc w:val="center"/>
        </w:trPr>
        <w:tc>
          <w:tcPr>
            <w:tcW w:w="10348" w:type="dxa"/>
            <w:tcBorders>
              <w:bottom w:val="single" w:sz="4" w:space="0" w:color="C0C0C0"/>
            </w:tcBorders>
          </w:tcPr>
          <w:p w:rsidR="00A32315" w:rsidRPr="006E3ED4" w:rsidRDefault="00A32315" w:rsidP="00EE1370">
            <w:pPr>
              <w:pStyle w:val="Response"/>
              <w:keepLines/>
            </w:pPr>
            <w:r>
              <w:fldChar w:fldCharType="begin">
                <w:ffData>
                  <w:name w:val="ProjectDuration"/>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r>
    </w:tbl>
    <w:p w:rsidR="00A32315" w:rsidRPr="00ED3C77" w:rsidRDefault="00A32315" w:rsidP="004F5173">
      <w:pPr>
        <w:rPr>
          <w:szCs w:val="18"/>
        </w:rPr>
      </w:pPr>
    </w:p>
    <w:tbl>
      <w:tblPr>
        <w:tblW w:w="10348" w:type="dxa"/>
        <w:jc w:val="center"/>
        <w:tblBorders>
          <w:top w:val="single" w:sz="4" w:space="0" w:color="C0C0C0"/>
          <w:left w:val="single" w:sz="4" w:space="0" w:color="C0C0C0"/>
          <w:bottom w:val="single" w:sz="4" w:space="0" w:color="C0C0C0"/>
          <w:right w:val="single" w:sz="4" w:space="0" w:color="C0C0C0"/>
        </w:tblBorders>
        <w:tblLook w:val="01E0"/>
      </w:tblPr>
      <w:tblGrid>
        <w:gridCol w:w="10348"/>
      </w:tblGrid>
      <w:tr w:rsidR="00A32315" w:rsidRPr="00ED3C77" w:rsidTr="00EE1370">
        <w:trPr>
          <w:jc w:val="center"/>
        </w:trPr>
        <w:tc>
          <w:tcPr>
            <w:tcW w:w="10348" w:type="dxa"/>
            <w:tcBorders>
              <w:top w:val="single" w:sz="4" w:space="0" w:color="C0C0C0"/>
            </w:tcBorders>
          </w:tcPr>
          <w:p w:rsidR="00A32315" w:rsidRPr="00ED3C77" w:rsidRDefault="00A32315" w:rsidP="00EE1370">
            <w:pPr>
              <w:pStyle w:val="BoxTitle"/>
              <w:keepLines/>
            </w:pPr>
            <w:r w:rsidRPr="00ED3C77">
              <w:t xml:space="preserve">SPS </w:t>
            </w:r>
            <w:r>
              <w:t>K</w:t>
            </w:r>
            <w:r w:rsidRPr="00ED3C77">
              <w:t xml:space="preserve">ey </w:t>
            </w:r>
            <w:r>
              <w:t>P</w:t>
            </w:r>
            <w:r w:rsidRPr="00ED3C77">
              <w:t>riority/</w:t>
            </w:r>
            <w:r>
              <w:t>P</w:t>
            </w:r>
            <w:r w:rsidRPr="00ED3C77">
              <w:t>riorities</w:t>
            </w:r>
            <w:r w:rsidRPr="00ED3C77">
              <w:tab/>
            </w:r>
            <w:r w:rsidRPr="00EE1370">
              <w:rPr>
                <w:rStyle w:val="Instructions"/>
                <w:b w:val="0"/>
              </w:rPr>
              <w:t>please use the nomenclature and numbering from the guidelines</w:t>
            </w:r>
          </w:p>
        </w:tc>
      </w:tr>
      <w:bookmarkStart w:id="3" w:name="KeyPriorities"/>
      <w:tr w:rsidR="00A32315" w:rsidRPr="00ED3C77" w:rsidTr="00EE1370">
        <w:trPr>
          <w:jc w:val="center"/>
        </w:trPr>
        <w:tc>
          <w:tcPr>
            <w:tcW w:w="10348" w:type="dxa"/>
            <w:tcBorders>
              <w:bottom w:val="single" w:sz="4" w:space="0" w:color="C0C0C0"/>
            </w:tcBorders>
          </w:tcPr>
          <w:p w:rsidR="00A32315" w:rsidRPr="00ED3C77" w:rsidRDefault="00A32315" w:rsidP="00EE1370">
            <w:pPr>
              <w:pStyle w:val="Response"/>
              <w:keepLines/>
            </w:pPr>
            <w:r>
              <w:fldChar w:fldCharType="begin">
                <w:ffData>
                  <w:name w:val="KeyPriorities"/>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r>
    </w:tbl>
    <w:p w:rsidR="00A32315" w:rsidRPr="00ED3C77" w:rsidRDefault="00A32315" w:rsidP="004F5173"/>
    <w:tbl>
      <w:tblPr>
        <w:tblW w:w="0" w:type="auto"/>
        <w:jc w:val="center"/>
        <w:tblBorders>
          <w:top w:val="single" w:sz="4" w:space="0" w:color="960000"/>
        </w:tblBorders>
        <w:tblLook w:val="01E0"/>
      </w:tblPr>
      <w:tblGrid>
        <w:gridCol w:w="3896"/>
        <w:gridCol w:w="6666"/>
      </w:tblGrid>
      <w:tr w:rsidR="00A32315" w:rsidRPr="00ED3C77" w:rsidTr="00EE1370">
        <w:trPr>
          <w:jc w:val="center"/>
        </w:trPr>
        <w:tc>
          <w:tcPr>
            <w:tcW w:w="3896" w:type="dxa"/>
            <w:tcBorders>
              <w:top w:val="single" w:sz="4" w:space="0" w:color="960000"/>
            </w:tcBorders>
          </w:tcPr>
          <w:p w:rsidR="00A32315" w:rsidRPr="00ED3C77" w:rsidRDefault="00A32315" w:rsidP="009276E1">
            <w:pPr>
              <w:pStyle w:val="SectionHead"/>
            </w:pPr>
            <w:r w:rsidRPr="00EE1370">
              <w:rPr>
                <w:highlight w:val="lightGray"/>
              </w:rPr>
              <w:br w:type="page"/>
            </w:r>
            <w:r>
              <w:t>Project P</w:t>
            </w:r>
            <w:r w:rsidRPr="00ED3C77">
              <w:t>articipants</w:t>
            </w:r>
          </w:p>
        </w:tc>
        <w:tc>
          <w:tcPr>
            <w:tcW w:w="6666" w:type="dxa"/>
            <w:tcBorders>
              <w:top w:val="single" w:sz="4" w:space="0" w:color="960000"/>
            </w:tcBorders>
          </w:tcPr>
          <w:p w:rsidR="00A32315" w:rsidRPr="00ED3C77" w:rsidRDefault="00A32315" w:rsidP="00EE1370">
            <w:pPr>
              <w:keepNext/>
              <w:keepLines/>
              <w:jc w:val="right"/>
              <w:rPr>
                <w:rStyle w:val="Instructions"/>
                <w:szCs w:val="18"/>
              </w:rPr>
            </w:pPr>
            <w:r>
              <w:rPr>
                <w:rStyle w:val="Instructions"/>
                <w:szCs w:val="18"/>
              </w:rPr>
              <w:t>NPD, PPD, and Co-Directors A–C should  fill automatically from the information on the following page; please add additional lines for additional Co-Directors as necessary</w:t>
            </w:r>
          </w:p>
        </w:tc>
      </w:tr>
    </w:tbl>
    <w:p w:rsidR="00A32315" w:rsidRPr="00ED3C77" w:rsidRDefault="00A32315" w:rsidP="009276E1">
      <w:pPr>
        <w:pStyle w:val="Spacer"/>
        <w:keepNext/>
        <w:keepLines/>
      </w:pPr>
    </w:p>
    <w:tbl>
      <w:tblPr>
        <w:tblW w:w="10348"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3449"/>
        <w:gridCol w:w="3449"/>
        <w:gridCol w:w="1749"/>
        <w:gridCol w:w="1701"/>
      </w:tblGrid>
      <w:tr w:rsidR="00A32315" w:rsidRPr="00ED3C77" w:rsidTr="00EE1370">
        <w:trPr>
          <w:trHeight w:val="40"/>
          <w:jc w:val="center"/>
        </w:trPr>
        <w:tc>
          <w:tcPr>
            <w:tcW w:w="3449" w:type="dxa"/>
            <w:tcBorders>
              <w:bottom w:val="double" w:sz="4" w:space="0" w:color="999999"/>
            </w:tcBorders>
            <w:vAlign w:val="center"/>
          </w:tcPr>
          <w:p w:rsidR="00A32315" w:rsidRPr="00ED3C77" w:rsidRDefault="00A32315" w:rsidP="00EE1370">
            <w:pPr>
              <w:pStyle w:val="BoxTitle"/>
              <w:keepNext/>
              <w:keepLines/>
            </w:pPr>
            <w:r>
              <w:t>T</w:t>
            </w:r>
            <w:r w:rsidRPr="00ED3C77">
              <w:t xml:space="preserve">itle and </w:t>
            </w:r>
            <w:r>
              <w:t>N</w:t>
            </w:r>
            <w:r w:rsidRPr="00ED3C77">
              <w:t>ame</w:t>
            </w:r>
          </w:p>
        </w:tc>
        <w:tc>
          <w:tcPr>
            <w:tcW w:w="3449" w:type="dxa"/>
            <w:tcBorders>
              <w:bottom w:val="double" w:sz="4" w:space="0" w:color="999999"/>
            </w:tcBorders>
            <w:vAlign w:val="center"/>
          </w:tcPr>
          <w:p w:rsidR="00A32315" w:rsidRPr="00ED3C77" w:rsidRDefault="00A32315" w:rsidP="00EE1370">
            <w:pPr>
              <w:pStyle w:val="BoxTitle"/>
              <w:keepNext/>
              <w:keepLines/>
            </w:pPr>
            <w:r>
              <w:t>I</w:t>
            </w:r>
            <w:r w:rsidRPr="00ED3C77">
              <w:t>nstitution</w:t>
            </w:r>
          </w:p>
        </w:tc>
        <w:tc>
          <w:tcPr>
            <w:tcW w:w="1749" w:type="dxa"/>
            <w:tcBorders>
              <w:bottom w:val="double" w:sz="4" w:space="0" w:color="999999"/>
            </w:tcBorders>
            <w:vAlign w:val="center"/>
          </w:tcPr>
          <w:p w:rsidR="00A32315" w:rsidRPr="00ED3C77" w:rsidRDefault="00A32315" w:rsidP="00EE1370">
            <w:pPr>
              <w:pStyle w:val="BoxTitle"/>
              <w:keepNext/>
              <w:keepLines/>
            </w:pPr>
            <w:r>
              <w:t>C</w:t>
            </w:r>
            <w:r w:rsidRPr="00ED3C77">
              <w:t>ountry</w:t>
            </w:r>
          </w:p>
        </w:tc>
        <w:tc>
          <w:tcPr>
            <w:tcW w:w="1701" w:type="dxa"/>
            <w:tcBorders>
              <w:bottom w:val="double" w:sz="4" w:space="0" w:color="999999"/>
            </w:tcBorders>
            <w:vAlign w:val="center"/>
          </w:tcPr>
          <w:p w:rsidR="00A32315" w:rsidRPr="00ED3C77" w:rsidRDefault="00A32315" w:rsidP="00EE1370">
            <w:pPr>
              <w:pStyle w:val="BoxTitle"/>
              <w:keepNext/>
              <w:keepLines/>
            </w:pPr>
            <w:r w:rsidRPr="00ED3C77">
              <w:t>NPD/</w:t>
            </w:r>
            <w:smartTag w:uri="urn:schemas-microsoft-com:office:smarttags" w:element="stockticker">
              <w:r w:rsidRPr="00ED3C77">
                <w:t>PPD</w:t>
              </w:r>
            </w:smartTag>
            <w:r w:rsidRPr="00ED3C77">
              <w:t xml:space="preserve">/ </w:t>
            </w:r>
            <w:r>
              <w:t>Co-Director</w:t>
            </w:r>
            <w:r w:rsidRPr="00ED3C77">
              <w:t>/</w:t>
            </w:r>
            <w:r>
              <w:t>O</w:t>
            </w:r>
            <w:r w:rsidRPr="00ED3C77">
              <w:t>ther</w:t>
            </w:r>
          </w:p>
        </w:tc>
      </w:tr>
      <w:tr w:rsidR="00A32315" w:rsidRPr="00806E2B" w:rsidTr="00EE1370">
        <w:trPr>
          <w:trHeight w:val="40"/>
          <w:jc w:val="center"/>
        </w:trPr>
        <w:tc>
          <w:tcPr>
            <w:tcW w:w="3449" w:type="dxa"/>
            <w:tcBorders>
              <w:top w:val="double" w:sz="4" w:space="0" w:color="999999"/>
            </w:tcBorders>
          </w:tcPr>
          <w:p w:rsidR="00A32315" w:rsidRPr="00806E2B" w:rsidRDefault="00A32315" w:rsidP="00EE1370">
            <w:pPr>
              <w:pStyle w:val="Response"/>
              <w:keepNext/>
              <w:keepLines/>
            </w:pPr>
            <w:fldSimple w:instr=" REF NPDTitle \* MERGEFORMAT ">
              <w:r>
                <w:rPr>
                  <w:noProof/>
                </w:rPr>
                <w:t xml:space="preserve">     </w:t>
              </w:r>
            </w:fldSimple>
            <w:r>
              <w:t xml:space="preserve"> </w:t>
            </w:r>
            <w:fldSimple w:instr=" REF NPDFirstName \* MERGEFORMAT ">
              <w:r>
                <w:rPr>
                  <w:noProof/>
                </w:rPr>
                <w:t xml:space="preserve">     </w:t>
              </w:r>
            </w:fldSimple>
            <w:r>
              <w:t xml:space="preserve"> </w:t>
            </w:r>
            <w:fldSimple w:instr=" REF NPDFamilyName \* MERGEFORMAT ">
              <w:r>
                <w:rPr>
                  <w:noProof/>
                </w:rPr>
                <w:t xml:space="preserve">     </w:t>
              </w:r>
            </w:fldSimple>
          </w:p>
        </w:tc>
        <w:tc>
          <w:tcPr>
            <w:tcW w:w="3449" w:type="dxa"/>
            <w:tcBorders>
              <w:top w:val="double" w:sz="4" w:space="0" w:color="999999"/>
            </w:tcBorders>
          </w:tcPr>
          <w:p w:rsidR="00A32315" w:rsidRPr="00806E2B" w:rsidRDefault="00A32315" w:rsidP="00EE1370">
            <w:pPr>
              <w:pStyle w:val="Response"/>
              <w:keepNext/>
              <w:keepLines/>
            </w:pPr>
            <w:fldSimple w:instr=" REF NPDInstitution \* MERGEFORMAT ">
              <w:r>
                <w:rPr>
                  <w:noProof/>
                </w:rPr>
                <w:t xml:space="preserve">     </w:t>
              </w:r>
            </w:fldSimple>
          </w:p>
        </w:tc>
        <w:tc>
          <w:tcPr>
            <w:tcW w:w="1749" w:type="dxa"/>
            <w:tcBorders>
              <w:top w:val="double" w:sz="4" w:space="0" w:color="999999"/>
            </w:tcBorders>
          </w:tcPr>
          <w:p w:rsidR="00A32315" w:rsidRPr="00EE1370" w:rsidRDefault="00A32315" w:rsidP="00EE1370">
            <w:pPr>
              <w:pStyle w:val="Response"/>
              <w:keepNext/>
              <w:keepLines/>
              <w:rPr>
                <w:color w:val="FF0000"/>
              </w:rPr>
            </w:pPr>
            <w:fldSimple w:instr=" REF NPDCountry \* MERGEFORMAT ">
              <w:r w:rsidRPr="00EE1370">
                <w:rPr>
                  <w:noProof/>
                  <w:color w:val="FF0000"/>
                </w:rPr>
                <w:t xml:space="preserve">     </w:t>
              </w:r>
            </w:fldSimple>
          </w:p>
        </w:tc>
        <w:tc>
          <w:tcPr>
            <w:tcW w:w="1701" w:type="dxa"/>
            <w:tcBorders>
              <w:top w:val="double" w:sz="4" w:space="0" w:color="999999"/>
            </w:tcBorders>
          </w:tcPr>
          <w:p w:rsidR="00A32315" w:rsidRPr="00806E2B" w:rsidRDefault="00A32315" w:rsidP="00EE1370">
            <w:pPr>
              <w:pStyle w:val="Response"/>
              <w:keepNext/>
              <w:keepLines/>
            </w:pPr>
            <w:r>
              <w:t>NPD</w:t>
            </w:r>
          </w:p>
        </w:tc>
      </w:tr>
      <w:tr w:rsidR="00A32315" w:rsidRPr="00806E2B" w:rsidTr="00EE1370">
        <w:trPr>
          <w:trHeight w:val="40"/>
          <w:jc w:val="center"/>
        </w:trPr>
        <w:tc>
          <w:tcPr>
            <w:tcW w:w="3449" w:type="dxa"/>
          </w:tcPr>
          <w:p w:rsidR="00A32315" w:rsidRPr="00806E2B" w:rsidRDefault="00A32315" w:rsidP="00EE1370">
            <w:pPr>
              <w:pStyle w:val="Response"/>
              <w:keepNext/>
              <w:keepLines/>
            </w:pPr>
            <w:fldSimple w:instr=" REF PPDTitle \* MERGEFORMAT ">
              <w:r>
                <w:rPr>
                  <w:noProof/>
                </w:rPr>
                <w:t xml:space="preserve">     </w:t>
              </w:r>
            </w:fldSimple>
            <w:r>
              <w:t xml:space="preserve"> </w:t>
            </w:r>
            <w:fldSimple w:instr=" REF PPDFirstName \* MERGEFORMAT ">
              <w:r>
                <w:rPr>
                  <w:noProof/>
                </w:rPr>
                <w:t xml:space="preserve">     </w:t>
              </w:r>
            </w:fldSimple>
            <w:r>
              <w:t xml:space="preserve"> </w:t>
            </w:r>
            <w:fldSimple w:instr=" REF PPDFamilyName \* MERGEFORMAT ">
              <w:r>
                <w:rPr>
                  <w:noProof/>
                </w:rPr>
                <w:t xml:space="preserve">     </w:t>
              </w:r>
            </w:fldSimple>
          </w:p>
        </w:tc>
        <w:tc>
          <w:tcPr>
            <w:tcW w:w="3449" w:type="dxa"/>
          </w:tcPr>
          <w:p w:rsidR="00A32315" w:rsidRPr="00806E2B" w:rsidRDefault="00A32315" w:rsidP="00EE1370">
            <w:pPr>
              <w:pStyle w:val="Response"/>
              <w:keepNext/>
              <w:keepLines/>
            </w:pPr>
            <w:fldSimple w:instr=" REF PPDInstitution \* MERGEFORMAT ">
              <w:r>
                <w:rPr>
                  <w:noProof/>
                </w:rPr>
                <w:t xml:space="preserve">     </w:t>
              </w:r>
            </w:fldSimple>
          </w:p>
        </w:tc>
        <w:tc>
          <w:tcPr>
            <w:tcW w:w="1749" w:type="dxa"/>
          </w:tcPr>
          <w:p w:rsidR="00A32315" w:rsidRPr="00EE1370" w:rsidRDefault="00A32315" w:rsidP="00EE1370">
            <w:pPr>
              <w:pStyle w:val="Response"/>
              <w:keepNext/>
              <w:keepLines/>
              <w:rPr>
                <w:color w:val="FF0000"/>
              </w:rPr>
            </w:pPr>
            <w:fldSimple w:instr=" REF PPDCountry \* MERGEFORMAT ">
              <w:r w:rsidRPr="00EE1370">
                <w:rPr>
                  <w:noProof/>
                  <w:color w:val="FF0000"/>
                </w:rPr>
                <w:t xml:space="preserve">     </w:t>
              </w:r>
            </w:fldSimple>
          </w:p>
        </w:tc>
        <w:tc>
          <w:tcPr>
            <w:tcW w:w="1701" w:type="dxa"/>
          </w:tcPr>
          <w:p w:rsidR="00A32315" w:rsidRPr="00806E2B" w:rsidRDefault="00A32315" w:rsidP="00EE1370">
            <w:pPr>
              <w:pStyle w:val="Response"/>
              <w:keepNext/>
              <w:keepLines/>
            </w:pPr>
            <w:r>
              <w:t>PPD</w:t>
            </w:r>
          </w:p>
        </w:tc>
      </w:tr>
      <w:tr w:rsidR="00A32315" w:rsidRPr="00806E2B" w:rsidTr="00EE1370">
        <w:trPr>
          <w:trHeight w:val="40"/>
          <w:jc w:val="center"/>
        </w:trPr>
        <w:tc>
          <w:tcPr>
            <w:tcW w:w="3449" w:type="dxa"/>
          </w:tcPr>
          <w:p w:rsidR="00A32315" w:rsidRPr="00806E2B" w:rsidRDefault="00A32315" w:rsidP="00EE1370">
            <w:pPr>
              <w:pStyle w:val="Response"/>
              <w:keepNext/>
              <w:keepLines/>
            </w:pPr>
            <w:fldSimple w:instr=" REF  CoATitle \* MERGEFORMAT ">
              <w:r>
                <w:rPr>
                  <w:noProof/>
                </w:rPr>
                <w:t xml:space="preserve">     </w:t>
              </w:r>
            </w:fldSimple>
            <w:r>
              <w:t xml:space="preserve"> </w:t>
            </w:r>
            <w:fldSimple w:instr=" REF  CoAFirstName \* MERGEFORMAT ">
              <w:r>
                <w:rPr>
                  <w:noProof/>
                </w:rPr>
                <w:t xml:space="preserve">     </w:t>
              </w:r>
            </w:fldSimple>
            <w:r>
              <w:t xml:space="preserve"> </w:t>
            </w:r>
            <w:fldSimple w:instr=" REF  CoAFamilyName \* MERGEFORMAT ">
              <w:r>
                <w:rPr>
                  <w:noProof/>
                </w:rPr>
                <w:t xml:space="preserve">     </w:t>
              </w:r>
            </w:fldSimple>
          </w:p>
        </w:tc>
        <w:tc>
          <w:tcPr>
            <w:tcW w:w="3449" w:type="dxa"/>
          </w:tcPr>
          <w:p w:rsidR="00A32315" w:rsidRPr="00806E2B" w:rsidRDefault="00A32315" w:rsidP="00EE1370">
            <w:pPr>
              <w:pStyle w:val="Response"/>
              <w:keepNext/>
              <w:keepLines/>
            </w:pPr>
            <w:fldSimple w:instr=" REF CoAInstitution \* MERGEFORMAT ">
              <w:r>
                <w:rPr>
                  <w:noProof/>
                </w:rPr>
                <w:t xml:space="preserve">     </w:t>
              </w:r>
            </w:fldSimple>
          </w:p>
        </w:tc>
        <w:tc>
          <w:tcPr>
            <w:tcW w:w="1749" w:type="dxa"/>
          </w:tcPr>
          <w:p w:rsidR="00A32315" w:rsidRPr="00EE1370" w:rsidRDefault="00A32315" w:rsidP="00EE1370">
            <w:pPr>
              <w:pStyle w:val="Response"/>
              <w:keepNext/>
              <w:keepLines/>
              <w:rPr>
                <w:color w:val="FF0000"/>
              </w:rPr>
            </w:pPr>
            <w:fldSimple w:instr=" REF CoACountry \* MERGEFORMAT ">
              <w:r w:rsidRPr="00EE1370">
                <w:rPr>
                  <w:noProof/>
                  <w:color w:val="FF0000"/>
                </w:rPr>
                <w:t xml:space="preserve">     </w:t>
              </w:r>
            </w:fldSimple>
          </w:p>
        </w:tc>
        <w:tc>
          <w:tcPr>
            <w:tcW w:w="1701" w:type="dxa"/>
          </w:tcPr>
          <w:p w:rsidR="00A32315" w:rsidRPr="00806E2B" w:rsidRDefault="00A32315" w:rsidP="00EE1370">
            <w:pPr>
              <w:pStyle w:val="Response"/>
              <w:keepNext/>
              <w:keepLines/>
            </w:pPr>
            <w:r>
              <w:t>Co-Director</w:t>
            </w:r>
          </w:p>
        </w:tc>
      </w:tr>
      <w:tr w:rsidR="00A32315" w:rsidRPr="00806E2B" w:rsidTr="00EE1370">
        <w:trPr>
          <w:trHeight w:val="40"/>
          <w:jc w:val="center"/>
        </w:trPr>
        <w:tc>
          <w:tcPr>
            <w:tcW w:w="3449" w:type="dxa"/>
          </w:tcPr>
          <w:p w:rsidR="00A32315" w:rsidRPr="00806E2B" w:rsidRDefault="00A32315" w:rsidP="00EE1370">
            <w:pPr>
              <w:pStyle w:val="Response"/>
              <w:keepNext/>
              <w:keepLines/>
            </w:pPr>
            <w:fldSimple w:instr=" REF  CoBTitle \* MERGEFORMAT ">
              <w:r>
                <w:rPr>
                  <w:noProof/>
                </w:rPr>
                <w:t xml:space="preserve">     </w:t>
              </w:r>
            </w:fldSimple>
            <w:r>
              <w:t xml:space="preserve"> </w:t>
            </w:r>
            <w:fldSimple w:instr=" REF  CoBFirstName \* MERGEFORMAT ">
              <w:r>
                <w:rPr>
                  <w:noProof/>
                </w:rPr>
                <w:t xml:space="preserve">     </w:t>
              </w:r>
            </w:fldSimple>
            <w:r>
              <w:t xml:space="preserve"> </w:t>
            </w:r>
            <w:fldSimple w:instr=" REF  CoBFamilyName \* MERGEFORMAT ">
              <w:r>
                <w:rPr>
                  <w:noProof/>
                </w:rPr>
                <w:t xml:space="preserve">     </w:t>
              </w:r>
            </w:fldSimple>
          </w:p>
        </w:tc>
        <w:tc>
          <w:tcPr>
            <w:tcW w:w="3449" w:type="dxa"/>
          </w:tcPr>
          <w:p w:rsidR="00A32315" w:rsidRPr="00806E2B" w:rsidRDefault="00A32315" w:rsidP="00EE1370">
            <w:pPr>
              <w:pStyle w:val="Response"/>
              <w:keepNext/>
              <w:keepLines/>
            </w:pPr>
            <w:fldSimple w:instr=" REF CoBInstitution \* MERGEFORMAT ">
              <w:r>
                <w:rPr>
                  <w:noProof/>
                </w:rPr>
                <w:t xml:space="preserve">     </w:t>
              </w:r>
            </w:fldSimple>
          </w:p>
        </w:tc>
        <w:tc>
          <w:tcPr>
            <w:tcW w:w="1749" w:type="dxa"/>
          </w:tcPr>
          <w:p w:rsidR="00A32315" w:rsidRPr="00EE1370" w:rsidRDefault="00A32315" w:rsidP="00EE1370">
            <w:pPr>
              <w:pStyle w:val="Response"/>
              <w:keepNext/>
              <w:keepLines/>
              <w:rPr>
                <w:color w:val="FF0000"/>
              </w:rPr>
            </w:pPr>
            <w:fldSimple w:instr=" REF CoBCountry \* MERGEFORMAT ">
              <w:r w:rsidRPr="00EE1370">
                <w:rPr>
                  <w:noProof/>
                  <w:color w:val="FF0000"/>
                </w:rPr>
                <w:t xml:space="preserve">     </w:t>
              </w:r>
            </w:fldSimple>
          </w:p>
        </w:tc>
        <w:tc>
          <w:tcPr>
            <w:tcW w:w="1701" w:type="dxa"/>
          </w:tcPr>
          <w:p w:rsidR="00A32315" w:rsidRPr="00806E2B" w:rsidRDefault="00A32315" w:rsidP="00EE1370">
            <w:pPr>
              <w:pStyle w:val="Response"/>
              <w:keepNext/>
              <w:keepLines/>
            </w:pPr>
            <w:r>
              <w:t>Co-Director</w:t>
            </w:r>
          </w:p>
        </w:tc>
      </w:tr>
      <w:tr w:rsidR="00A32315" w:rsidRPr="00806E2B" w:rsidTr="00EE1370">
        <w:trPr>
          <w:trHeight w:val="40"/>
          <w:jc w:val="center"/>
        </w:trPr>
        <w:tc>
          <w:tcPr>
            <w:tcW w:w="3449" w:type="dxa"/>
          </w:tcPr>
          <w:p w:rsidR="00A32315" w:rsidRPr="00806E2B" w:rsidRDefault="00A32315" w:rsidP="00EE1370">
            <w:pPr>
              <w:pStyle w:val="Response"/>
              <w:keepNext/>
              <w:keepLines/>
            </w:pPr>
            <w:fldSimple w:instr=" REF  CoCTitle \* MERGEFORMAT ">
              <w:r>
                <w:rPr>
                  <w:noProof/>
                </w:rPr>
                <w:t xml:space="preserve">     </w:t>
              </w:r>
            </w:fldSimple>
            <w:r>
              <w:t xml:space="preserve"> </w:t>
            </w:r>
            <w:fldSimple w:instr=" REF  CoCFirstName \* MERGEFORMAT ">
              <w:r>
                <w:rPr>
                  <w:noProof/>
                </w:rPr>
                <w:t xml:space="preserve">     </w:t>
              </w:r>
            </w:fldSimple>
            <w:r>
              <w:t xml:space="preserve"> </w:t>
            </w:r>
            <w:fldSimple w:instr=" REF  CoCFamilyName \* MERGEFORMAT ">
              <w:r>
                <w:rPr>
                  <w:noProof/>
                </w:rPr>
                <w:t xml:space="preserve">     </w:t>
              </w:r>
            </w:fldSimple>
          </w:p>
        </w:tc>
        <w:tc>
          <w:tcPr>
            <w:tcW w:w="3449" w:type="dxa"/>
          </w:tcPr>
          <w:p w:rsidR="00A32315" w:rsidRPr="00806E2B" w:rsidRDefault="00A32315" w:rsidP="00EE1370">
            <w:pPr>
              <w:pStyle w:val="Response"/>
              <w:keepNext/>
              <w:keepLines/>
            </w:pPr>
            <w:fldSimple w:instr=" REF CoBInstitution \* MERGEFORMAT ">
              <w:r>
                <w:rPr>
                  <w:noProof/>
                </w:rPr>
                <w:t xml:space="preserve">     </w:t>
              </w:r>
            </w:fldSimple>
          </w:p>
        </w:tc>
        <w:tc>
          <w:tcPr>
            <w:tcW w:w="1749" w:type="dxa"/>
          </w:tcPr>
          <w:p w:rsidR="00A32315" w:rsidRPr="00EE1370" w:rsidRDefault="00A32315" w:rsidP="00EE1370">
            <w:pPr>
              <w:pStyle w:val="Response"/>
              <w:keepNext/>
              <w:keepLines/>
              <w:rPr>
                <w:color w:val="FF0000"/>
              </w:rPr>
            </w:pPr>
            <w:fldSimple w:instr=" REF CoCCountry \* MERGEFORMAT ">
              <w:r w:rsidRPr="00EE1370">
                <w:rPr>
                  <w:noProof/>
                  <w:color w:val="FF0000"/>
                </w:rPr>
                <w:t xml:space="preserve">     </w:t>
              </w:r>
            </w:fldSimple>
          </w:p>
        </w:tc>
        <w:tc>
          <w:tcPr>
            <w:tcW w:w="1701" w:type="dxa"/>
          </w:tcPr>
          <w:p w:rsidR="00A32315" w:rsidRPr="00806E2B" w:rsidRDefault="00A32315" w:rsidP="00EE1370">
            <w:pPr>
              <w:pStyle w:val="Response"/>
              <w:keepNext/>
              <w:keepLines/>
            </w:pPr>
            <w:r>
              <w:t>Co-Director</w:t>
            </w:r>
          </w:p>
        </w:tc>
      </w:tr>
    </w:tbl>
    <w:p w:rsidR="00A32315" w:rsidRDefault="00A32315" w:rsidP="009276E1">
      <w:pPr>
        <w:pStyle w:val="Response"/>
        <w:keepNext/>
        <w:keepLines/>
        <w:sectPr w:rsidR="00A32315" w:rsidSect="00D947C3">
          <w:headerReference w:type="even" r:id="rId9"/>
          <w:headerReference w:type="default" r:id="rId10"/>
          <w:footerReference w:type="even" r:id="rId11"/>
          <w:footerReference w:type="default" r:id="rId12"/>
          <w:headerReference w:type="first" r:id="rId13"/>
          <w:footerReference w:type="first" r:id="rId14"/>
          <w:footnotePr>
            <w:numFmt w:val="chicago"/>
            <w:numRestart w:val="eachPage"/>
          </w:footnotePr>
          <w:pgSz w:w="12240" w:h="15840" w:code="1"/>
          <w:pgMar w:top="340" w:right="907" w:bottom="340" w:left="907" w:header="708" w:footer="708" w:gutter="0"/>
          <w:cols w:space="708"/>
        </w:sectPr>
      </w:pPr>
      <w:bookmarkStart w:id="4" w:name="ProjectParticipantsAdditional"/>
    </w:p>
    <w:tbl>
      <w:tblPr>
        <w:tblW w:w="10348"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3449"/>
        <w:gridCol w:w="3449"/>
        <w:gridCol w:w="1749"/>
        <w:gridCol w:w="1701"/>
      </w:tblGrid>
      <w:tr w:rsidR="00A32315" w:rsidRPr="00806E2B" w:rsidTr="00EE1370">
        <w:trPr>
          <w:trHeight w:val="40"/>
          <w:jc w:val="center"/>
        </w:trPr>
        <w:tc>
          <w:tcPr>
            <w:tcW w:w="3449" w:type="dxa"/>
          </w:tcPr>
          <w:p w:rsidR="00A32315" w:rsidRDefault="00A32315" w:rsidP="00EE1370">
            <w:pPr>
              <w:pStyle w:val="Response"/>
              <w:keepNext/>
              <w:keepLines/>
            </w:pPr>
            <w:r w:rsidRPr="00EE1370">
              <w:rPr>
                <w:rStyle w:val="PlaceholderText"/>
                <w:rFonts w:cs="Arial"/>
                <w:color w:val="BFBFBF"/>
              </w:rPr>
              <w:t>████</w:t>
            </w:r>
          </w:p>
        </w:tc>
        <w:tc>
          <w:tcPr>
            <w:tcW w:w="3449" w:type="dxa"/>
          </w:tcPr>
          <w:p w:rsidR="00A32315" w:rsidRDefault="00A32315" w:rsidP="00EE1370">
            <w:pPr>
              <w:pStyle w:val="Response"/>
              <w:keepNext/>
              <w:keepLines/>
            </w:pPr>
            <w:r w:rsidRPr="00EE1370">
              <w:rPr>
                <w:rStyle w:val="PlaceholderText"/>
                <w:rFonts w:cs="Arial"/>
                <w:color w:val="BFBFBF"/>
              </w:rPr>
              <w:t>████</w:t>
            </w:r>
          </w:p>
        </w:tc>
        <w:tc>
          <w:tcPr>
            <w:tcW w:w="1749" w:type="dxa"/>
          </w:tcPr>
          <w:p w:rsidR="00A32315" w:rsidRDefault="00A32315" w:rsidP="00EE1370">
            <w:pPr>
              <w:pStyle w:val="Response"/>
              <w:keepNext/>
              <w:keepLines/>
            </w:pPr>
            <w:r w:rsidRPr="00EE1370">
              <w:rPr>
                <w:rStyle w:val="PlaceholderText"/>
                <w:rFonts w:cs="Arial"/>
                <w:color w:val="BFBFBF"/>
              </w:rPr>
              <w:t>████</w:t>
            </w:r>
          </w:p>
        </w:tc>
        <w:tc>
          <w:tcPr>
            <w:tcW w:w="1701" w:type="dxa"/>
          </w:tcPr>
          <w:p w:rsidR="00A32315" w:rsidRDefault="00A32315" w:rsidP="00EE1370">
            <w:pPr>
              <w:pStyle w:val="Response"/>
              <w:keepNext/>
              <w:keepLines/>
            </w:pPr>
            <w:r>
              <w:t>Co-Director</w:t>
            </w:r>
          </w:p>
        </w:tc>
      </w:tr>
      <w:bookmarkEnd w:id="4"/>
    </w:tbl>
    <w:p w:rsidR="00A32315" w:rsidRDefault="00A32315" w:rsidP="00AB6F93">
      <w:pPr>
        <w:pStyle w:val="Spacer"/>
        <w:spacing w:after="120"/>
        <w:sectPr w:rsidR="00A32315" w:rsidSect="00AB6F93">
          <w:footnotePr>
            <w:numFmt w:val="chicago"/>
            <w:numRestart w:val="eachPage"/>
          </w:footnotePr>
          <w:type w:val="continuous"/>
          <w:pgSz w:w="12240" w:h="15840" w:code="1"/>
          <w:pgMar w:top="340" w:right="907" w:bottom="340" w:left="907" w:header="708" w:footer="708" w:gutter="0"/>
          <w:cols w:space="708"/>
          <w:formProt w:val="0"/>
        </w:sectPr>
      </w:pPr>
    </w:p>
    <w:p w:rsidR="00A32315" w:rsidRPr="00ED3C77" w:rsidRDefault="00A32315" w:rsidP="00AB6F93">
      <w:pPr>
        <w:pStyle w:val="Spacer"/>
        <w:spacing w:after="120"/>
      </w:pPr>
    </w:p>
    <w:tbl>
      <w:tblPr>
        <w:tblW w:w="10348" w:type="dxa"/>
        <w:jc w:val="center"/>
        <w:tblBorders>
          <w:top w:val="single" w:sz="4" w:space="0" w:color="C0C0C0"/>
          <w:left w:val="single" w:sz="4" w:space="0" w:color="C0C0C0"/>
          <w:bottom w:val="single" w:sz="4" w:space="0" w:color="C0C0C0"/>
          <w:right w:val="single" w:sz="4" w:space="0" w:color="C0C0C0"/>
        </w:tblBorders>
        <w:tblLook w:val="01E0"/>
      </w:tblPr>
      <w:tblGrid>
        <w:gridCol w:w="10348"/>
      </w:tblGrid>
      <w:tr w:rsidR="00A32315" w:rsidRPr="00ED3C77" w:rsidTr="00EE1370">
        <w:trPr>
          <w:jc w:val="center"/>
        </w:trPr>
        <w:tc>
          <w:tcPr>
            <w:tcW w:w="10348" w:type="dxa"/>
            <w:tcBorders>
              <w:top w:val="single" w:sz="4" w:space="0" w:color="C0C0C0"/>
            </w:tcBorders>
          </w:tcPr>
          <w:p w:rsidR="00A32315" w:rsidRPr="00ED3C77" w:rsidRDefault="00A32315" w:rsidP="00EE1370">
            <w:pPr>
              <w:pStyle w:val="BoxTitle"/>
              <w:keepLines/>
            </w:pPr>
            <w:r>
              <w:t>P</w:t>
            </w:r>
            <w:r w:rsidRPr="00ED3C77">
              <w:t xml:space="preserve">roject </w:t>
            </w:r>
            <w:r>
              <w:t>Application</w:t>
            </w:r>
            <w:r w:rsidRPr="00ED3C77">
              <w:t xml:space="preserve"> </w:t>
            </w:r>
            <w:r>
              <w:t>Submitted</w:t>
            </w:r>
            <w:r w:rsidRPr="00ED3C77">
              <w:tab/>
            </w:r>
            <w:r w:rsidRPr="00EE1370">
              <w:rPr>
                <w:rStyle w:val="Instructions"/>
                <w:b w:val="0"/>
              </w:rPr>
              <w:t>date</w:t>
            </w:r>
          </w:p>
        </w:tc>
      </w:tr>
      <w:tr w:rsidR="00A32315" w:rsidRPr="00ED3C77" w:rsidTr="00EE1370">
        <w:trPr>
          <w:jc w:val="center"/>
        </w:trPr>
        <w:tc>
          <w:tcPr>
            <w:tcW w:w="10348" w:type="dxa"/>
            <w:tcBorders>
              <w:bottom w:val="single" w:sz="4" w:space="0" w:color="C0C0C0"/>
            </w:tcBorders>
          </w:tcPr>
          <w:p w:rsidR="00A32315" w:rsidRPr="00ED3C77" w:rsidRDefault="00A32315" w:rsidP="00EE1370">
            <w:pPr>
              <w:pStyle w:val="Response"/>
              <w:keepLines/>
            </w:pPr>
            <w:r>
              <w:fldChar w:fldCharType="begin">
                <w:ffData>
                  <w:name w:val=""/>
                  <w:enabled/>
                  <w:calcOnExit/>
                  <w:textInput>
                    <w:type w:val="date"/>
                    <w:format w:val="dd MMMM yyyy"/>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A32315" w:rsidRDefault="00A32315">
      <w:pPr>
        <w:rPr>
          <w:sz w:val="6"/>
        </w:rPr>
      </w:pPr>
      <w:r>
        <w:br w:type="page"/>
      </w:r>
    </w:p>
    <w:p w:rsidR="00A32315" w:rsidRPr="00ED3C77" w:rsidRDefault="00A32315" w:rsidP="00EC4F71">
      <w:pPr>
        <w:pStyle w:val="Spacer"/>
      </w:pPr>
    </w:p>
    <w:tbl>
      <w:tblPr>
        <w:tblW w:w="0" w:type="auto"/>
        <w:jc w:val="center"/>
        <w:tblBorders>
          <w:top w:val="single" w:sz="4" w:space="0" w:color="960000"/>
        </w:tblBorders>
        <w:tblLook w:val="01E0"/>
      </w:tblPr>
      <w:tblGrid>
        <w:gridCol w:w="6061"/>
        <w:gridCol w:w="4501"/>
      </w:tblGrid>
      <w:tr w:rsidR="00A32315" w:rsidRPr="00ED3C77" w:rsidTr="00EE1370">
        <w:trPr>
          <w:jc w:val="center"/>
        </w:trPr>
        <w:tc>
          <w:tcPr>
            <w:tcW w:w="6061" w:type="dxa"/>
            <w:tcBorders>
              <w:top w:val="single" w:sz="4" w:space="0" w:color="960000"/>
            </w:tcBorders>
          </w:tcPr>
          <w:p w:rsidR="00A32315" w:rsidRPr="00ED3C77" w:rsidRDefault="00A32315" w:rsidP="009276E1">
            <w:pPr>
              <w:pStyle w:val="SectionHead"/>
            </w:pPr>
            <w:r w:rsidRPr="00EE1370">
              <w:rPr>
                <w:highlight w:val="lightGray"/>
              </w:rPr>
              <w:br w:type="page"/>
            </w:r>
            <w:r w:rsidRPr="00ED3C77">
              <w:t xml:space="preserve">NATO and </w:t>
            </w:r>
            <w:r>
              <w:t>P</w:t>
            </w:r>
            <w:r w:rsidRPr="00ED3C77">
              <w:t xml:space="preserve">artner </w:t>
            </w:r>
            <w:r>
              <w:t>C</w:t>
            </w:r>
            <w:r w:rsidRPr="00ED3C77">
              <w:t xml:space="preserve">ountry </w:t>
            </w:r>
            <w:r>
              <w:t>D</w:t>
            </w:r>
            <w:r w:rsidRPr="00ED3C77">
              <w:t>irectors</w:t>
            </w:r>
          </w:p>
        </w:tc>
        <w:tc>
          <w:tcPr>
            <w:tcW w:w="4501" w:type="dxa"/>
            <w:tcBorders>
              <w:top w:val="single" w:sz="4" w:space="0" w:color="960000"/>
            </w:tcBorders>
          </w:tcPr>
          <w:p w:rsidR="00A32315" w:rsidRPr="00ED3C77" w:rsidRDefault="00A32315" w:rsidP="00EE1370">
            <w:pPr>
              <w:keepNext/>
              <w:keepLines/>
              <w:jc w:val="right"/>
              <w:rPr>
                <w:rStyle w:val="Instructions"/>
                <w:szCs w:val="18"/>
              </w:rPr>
            </w:pPr>
          </w:p>
        </w:tc>
      </w:tr>
    </w:tbl>
    <w:p w:rsidR="00A32315" w:rsidRPr="00ED3C77" w:rsidRDefault="00A32315" w:rsidP="009276E1">
      <w:pPr>
        <w:pStyle w:val="Spacer"/>
        <w:keepNext/>
        <w:keepLines/>
        <w:spacing w:before="120"/>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78"/>
        <w:gridCol w:w="518"/>
        <w:gridCol w:w="480"/>
        <w:gridCol w:w="1774"/>
        <w:gridCol w:w="937"/>
        <w:gridCol w:w="6"/>
        <w:gridCol w:w="1660"/>
        <w:gridCol w:w="2401"/>
      </w:tblGrid>
      <w:tr w:rsidR="00A32315" w:rsidRPr="00ED3C77" w:rsidTr="00EE1370">
        <w:trPr>
          <w:cantSplit/>
          <w:jc w:val="center"/>
        </w:trPr>
        <w:tc>
          <w:tcPr>
            <w:tcW w:w="10454" w:type="dxa"/>
            <w:gridSpan w:val="8"/>
            <w:tcBorders>
              <w:top w:val="nil"/>
              <w:left w:val="nil"/>
              <w:bottom w:val="single" w:sz="4" w:space="0" w:color="C0C0C0"/>
              <w:right w:val="nil"/>
            </w:tcBorders>
          </w:tcPr>
          <w:p w:rsidR="00A32315" w:rsidRPr="00ED3C77" w:rsidRDefault="00A32315" w:rsidP="00EE1370">
            <w:pPr>
              <w:pStyle w:val="BoxTitle"/>
              <w:keepNext/>
              <w:keepLines/>
            </w:pPr>
            <w:r>
              <w:t>NATO Country Project Director (NPD)</w:t>
            </w:r>
          </w:p>
        </w:tc>
      </w:tr>
      <w:tr w:rsidR="00A32315" w:rsidRPr="00ED3C77" w:rsidTr="00EE1370">
        <w:trPr>
          <w:cantSplit/>
          <w:jc w:val="center"/>
        </w:trPr>
        <w:tc>
          <w:tcPr>
            <w:tcW w:w="2678"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727"/>
              </w:tabs>
            </w:pPr>
            <w:r>
              <w:t>Family Name</w:t>
            </w:r>
          </w:p>
        </w:tc>
        <w:tc>
          <w:tcPr>
            <w:tcW w:w="2772"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877"/>
              </w:tabs>
            </w:pPr>
            <w:r>
              <w:t>F</w:t>
            </w:r>
            <w:r w:rsidRPr="00ED3C77">
              <w:t xml:space="preserve">irst </w:t>
            </w:r>
            <w:r>
              <w:t>N</w:t>
            </w:r>
            <w:r w:rsidRPr="00ED3C77">
              <w:t>ame</w:t>
            </w:r>
          </w:p>
        </w:tc>
        <w:tc>
          <w:tcPr>
            <w:tcW w:w="937"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1091"/>
              </w:tabs>
            </w:pPr>
            <w:r>
              <w:t>Title</w:t>
            </w:r>
          </w:p>
        </w:tc>
        <w:tc>
          <w:tcPr>
            <w:tcW w:w="4067"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271"/>
              </w:tabs>
            </w:pPr>
            <w:r>
              <w:t>Job Title</w:t>
            </w:r>
          </w:p>
        </w:tc>
      </w:tr>
      <w:bookmarkStart w:id="5" w:name="NPDFamilyName"/>
      <w:tr w:rsidR="00A32315" w:rsidRPr="00ED3C77" w:rsidTr="00EE1370">
        <w:trPr>
          <w:cantSplit/>
          <w:jc w:val="center"/>
        </w:trPr>
        <w:tc>
          <w:tcPr>
            <w:tcW w:w="2678"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NPDFamily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bookmarkStart w:id="6" w:name="NPDFirstName"/>
        <w:tc>
          <w:tcPr>
            <w:tcW w:w="2772"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NPDFirst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bookmarkStart w:id="7" w:name="NPDTitle"/>
        <w:tc>
          <w:tcPr>
            <w:tcW w:w="937"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NPDTitl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bookmarkStart w:id="8" w:name="NPDJobTitle"/>
        <w:tc>
          <w:tcPr>
            <w:tcW w:w="4067"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NPDJobTitl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r>
      <w:tr w:rsidR="00A32315" w:rsidRPr="00ED3C77" w:rsidTr="00EE1370">
        <w:trPr>
          <w:cantSplit/>
          <w:jc w:val="center"/>
        </w:trPr>
        <w:tc>
          <w:tcPr>
            <w:tcW w:w="3676"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861"/>
              </w:tabs>
            </w:pPr>
            <w:r>
              <w:t>Institution</w:t>
            </w:r>
          </w:p>
        </w:tc>
        <w:tc>
          <w:tcPr>
            <w:tcW w:w="437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438"/>
              </w:tabs>
            </w:pPr>
            <w:r>
              <w:t>Address</w:t>
            </w:r>
          </w:p>
        </w:tc>
        <w:tc>
          <w:tcPr>
            <w:tcW w:w="2401"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611"/>
              </w:tabs>
            </w:pPr>
            <w:r>
              <w:t>Country</w:t>
            </w:r>
          </w:p>
        </w:tc>
      </w:tr>
      <w:bookmarkStart w:id="9" w:name="NPDInstitution"/>
      <w:tr w:rsidR="00A32315" w:rsidRPr="00ED3C77" w:rsidTr="00EE1370">
        <w:trPr>
          <w:cantSplit/>
          <w:jc w:val="center"/>
        </w:trPr>
        <w:tc>
          <w:tcPr>
            <w:tcW w:w="3676"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NPDInstitution"/>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bookmarkStart w:id="10" w:name="NPDAddress"/>
        <w:tc>
          <w:tcPr>
            <w:tcW w:w="437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NPDAddress"/>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bookmarkStart w:id="11" w:name="NPDCountry"/>
        <w:tc>
          <w:tcPr>
            <w:tcW w:w="2401" w:type="dxa"/>
            <w:tcBorders>
              <w:top w:val="nil"/>
              <w:left w:val="single" w:sz="4" w:space="0" w:color="C0C0C0"/>
              <w:bottom w:val="single" w:sz="4" w:space="0" w:color="C0C0C0"/>
              <w:right w:val="single" w:sz="4" w:space="0" w:color="C0C0C0"/>
            </w:tcBorders>
          </w:tcPr>
          <w:p w:rsidR="00A32315" w:rsidRPr="00EE1370" w:rsidRDefault="00A32315" w:rsidP="00EE1370">
            <w:pPr>
              <w:pStyle w:val="Response"/>
              <w:keepNext/>
              <w:keepLines/>
              <w:rPr>
                <w:color w:val="FF0000"/>
              </w:rPr>
            </w:pPr>
            <w:r w:rsidRPr="00EE1370">
              <w:rPr>
                <w:color w:val="FF0000"/>
              </w:rPr>
              <w:fldChar w:fldCharType="begin">
                <w:ffData>
                  <w:name w:val="NPDCountry"/>
                  <w:enabled/>
                  <w:calcOnExit/>
                  <w:textInput/>
                </w:ffData>
              </w:fldChar>
            </w:r>
            <w:r w:rsidRPr="00EE1370">
              <w:rPr>
                <w:color w:val="FF0000"/>
              </w:rPr>
              <w:instrText xml:space="preserve"> FORMTEXT </w:instrText>
            </w:r>
            <w:r w:rsidRPr="00EE1370">
              <w:rPr>
                <w:color w:val="FF0000"/>
              </w:rPr>
            </w:r>
            <w:r w:rsidRPr="00EE1370">
              <w:rPr>
                <w:color w:val="FF0000"/>
              </w:rPr>
              <w:fldChar w:fldCharType="separate"/>
            </w:r>
            <w:r w:rsidRPr="00EE1370">
              <w:rPr>
                <w:noProof/>
                <w:color w:val="FF0000"/>
              </w:rPr>
              <w:t> </w:t>
            </w:r>
            <w:r w:rsidRPr="00EE1370">
              <w:rPr>
                <w:noProof/>
                <w:color w:val="FF0000"/>
              </w:rPr>
              <w:t> </w:t>
            </w:r>
            <w:r w:rsidRPr="00EE1370">
              <w:rPr>
                <w:noProof/>
                <w:color w:val="FF0000"/>
              </w:rPr>
              <w:t> </w:t>
            </w:r>
            <w:r w:rsidRPr="00EE1370">
              <w:rPr>
                <w:noProof/>
                <w:color w:val="FF0000"/>
              </w:rPr>
              <w:t> </w:t>
            </w:r>
            <w:r w:rsidRPr="00EE1370">
              <w:rPr>
                <w:noProof/>
                <w:color w:val="FF0000"/>
              </w:rPr>
              <w:t> </w:t>
            </w:r>
            <w:r w:rsidRPr="00EE1370">
              <w:rPr>
                <w:color w:val="FF0000"/>
              </w:rPr>
              <w:fldChar w:fldCharType="end"/>
            </w:r>
            <w:bookmarkEnd w:id="11"/>
          </w:p>
        </w:tc>
      </w:tr>
      <w:tr w:rsidR="00A32315" w:rsidRPr="00ED3C77" w:rsidTr="00EE1370">
        <w:trPr>
          <w:cantSplit/>
          <w:jc w:val="center"/>
        </w:trPr>
        <w:tc>
          <w:tcPr>
            <w:tcW w:w="3196"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clear" w:pos="10132"/>
                <w:tab w:val="left" w:pos="2883"/>
              </w:tabs>
            </w:pPr>
            <w:r>
              <w:t>Telephone</w:t>
            </w:r>
          </w:p>
        </w:tc>
        <w:tc>
          <w:tcPr>
            <w:tcW w:w="319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578"/>
              </w:tabs>
            </w:pPr>
            <w:r>
              <w:t>Fax</w:t>
            </w:r>
          </w:p>
        </w:tc>
        <w:tc>
          <w:tcPr>
            <w:tcW w:w="4061"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003"/>
              </w:tabs>
            </w:pPr>
            <w:r>
              <w:t>Email</w:t>
            </w:r>
          </w:p>
        </w:tc>
      </w:tr>
      <w:bookmarkStart w:id="12" w:name="NPDTelephone"/>
      <w:tr w:rsidR="00A32315" w:rsidRPr="00ED3C77" w:rsidTr="00EE1370">
        <w:trPr>
          <w:cantSplit/>
          <w:jc w:val="center"/>
        </w:trPr>
        <w:tc>
          <w:tcPr>
            <w:tcW w:w="3196"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NPDTelephon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tc>
        <w:bookmarkStart w:id="13" w:name="NPDFax"/>
        <w:tc>
          <w:tcPr>
            <w:tcW w:w="319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NPDFax"/>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bookmarkStart w:id="14" w:name="NPDEmail"/>
        <w:tc>
          <w:tcPr>
            <w:tcW w:w="4061"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NPDEmail"/>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r>
    </w:tbl>
    <w:p w:rsidR="00A32315" w:rsidRDefault="00A32315" w:rsidP="009276E1">
      <w:pPr>
        <w:pStyle w:val="Spacer"/>
        <w:spacing w:after="120"/>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78"/>
        <w:gridCol w:w="518"/>
        <w:gridCol w:w="480"/>
        <w:gridCol w:w="1774"/>
        <w:gridCol w:w="937"/>
        <w:gridCol w:w="6"/>
        <w:gridCol w:w="1660"/>
        <w:gridCol w:w="2401"/>
      </w:tblGrid>
      <w:tr w:rsidR="00A32315" w:rsidRPr="00ED3C77" w:rsidTr="00EE1370">
        <w:trPr>
          <w:cantSplit/>
          <w:jc w:val="center"/>
        </w:trPr>
        <w:tc>
          <w:tcPr>
            <w:tcW w:w="10454" w:type="dxa"/>
            <w:gridSpan w:val="8"/>
            <w:tcBorders>
              <w:top w:val="nil"/>
              <w:left w:val="nil"/>
              <w:bottom w:val="single" w:sz="4" w:space="0" w:color="C0C0C0"/>
              <w:right w:val="nil"/>
            </w:tcBorders>
          </w:tcPr>
          <w:p w:rsidR="00A32315" w:rsidRPr="00ED3C77" w:rsidRDefault="00A32315" w:rsidP="00EE1370">
            <w:pPr>
              <w:pStyle w:val="BoxTitle"/>
              <w:keepNext/>
              <w:keepLines/>
            </w:pPr>
            <w:r>
              <w:t>Partner Country Project Director (</w:t>
            </w:r>
            <w:smartTag w:uri="urn:schemas-microsoft-com:office:smarttags" w:element="stockticker">
              <w:r>
                <w:t>PPD</w:t>
              </w:r>
            </w:smartTag>
            <w:r>
              <w:t>)</w:t>
            </w:r>
          </w:p>
        </w:tc>
      </w:tr>
      <w:tr w:rsidR="00A32315" w:rsidRPr="00ED3C77" w:rsidTr="00EE1370">
        <w:trPr>
          <w:cantSplit/>
          <w:jc w:val="center"/>
        </w:trPr>
        <w:tc>
          <w:tcPr>
            <w:tcW w:w="2678"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727"/>
              </w:tabs>
            </w:pPr>
            <w:r>
              <w:t>Family Name</w:t>
            </w:r>
          </w:p>
        </w:tc>
        <w:tc>
          <w:tcPr>
            <w:tcW w:w="2772"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877"/>
              </w:tabs>
            </w:pPr>
            <w:r>
              <w:t>F</w:t>
            </w:r>
            <w:r w:rsidRPr="00ED3C77">
              <w:t xml:space="preserve">irst </w:t>
            </w:r>
            <w:r>
              <w:t>N</w:t>
            </w:r>
            <w:r w:rsidRPr="00ED3C77">
              <w:t>ame</w:t>
            </w:r>
          </w:p>
        </w:tc>
        <w:tc>
          <w:tcPr>
            <w:tcW w:w="937"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1091"/>
              </w:tabs>
            </w:pPr>
            <w:r>
              <w:t>Title</w:t>
            </w:r>
          </w:p>
        </w:tc>
        <w:tc>
          <w:tcPr>
            <w:tcW w:w="4067"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271"/>
              </w:tabs>
            </w:pPr>
            <w:r>
              <w:t>Job Title</w:t>
            </w:r>
          </w:p>
        </w:tc>
      </w:tr>
      <w:bookmarkStart w:id="15" w:name="PPDFamilyName"/>
      <w:tr w:rsidR="00A32315" w:rsidRPr="00ED3C77" w:rsidTr="00EE1370">
        <w:trPr>
          <w:cantSplit/>
          <w:jc w:val="center"/>
        </w:trPr>
        <w:tc>
          <w:tcPr>
            <w:tcW w:w="2678"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PPDFamily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bookmarkStart w:id="16" w:name="PPDFirstName"/>
        <w:tc>
          <w:tcPr>
            <w:tcW w:w="2772"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PPDFirst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p>
        </w:tc>
        <w:bookmarkStart w:id="17" w:name="PPDTitle"/>
        <w:tc>
          <w:tcPr>
            <w:tcW w:w="937"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PPDTitl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tc>
        <w:bookmarkStart w:id="18" w:name="PPDJobTitle"/>
        <w:tc>
          <w:tcPr>
            <w:tcW w:w="4067"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PPDJobTitle"/>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p>
        </w:tc>
      </w:tr>
      <w:tr w:rsidR="00A32315" w:rsidRPr="00ED3C77" w:rsidTr="00EE1370">
        <w:trPr>
          <w:cantSplit/>
          <w:jc w:val="center"/>
        </w:trPr>
        <w:tc>
          <w:tcPr>
            <w:tcW w:w="3676"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861"/>
              </w:tabs>
            </w:pPr>
            <w:r>
              <w:t>Institution</w:t>
            </w:r>
          </w:p>
        </w:tc>
        <w:tc>
          <w:tcPr>
            <w:tcW w:w="437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438"/>
              </w:tabs>
            </w:pPr>
            <w:r>
              <w:t>Address</w:t>
            </w:r>
          </w:p>
        </w:tc>
        <w:tc>
          <w:tcPr>
            <w:tcW w:w="2401"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611"/>
              </w:tabs>
            </w:pPr>
            <w:r>
              <w:t>Country</w:t>
            </w:r>
          </w:p>
        </w:tc>
      </w:tr>
      <w:bookmarkStart w:id="19" w:name="PPDInstitution"/>
      <w:tr w:rsidR="00A32315" w:rsidRPr="00ED3C77" w:rsidTr="00EE1370">
        <w:trPr>
          <w:cantSplit/>
          <w:jc w:val="center"/>
        </w:trPr>
        <w:tc>
          <w:tcPr>
            <w:tcW w:w="3676"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PPDInstitution"/>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
          </w:p>
        </w:tc>
        <w:bookmarkStart w:id="20" w:name="PPDAddress"/>
        <w:tc>
          <w:tcPr>
            <w:tcW w:w="437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PPDAddress"/>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
          </w:p>
        </w:tc>
        <w:bookmarkStart w:id="21" w:name="PPDCountry"/>
        <w:tc>
          <w:tcPr>
            <w:tcW w:w="2401" w:type="dxa"/>
            <w:tcBorders>
              <w:top w:val="nil"/>
              <w:left w:val="single" w:sz="4" w:space="0" w:color="C0C0C0"/>
              <w:bottom w:val="single" w:sz="4" w:space="0" w:color="C0C0C0"/>
              <w:right w:val="single" w:sz="4" w:space="0" w:color="C0C0C0"/>
            </w:tcBorders>
          </w:tcPr>
          <w:p w:rsidR="00A32315" w:rsidRPr="00EE1370" w:rsidRDefault="00A32315" w:rsidP="00EE1370">
            <w:pPr>
              <w:pStyle w:val="Response"/>
              <w:keepNext/>
              <w:keepLines/>
              <w:rPr>
                <w:color w:val="FF0000"/>
              </w:rPr>
            </w:pPr>
            <w:r w:rsidRPr="00EE1370">
              <w:rPr>
                <w:color w:val="FF0000"/>
              </w:rPr>
              <w:fldChar w:fldCharType="begin">
                <w:ffData>
                  <w:name w:val="PPDCountry"/>
                  <w:enabled/>
                  <w:calcOnExit/>
                  <w:textInput/>
                </w:ffData>
              </w:fldChar>
            </w:r>
            <w:r w:rsidRPr="00EE1370">
              <w:rPr>
                <w:color w:val="FF0000"/>
              </w:rPr>
              <w:instrText xml:space="preserve"> FORMTEXT </w:instrText>
            </w:r>
            <w:r w:rsidRPr="00EE1370">
              <w:rPr>
                <w:color w:val="FF0000"/>
              </w:rPr>
            </w:r>
            <w:r w:rsidRPr="00EE1370">
              <w:rPr>
                <w:color w:val="FF0000"/>
              </w:rPr>
              <w:fldChar w:fldCharType="separate"/>
            </w:r>
            <w:r w:rsidRPr="00EE1370">
              <w:rPr>
                <w:noProof/>
                <w:color w:val="FF0000"/>
              </w:rPr>
              <w:t> </w:t>
            </w:r>
            <w:r w:rsidRPr="00EE1370">
              <w:rPr>
                <w:noProof/>
                <w:color w:val="FF0000"/>
              </w:rPr>
              <w:t> </w:t>
            </w:r>
            <w:r w:rsidRPr="00EE1370">
              <w:rPr>
                <w:noProof/>
                <w:color w:val="FF0000"/>
              </w:rPr>
              <w:t> </w:t>
            </w:r>
            <w:r w:rsidRPr="00EE1370">
              <w:rPr>
                <w:noProof/>
                <w:color w:val="FF0000"/>
              </w:rPr>
              <w:t> </w:t>
            </w:r>
            <w:r w:rsidRPr="00EE1370">
              <w:rPr>
                <w:noProof/>
                <w:color w:val="FF0000"/>
              </w:rPr>
              <w:t> </w:t>
            </w:r>
            <w:r w:rsidRPr="00EE1370">
              <w:rPr>
                <w:color w:val="FF0000"/>
              </w:rPr>
              <w:fldChar w:fldCharType="end"/>
            </w:r>
            <w:bookmarkEnd w:id="21"/>
          </w:p>
        </w:tc>
      </w:tr>
      <w:tr w:rsidR="00A32315" w:rsidRPr="00ED3C77" w:rsidTr="00EE1370">
        <w:trPr>
          <w:cantSplit/>
          <w:jc w:val="center"/>
        </w:trPr>
        <w:tc>
          <w:tcPr>
            <w:tcW w:w="3196"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clear" w:pos="10132"/>
                <w:tab w:val="left" w:pos="2883"/>
              </w:tabs>
            </w:pPr>
            <w:r>
              <w:t>Telephone</w:t>
            </w:r>
          </w:p>
        </w:tc>
        <w:tc>
          <w:tcPr>
            <w:tcW w:w="319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578"/>
              </w:tabs>
            </w:pPr>
            <w:r>
              <w:t>Fax</w:t>
            </w:r>
          </w:p>
        </w:tc>
        <w:tc>
          <w:tcPr>
            <w:tcW w:w="4061"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003"/>
              </w:tabs>
            </w:pPr>
            <w:r>
              <w:t>Email</w:t>
            </w:r>
          </w:p>
        </w:tc>
      </w:tr>
      <w:bookmarkStart w:id="22" w:name="PPDPhone"/>
      <w:tr w:rsidR="00A32315" w:rsidRPr="00ED3C77" w:rsidTr="00EE1370">
        <w:trPr>
          <w:cantSplit/>
          <w:jc w:val="center"/>
        </w:trPr>
        <w:tc>
          <w:tcPr>
            <w:tcW w:w="3196"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PPDPhon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
          </w:p>
        </w:tc>
        <w:bookmarkStart w:id="23" w:name="PPDFax"/>
        <w:tc>
          <w:tcPr>
            <w:tcW w:w="319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PPDFax"/>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
          </w:p>
        </w:tc>
        <w:bookmarkStart w:id="24" w:name="PPDEmail"/>
        <w:tc>
          <w:tcPr>
            <w:tcW w:w="4061"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PPDEmail"/>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
          </w:p>
        </w:tc>
      </w:tr>
    </w:tbl>
    <w:p w:rsidR="00A32315" w:rsidRPr="00ED3C77" w:rsidRDefault="00A32315" w:rsidP="00EC4F71">
      <w:pPr>
        <w:pStyle w:val="Spacer"/>
      </w:pPr>
    </w:p>
    <w:tbl>
      <w:tblPr>
        <w:tblW w:w="0" w:type="auto"/>
        <w:jc w:val="center"/>
        <w:tblBorders>
          <w:top w:val="single" w:sz="4" w:space="0" w:color="960000"/>
        </w:tblBorders>
        <w:tblLook w:val="01E0"/>
      </w:tblPr>
      <w:tblGrid>
        <w:gridCol w:w="6061"/>
        <w:gridCol w:w="4501"/>
      </w:tblGrid>
      <w:tr w:rsidR="00A32315" w:rsidRPr="00ED3C77" w:rsidTr="00EE1370">
        <w:trPr>
          <w:jc w:val="center"/>
        </w:trPr>
        <w:tc>
          <w:tcPr>
            <w:tcW w:w="6061" w:type="dxa"/>
            <w:tcBorders>
              <w:top w:val="single" w:sz="4" w:space="0" w:color="960000"/>
            </w:tcBorders>
          </w:tcPr>
          <w:p w:rsidR="00A32315" w:rsidRPr="00ED3C77" w:rsidRDefault="00A32315" w:rsidP="009276E1">
            <w:pPr>
              <w:pStyle w:val="SectionHead"/>
            </w:pPr>
            <w:r w:rsidRPr="00EE1370">
              <w:rPr>
                <w:highlight w:val="lightGray"/>
              </w:rPr>
              <w:br w:type="page"/>
            </w:r>
            <w:r>
              <w:t>O</w:t>
            </w:r>
            <w:r w:rsidRPr="00ED3C77">
              <w:t xml:space="preserve">ther </w:t>
            </w:r>
            <w:r>
              <w:t>P</w:t>
            </w:r>
            <w:r w:rsidRPr="00ED3C77">
              <w:t xml:space="preserve">rincipal </w:t>
            </w:r>
            <w:r>
              <w:t>P</w:t>
            </w:r>
            <w:r w:rsidRPr="00ED3C77">
              <w:t>articipant(s) (</w:t>
            </w:r>
            <w:r>
              <w:t>C</w:t>
            </w:r>
            <w:r w:rsidRPr="00ED3C77">
              <w:t>o-</w:t>
            </w:r>
            <w:r>
              <w:t>D</w:t>
            </w:r>
            <w:r w:rsidRPr="00ED3C77">
              <w:t>irectors)</w:t>
            </w:r>
          </w:p>
        </w:tc>
        <w:tc>
          <w:tcPr>
            <w:tcW w:w="4501" w:type="dxa"/>
            <w:tcBorders>
              <w:top w:val="single" w:sz="4" w:space="0" w:color="960000"/>
            </w:tcBorders>
          </w:tcPr>
          <w:p w:rsidR="00A32315" w:rsidRPr="00ED3C77" w:rsidRDefault="00A32315" w:rsidP="00EE1370">
            <w:pPr>
              <w:keepNext/>
              <w:keepLines/>
              <w:jc w:val="right"/>
              <w:rPr>
                <w:rStyle w:val="Instructions"/>
                <w:szCs w:val="18"/>
              </w:rPr>
            </w:pPr>
          </w:p>
        </w:tc>
      </w:tr>
    </w:tbl>
    <w:p w:rsidR="00A32315" w:rsidRPr="00ED3C77" w:rsidRDefault="00A32315" w:rsidP="009276E1">
      <w:pPr>
        <w:pStyle w:val="Spacer"/>
        <w:keepNext/>
        <w:keepLines/>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78"/>
        <w:gridCol w:w="518"/>
        <w:gridCol w:w="480"/>
        <w:gridCol w:w="1774"/>
        <w:gridCol w:w="937"/>
        <w:gridCol w:w="6"/>
        <w:gridCol w:w="1660"/>
        <w:gridCol w:w="2401"/>
      </w:tblGrid>
      <w:tr w:rsidR="00A32315" w:rsidRPr="00ED3C77" w:rsidTr="00EE1370">
        <w:trPr>
          <w:cantSplit/>
          <w:jc w:val="center"/>
        </w:trPr>
        <w:tc>
          <w:tcPr>
            <w:tcW w:w="10454" w:type="dxa"/>
            <w:gridSpan w:val="8"/>
            <w:tcBorders>
              <w:top w:val="nil"/>
              <w:left w:val="nil"/>
              <w:bottom w:val="single" w:sz="4" w:space="0" w:color="C0C0C0"/>
              <w:right w:val="nil"/>
            </w:tcBorders>
          </w:tcPr>
          <w:p w:rsidR="00A32315" w:rsidRPr="00ED3C77" w:rsidRDefault="00A32315" w:rsidP="00EE1370">
            <w:pPr>
              <w:pStyle w:val="BoxTitle"/>
              <w:keepNext/>
              <w:keepLines/>
            </w:pPr>
            <w:r>
              <w:t>Co-Director A</w:t>
            </w:r>
          </w:p>
        </w:tc>
      </w:tr>
      <w:tr w:rsidR="00A32315" w:rsidRPr="00ED3C77" w:rsidTr="00EE1370">
        <w:trPr>
          <w:cantSplit/>
          <w:jc w:val="center"/>
        </w:trPr>
        <w:tc>
          <w:tcPr>
            <w:tcW w:w="2678"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727"/>
              </w:tabs>
            </w:pPr>
            <w:r>
              <w:t>Family Name</w:t>
            </w:r>
          </w:p>
        </w:tc>
        <w:tc>
          <w:tcPr>
            <w:tcW w:w="2772"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877"/>
              </w:tabs>
            </w:pPr>
            <w:r>
              <w:t>F</w:t>
            </w:r>
            <w:r w:rsidRPr="00ED3C77">
              <w:t xml:space="preserve">irst </w:t>
            </w:r>
            <w:r>
              <w:t>N</w:t>
            </w:r>
            <w:r w:rsidRPr="00ED3C77">
              <w:t>ame</w:t>
            </w:r>
          </w:p>
        </w:tc>
        <w:tc>
          <w:tcPr>
            <w:tcW w:w="937"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1091"/>
              </w:tabs>
            </w:pPr>
            <w:r>
              <w:t>Title</w:t>
            </w:r>
          </w:p>
        </w:tc>
        <w:tc>
          <w:tcPr>
            <w:tcW w:w="4067"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271"/>
              </w:tabs>
            </w:pPr>
            <w:r>
              <w:t>Job Title</w:t>
            </w:r>
          </w:p>
        </w:tc>
      </w:tr>
      <w:bookmarkStart w:id="25" w:name="CoAFamilyName"/>
      <w:tr w:rsidR="00A32315" w:rsidRPr="00ED3C77" w:rsidTr="00EE1370">
        <w:trPr>
          <w:cantSplit/>
          <w:jc w:val="center"/>
        </w:trPr>
        <w:tc>
          <w:tcPr>
            <w:tcW w:w="2678"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AFamily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
          </w:p>
        </w:tc>
        <w:bookmarkStart w:id="26" w:name="CoAFirstName"/>
        <w:tc>
          <w:tcPr>
            <w:tcW w:w="2772"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AFirst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
          </w:p>
        </w:tc>
        <w:bookmarkStart w:id="27" w:name="CoATitle"/>
        <w:tc>
          <w:tcPr>
            <w:tcW w:w="937"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ATitl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7"/>
          </w:p>
        </w:tc>
        <w:bookmarkStart w:id="28" w:name="CoAJobTitle"/>
        <w:tc>
          <w:tcPr>
            <w:tcW w:w="4067"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AJobTitle"/>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8"/>
          </w:p>
        </w:tc>
      </w:tr>
      <w:tr w:rsidR="00A32315" w:rsidRPr="00ED3C77" w:rsidTr="00EE1370">
        <w:trPr>
          <w:cantSplit/>
          <w:jc w:val="center"/>
        </w:trPr>
        <w:tc>
          <w:tcPr>
            <w:tcW w:w="3676"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861"/>
              </w:tabs>
            </w:pPr>
            <w:r>
              <w:t>Institution</w:t>
            </w:r>
          </w:p>
        </w:tc>
        <w:tc>
          <w:tcPr>
            <w:tcW w:w="437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438"/>
              </w:tabs>
            </w:pPr>
            <w:r>
              <w:t>Address</w:t>
            </w:r>
          </w:p>
        </w:tc>
        <w:tc>
          <w:tcPr>
            <w:tcW w:w="2401"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611"/>
              </w:tabs>
            </w:pPr>
            <w:r>
              <w:t>Country</w:t>
            </w:r>
          </w:p>
        </w:tc>
      </w:tr>
      <w:bookmarkStart w:id="29" w:name="CoAInstitution"/>
      <w:tr w:rsidR="00A32315" w:rsidRPr="00ED3C77" w:rsidTr="00EE1370">
        <w:trPr>
          <w:cantSplit/>
          <w:jc w:val="center"/>
        </w:trPr>
        <w:tc>
          <w:tcPr>
            <w:tcW w:w="3676"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AInstitution"/>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
          </w:p>
        </w:tc>
        <w:bookmarkStart w:id="30" w:name="CoAAddress"/>
        <w:tc>
          <w:tcPr>
            <w:tcW w:w="437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AAddress"/>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0"/>
          </w:p>
        </w:tc>
        <w:bookmarkStart w:id="31" w:name="CoACountry"/>
        <w:tc>
          <w:tcPr>
            <w:tcW w:w="2401" w:type="dxa"/>
            <w:tcBorders>
              <w:top w:val="nil"/>
              <w:left w:val="single" w:sz="4" w:space="0" w:color="C0C0C0"/>
              <w:bottom w:val="single" w:sz="4" w:space="0" w:color="C0C0C0"/>
              <w:right w:val="single" w:sz="4" w:space="0" w:color="C0C0C0"/>
            </w:tcBorders>
          </w:tcPr>
          <w:p w:rsidR="00A32315" w:rsidRPr="00EE1370" w:rsidRDefault="00A32315" w:rsidP="00EE1370">
            <w:pPr>
              <w:pStyle w:val="Response"/>
              <w:keepNext/>
              <w:keepLines/>
              <w:rPr>
                <w:color w:val="FF0000"/>
              </w:rPr>
            </w:pPr>
            <w:r w:rsidRPr="00EE1370">
              <w:rPr>
                <w:color w:val="FF0000"/>
              </w:rPr>
              <w:fldChar w:fldCharType="begin">
                <w:ffData>
                  <w:name w:val="CoACountry"/>
                  <w:enabled/>
                  <w:calcOnExit/>
                  <w:textInput/>
                </w:ffData>
              </w:fldChar>
            </w:r>
            <w:r w:rsidRPr="00EE1370">
              <w:rPr>
                <w:color w:val="FF0000"/>
              </w:rPr>
              <w:instrText xml:space="preserve"> FORMTEXT </w:instrText>
            </w:r>
            <w:r w:rsidRPr="00EE1370">
              <w:rPr>
                <w:color w:val="FF0000"/>
              </w:rPr>
            </w:r>
            <w:r w:rsidRPr="00EE1370">
              <w:rPr>
                <w:color w:val="FF0000"/>
              </w:rPr>
              <w:fldChar w:fldCharType="separate"/>
            </w:r>
            <w:r w:rsidRPr="00EE1370">
              <w:rPr>
                <w:noProof/>
                <w:color w:val="FF0000"/>
              </w:rPr>
              <w:t> </w:t>
            </w:r>
            <w:r w:rsidRPr="00EE1370">
              <w:rPr>
                <w:noProof/>
                <w:color w:val="FF0000"/>
              </w:rPr>
              <w:t> </w:t>
            </w:r>
            <w:r w:rsidRPr="00EE1370">
              <w:rPr>
                <w:noProof/>
                <w:color w:val="FF0000"/>
              </w:rPr>
              <w:t> </w:t>
            </w:r>
            <w:r w:rsidRPr="00EE1370">
              <w:rPr>
                <w:noProof/>
                <w:color w:val="FF0000"/>
              </w:rPr>
              <w:t> </w:t>
            </w:r>
            <w:r w:rsidRPr="00EE1370">
              <w:rPr>
                <w:noProof/>
                <w:color w:val="FF0000"/>
              </w:rPr>
              <w:t> </w:t>
            </w:r>
            <w:r w:rsidRPr="00EE1370">
              <w:rPr>
                <w:color w:val="FF0000"/>
              </w:rPr>
              <w:fldChar w:fldCharType="end"/>
            </w:r>
            <w:bookmarkEnd w:id="31"/>
          </w:p>
        </w:tc>
      </w:tr>
      <w:tr w:rsidR="00A32315" w:rsidRPr="00ED3C77" w:rsidTr="00EE1370">
        <w:trPr>
          <w:cantSplit/>
          <w:jc w:val="center"/>
        </w:trPr>
        <w:tc>
          <w:tcPr>
            <w:tcW w:w="3196"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clear" w:pos="10132"/>
                <w:tab w:val="left" w:pos="2883"/>
              </w:tabs>
            </w:pPr>
            <w:r>
              <w:t>Telephone</w:t>
            </w:r>
          </w:p>
        </w:tc>
        <w:tc>
          <w:tcPr>
            <w:tcW w:w="319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578"/>
              </w:tabs>
            </w:pPr>
            <w:r>
              <w:t>Fax</w:t>
            </w:r>
          </w:p>
        </w:tc>
        <w:tc>
          <w:tcPr>
            <w:tcW w:w="4061"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003"/>
              </w:tabs>
            </w:pPr>
            <w:r>
              <w:t>Email</w:t>
            </w:r>
          </w:p>
        </w:tc>
      </w:tr>
      <w:bookmarkStart w:id="32" w:name="CoAPhone"/>
      <w:tr w:rsidR="00A32315" w:rsidRPr="00ED3C77" w:rsidTr="00EE1370">
        <w:trPr>
          <w:cantSplit/>
          <w:jc w:val="center"/>
        </w:trPr>
        <w:tc>
          <w:tcPr>
            <w:tcW w:w="3196"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APhone"/>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2"/>
          </w:p>
        </w:tc>
        <w:bookmarkStart w:id="33" w:name="CoAFax"/>
        <w:tc>
          <w:tcPr>
            <w:tcW w:w="319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AFax"/>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3"/>
          </w:p>
        </w:tc>
        <w:bookmarkStart w:id="34" w:name="CoAEmail"/>
        <w:tc>
          <w:tcPr>
            <w:tcW w:w="4061"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AEmai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4"/>
          </w:p>
        </w:tc>
      </w:tr>
    </w:tbl>
    <w:p w:rsidR="00A32315" w:rsidRDefault="00A32315" w:rsidP="009276E1">
      <w:pPr>
        <w:pStyle w:val="Spacer"/>
        <w:spacing w:after="120"/>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78"/>
        <w:gridCol w:w="518"/>
        <w:gridCol w:w="480"/>
        <w:gridCol w:w="1774"/>
        <w:gridCol w:w="937"/>
        <w:gridCol w:w="6"/>
        <w:gridCol w:w="1660"/>
        <w:gridCol w:w="2401"/>
      </w:tblGrid>
      <w:tr w:rsidR="00A32315" w:rsidRPr="00ED3C77" w:rsidTr="00EE1370">
        <w:trPr>
          <w:cantSplit/>
          <w:jc w:val="center"/>
        </w:trPr>
        <w:tc>
          <w:tcPr>
            <w:tcW w:w="10454" w:type="dxa"/>
            <w:gridSpan w:val="8"/>
            <w:tcBorders>
              <w:top w:val="nil"/>
              <w:left w:val="nil"/>
              <w:bottom w:val="single" w:sz="4" w:space="0" w:color="C0C0C0"/>
              <w:right w:val="nil"/>
            </w:tcBorders>
          </w:tcPr>
          <w:p w:rsidR="00A32315" w:rsidRPr="00ED3C77" w:rsidRDefault="00A32315" w:rsidP="00EE1370">
            <w:pPr>
              <w:pStyle w:val="BoxTitle"/>
              <w:keepNext/>
              <w:keepLines/>
            </w:pPr>
            <w:r>
              <w:t>Co-Director B</w:t>
            </w:r>
          </w:p>
        </w:tc>
      </w:tr>
      <w:tr w:rsidR="00A32315" w:rsidRPr="00ED3C77" w:rsidTr="00EE1370">
        <w:trPr>
          <w:cantSplit/>
          <w:jc w:val="center"/>
        </w:trPr>
        <w:tc>
          <w:tcPr>
            <w:tcW w:w="2678"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727"/>
              </w:tabs>
            </w:pPr>
            <w:r>
              <w:t>Family Name</w:t>
            </w:r>
          </w:p>
        </w:tc>
        <w:tc>
          <w:tcPr>
            <w:tcW w:w="2772"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877"/>
              </w:tabs>
            </w:pPr>
            <w:r>
              <w:t>F</w:t>
            </w:r>
            <w:r w:rsidRPr="00ED3C77">
              <w:t xml:space="preserve">irst </w:t>
            </w:r>
            <w:r>
              <w:t>N</w:t>
            </w:r>
            <w:r w:rsidRPr="00ED3C77">
              <w:t>ame</w:t>
            </w:r>
          </w:p>
        </w:tc>
        <w:tc>
          <w:tcPr>
            <w:tcW w:w="937"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1091"/>
              </w:tabs>
            </w:pPr>
            <w:r>
              <w:t>Title</w:t>
            </w:r>
          </w:p>
        </w:tc>
        <w:tc>
          <w:tcPr>
            <w:tcW w:w="4067"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271"/>
              </w:tabs>
            </w:pPr>
            <w:r>
              <w:t>Job Title</w:t>
            </w:r>
          </w:p>
        </w:tc>
      </w:tr>
      <w:bookmarkStart w:id="35" w:name="CoBFamilyName"/>
      <w:tr w:rsidR="00A32315" w:rsidRPr="00ED3C77" w:rsidTr="00EE1370">
        <w:trPr>
          <w:cantSplit/>
          <w:jc w:val="center"/>
        </w:trPr>
        <w:tc>
          <w:tcPr>
            <w:tcW w:w="2678"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BFamily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5"/>
          </w:p>
        </w:tc>
        <w:bookmarkStart w:id="36" w:name="CoBFirstName"/>
        <w:tc>
          <w:tcPr>
            <w:tcW w:w="2772"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BFirst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6"/>
          </w:p>
        </w:tc>
        <w:bookmarkStart w:id="37" w:name="CoBTitle"/>
        <w:tc>
          <w:tcPr>
            <w:tcW w:w="937"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BTitle"/>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
          </w:p>
        </w:tc>
        <w:bookmarkStart w:id="38" w:name="CoBJobTitle"/>
        <w:tc>
          <w:tcPr>
            <w:tcW w:w="4067"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BJobTitl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8"/>
          </w:p>
        </w:tc>
      </w:tr>
      <w:tr w:rsidR="00A32315" w:rsidRPr="00ED3C77" w:rsidTr="00EE1370">
        <w:trPr>
          <w:cantSplit/>
          <w:jc w:val="center"/>
        </w:trPr>
        <w:tc>
          <w:tcPr>
            <w:tcW w:w="3676"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861"/>
              </w:tabs>
            </w:pPr>
            <w:r>
              <w:t>Institution</w:t>
            </w:r>
          </w:p>
        </w:tc>
        <w:tc>
          <w:tcPr>
            <w:tcW w:w="437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438"/>
              </w:tabs>
            </w:pPr>
            <w:r>
              <w:t>Address</w:t>
            </w:r>
          </w:p>
        </w:tc>
        <w:tc>
          <w:tcPr>
            <w:tcW w:w="2401"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611"/>
              </w:tabs>
            </w:pPr>
            <w:r>
              <w:t>Country</w:t>
            </w:r>
          </w:p>
        </w:tc>
      </w:tr>
      <w:bookmarkStart w:id="39" w:name="CoBInstitution"/>
      <w:tr w:rsidR="00A32315" w:rsidRPr="00ED3C77" w:rsidTr="00EE1370">
        <w:trPr>
          <w:cantSplit/>
          <w:jc w:val="center"/>
        </w:trPr>
        <w:tc>
          <w:tcPr>
            <w:tcW w:w="3676"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BInstitution"/>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9"/>
          </w:p>
        </w:tc>
        <w:bookmarkStart w:id="40" w:name="CoBAddress"/>
        <w:tc>
          <w:tcPr>
            <w:tcW w:w="437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BAddress"/>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0"/>
          </w:p>
        </w:tc>
        <w:bookmarkStart w:id="41" w:name="CoBCountry"/>
        <w:tc>
          <w:tcPr>
            <w:tcW w:w="2401" w:type="dxa"/>
            <w:tcBorders>
              <w:top w:val="nil"/>
              <w:left w:val="single" w:sz="4" w:space="0" w:color="C0C0C0"/>
              <w:bottom w:val="single" w:sz="4" w:space="0" w:color="C0C0C0"/>
              <w:right w:val="single" w:sz="4" w:space="0" w:color="C0C0C0"/>
            </w:tcBorders>
          </w:tcPr>
          <w:p w:rsidR="00A32315" w:rsidRPr="00EE1370" w:rsidRDefault="00A32315" w:rsidP="00EE1370">
            <w:pPr>
              <w:pStyle w:val="Response"/>
              <w:keepNext/>
              <w:keepLines/>
              <w:rPr>
                <w:color w:val="FF0000"/>
              </w:rPr>
            </w:pPr>
            <w:r w:rsidRPr="00EE1370">
              <w:rPr>
                <w:color w:val="FF0000"/>
              </w:rPr>
              <w:fldChar w:fldCharType="begin">
                <w:ffData>
                  <w:name w:val="CoBCountry"/>
                  <w:enabled/>
                  <w:calcOnExit/>
                  <w:textInput/>
                </w:ffData>
              </w:fldChar>
            </w:r>
            <w:r w:rsidRPr="00EE1370">
              <w:rPr>
                <w:color w:val="FF0000"/>
              </w:rPr>
              <w:instrText xml:space="preserve"> FORMTEXT </w:instrText>
            </w:r>
            <w:r w:rsidRPr="00EE1370">
              <w:rPr>
                <w:color w:val="FF0000"/>
              </w:rPr>
            </w:r>
            <w:r w:rsidRPr="00EE1370">
              <w:rPr>
                <w:color w:val="FF0000"/>
              </w:rPr>
              <w:fldChar w:fldCharType="separate"/>
            </w:r>
            <w:r w:rsidRPr="00EE1370">
              <w:rPr>
                <w:noProof/>
                <w:color w:val="FF0000"/>
              </w:rPr>
              <w:t> </w:t>
            </w:r>
            <w:r w:rsidRPr="00EE1370">
              <w:rPr>
                <w:noProof/>
                <w:color w:val="FF0000"/>
              </w:rPr>
              <w:t> </w:t>
            </w:r>
            <w:r w:rsidRPr="00EE1370">
              <w:rPr>
                <w:noProof/>
                <w:color w:val="FF0000"/>
              </w:rPr>
              <w:t> </w:t>
            </w:r>
            <w:r w:rsidRPr="00EE1370">
              <w:rPr>
                <w:noProof/>
                <w:color w:val="FF0000"/>
              </w:rPr>
              <w:t> </w:t>
            </w:r>
            <w:r w:rsidRPr="00EE1370">
              <w:rPr>
                <w:noProof/>
                <w:color w:val="FF0000"/>
              </w:rPr>
              <w:t> </w:t>
            </w:r>
            <w:r w:rsidRPr="00EE1370">
              <w:rPr>
                <w:color w:val="FF0000"/>
              </w:rPr>
              <w:fldChar w:fldCharType="end"/>
            </w:r>
            <w:bookmarkEnd w:id="41"/>
          </w:p>
        </w:tc>
      </w:tr>
      <w:tr w:rsidR="00A32315" w:rsidRPr="00ED3C77" w:rsidTr="00EE1370">
        <w:trPr>
          <w:cantSplit/>
          <w:jc w:val="center"/>
        </w:trPr>
        <w:tc>
          <w:tcPr>
            <w:tcW w:w="3196"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clear" w:pos="10132"/>
                <w:tab w:val="left" w:pos="2883"/>
              </w:tabs>
            </w:pPr>
            <w:r>
              <w:t>Telephone</w:t>
            </w:r>
          </w:p>
        </w:tc>
        <w:tc>
          <w:tcPr>
            <w:tcW w:w="319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578"/>
              </w:tabs>
            </w:pPr>
            <w:r>
              <w:t>Fax</w:t>
            </w:r>
          </w:p>
        </w:tc>
        <w:tc>
          <w:tcPr>
            <w:tcW w:w="4061"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003"/>
              </w:tabs>
            </w:pPr>
            <w:r>
              <w:t>Email</w:t>
            </w:r>
          </w:p>
        </w:tc>
      </w:tr>
      <w:bookmarkStart w:id="42" w:name="CoBPhone"/>
      <w:tr w:rsidR="00A32315" w:rsidRPr="00ED3C77" w:rsidTr="00EE1370">
        <w:trPr>
          <w:cantSplit/>
          <w:jc w:val="center"/>
        </w:trPr>
        <w:tc>
          <w:tcPr>
            <w:tcW w:w="3196"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BPhone"/>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2"/>
          </w:p>
        </w:tc>
        <w:bookmarkStart w:id="43" w:name="CoBFax"/>
        <w:tc>
          <w:tcPr>
            <w:tcW w:w="319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BFax"/>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3"/>
          </w:p>
        </w:tc>
        <w:bookmarkStart w:id="44" w:name="CoBEmail"/>
        <w:tc>
          <w:tcPr>
            <w:tcW w:w="4061"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BEmai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4"/>
          </w:p>
        </w:tc>
      </w:tr>
    </w:tbl>
    <w:p w:rsidR="00A32315" w:rsidRDefault="00A32315" w:rsidP="009276E1">
      <w:pPr>
        <w:pStyle w:val="Spacer"/>
        <w:spacing w:after="120"/>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78"/>
        <w:gridCol w:w="518"/>
        <w:gridCol w:w="480"/>
        <w:gridCol w:w="1774"/>
        <w:gridCol w:w="937"/>
        <w:gridCol w:w="6"/>
        <w:gridCol w:w="1660"/>
        <w:gridCol w:w="2401"/>
      </w:tblGrid>
      <w:tr w:rsidR="00A32315" w:rsidRPr="00ED3C77" w:rsidTr="00EE1370">
        <w:trPr>
          <w:cantSplit/>
          <w:jc w:val="center"/>
        </w:trPr>
        <w:tc>
          <w:tcPr>
            <w:tcW w:w="10454" w:type="dxa"/>
            <w:gridSpan w:val="8"/>
            <w:tcBorders>
              <w:top w:val="nil"/>
              <w:left w:val="nil"/>
              <w:bottom w:val="single" w:sz="4" w:space="0" w:color="C0C0C0"/>
              <w:right w:val="nil"/>
            </w:tcBorders>
          </w:tcPr>
          <w:p w:rsidR="00A32315" w:rsidRPr="00ED3C77" w:rsidRDefault="00A32315" w:rsidP="00EE1370">
            <w:pPr>
              <w:pStyle w:val="BoxTitle"/>
              <w:keepNext/>
              <w:keepLines/>
            </w:pPr>
            <w:r>
              <w:t>Co-Director C</w:t>
            </w:r>
          </w:p>
        </w:tc>
      </w:tr>
      <w:tr w:rsidR="00A32315" w:rsidRPr="00ED3C77" w:rsidTr="00EE1370">
        <w:trPr>
          <w:cantSplit/>
          <w:jc w:val="center"/>
        </w:trPr>
        <w:tc>
          <w:tcPr>
            <w:tcW w:w="2678"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727"/>
              </w:tabs>
            </w:pPr>
            <w:r>
              <w:t>Family Name</w:t>
            </w:r>
          </w:p>
        </w:tc>
        <w:tc>
          <w:tcPr>
            <w:tcW w:w="2772"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877"/>
              </w:tabs>
            </w:pPr>
            <w:r>
              <w:t>F</w:t>
            </w:r>
            <w:r w:rsidRPr="00ED3C77">
              <w:t xml:space="preserve">irst </w:t>
            </w:r>
            <w:r>
              <w:t>N</w:t>
            </w:r>
            <w:r w:rsidRPr="00ED3C77">
              <w:t>ame</w:t>
            </w:r>
          </w:p>
        </w:tc>
        <w:tc>
          <w:tcPr>
            <w:tcW w:w="937"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1091"/>
              </w:tabs>
            </w:pPr>
            <w:r>
              <w:t>Title</w:t>
            </w:r>
          </w:p>
        </w:tc>
        <w:tc>
          <w:tcPr>
            <w:tcW w:w="4067"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271"/>
              </w:tabs>
            </w:pPr>
            <w:r>
              <w:t>Job Title</w:t>
            </w:r>
          </w:p>
        </w:tc>
      </w:tr>
      <w:bookmarkStart w:id="45" w:name="CoCFamilyName"/>
      <w:tr w:rsidR="00A32315" w:rsidRPr="00ED3C77" w:rsidTr="00EE1370">
        <w:trPr>
          <w:cantSplit/>
          <w:jc w:val="center"/>
        </w:trPr>
        <w:tc>
          <w:tcPr>
            <w:tcW w:w="2678"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CFamily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
          </w:p>
        </w:tc>
        <w:bookmarkStart w:id="46" w:name="CoCFirstName"/>
        <w:tc>
          <w:tcPr>
            <w:tcW w:w="2772"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CFirstName"/>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
          </w:p>
        </w:tc>
        <w:bookmarkStart w:id="47" w:name="CoCTitle"/>
        <w:tc>
          <w:tcPr>
            <w:tcW w:w="937"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CTitl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7"/>
          </w:p>
        </w:tc>
        <w:bookmarkStart w:id="48" w:name="CoCJobTitle"/>
        <w:tc>
          <w:tcPr>
            <w:tcW w:w="4067"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CJobTitle"/>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8"/>
          </w:p>
        </w:tc>
      </w:tr>
      <w:tr w:rsidR="00A32315" w:rsidRPr="00ED3C77" w:rsidTr="00EE1370">
        <w:trPr>
          <w:cantSplit/>
          <w:jc w:val="center"/>
        </w:trPr>
        <w:tc>
          <w:tcPr>
            <w:tcW w:w="3676"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861"/>
              </w:tabs>
            </w:pPr>
            <w:r>
              <w:t>Institution</w:t>
            </w:r>
          </w:p>
        </w:tc>
        <w:tc>
          <w:tcPr>
            <w:tcW w:w="437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438"/>
              </w:tabs>
            </w:pPr>
            <w:r>
              <w:t>Address</w:t>
            </w:r>
          </w:p>
        </w:tc>
        <w:tc>
          <w:tcPr>
            <w:tcW w:w="2401"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611"/>
              </w:tabs>
            </w:pPr>
            <w:r>
              <w:t>Country</w:t>
            </w:r>
          </w:p>
        </w:tc>
      </w:tr>
      <w:bookmarkStart w:id="49" w:name="CoCInstitution"/>
      <w:tr w:rsidR="00A32315" w:rsidRPr="00ED3C77" w:rsidTr="00EE1370">
        <w:trPr>
          <w:cantSplit/>
          <w:jc w:val="center"/>
        </w:trPr>
        <w:tc>
          <w:tcPr>
            <w:tcW w:w="3676"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CInstitution"/>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
          </w:p>
        </w:tc>
        <w:bookmarkStart w:id="50" w:name="CoCAddress"/>
        <w:tc>
          <w:tcPr>
            <w:tcW w:w="437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CAddress"/>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
          </w:p>
        </w:tc>
        <w:bookmarkStart w:id="51" w:name="CoCCountry"/>
        <w:tc>
          <w:tcPr>
            <w:tcW w:w="2401" w:type="dxa"/>
            <w:tcBorders>
              <w:top w:val="nil"/>
              <w:left w:val="single" w:sz="4" w:space="0" w:color="C0C0C0"/>
              <w:bottom w:val="single" w:sz="4" w:space="0" w:color="C0C0C0"/>
              <w:right w:val="single" w:sz="4" w:space="0" w:color="C0C0C0"/>
            </w:tcBorders>
          </w:tcPr>
          <w:p w:rsidR="00A32315" w:rsidRPr="00EE1370" w:rsidRDefault="00A32315" w:rsidP="00EE1370">
            <w:pPr>
              <w:pStyle w:val="Response"/>
              <w:keepNext/>
              <w:keepLines/>
              <w:rPr>
                <w:color w:val="FF0000"/>
              </w:rPr>
            </w:pPr>
            <w:r w:rsidRPr="00EE1370">
              <w:rPr>
                <w:color w:val="FF0000"/>
              </w:rPr>
              <w:fldChar w:fldCharType="begin">
                <w:ffData>
                  <w:name w:val="CoCCountry"/>
                  <w:enabled/>
                  <w:calcOnExit/>
                  <w:textInput/>
                </w:ffData>
              </w:fldChar>
            </w:r>
            <w:r w:rsidRPr="00EE1370">
              <w:rPr>
                <w:color w:val="FF0000"/>
              </w:rPr>
              <w:instrText xml:space="preserve"> FORMTEXT </w:instrText>
            </w:r>
            <w:r w:rsidRPr="00EE1370">
              <w:rPr>
                <w:color w:val="FF0000"/>
              </w:rPr>
            </w:r>
            <w:r w:rsidRPr="00EE1370">
              <w:rPr>
                <w:color w:val="FF0000"/>
              </w:rPr>
              <w:fldChar w:fldCharType="separate"/>
            </w:r>
            <w:r w:rsidRPr="00EE1370">
              <w:rPr>
                <w:noProof/>
                <w:color w:val="FF0000"/>
              </w:rPr>
              <w:t> </w:t>
            </w:r>
            <w:r w:rsidRPr="00EE1370">
              <w:rPr>
                <w:noProof/>
                <w:color w:val="FF0000"/>
              </w:rPr>
              <w:t> </w:t>
            </w:r>
            <w:r w:rsidRPr="00EE1370">
              <w:rPr>
                <w:noProof/>
                <w:color w:val="FF0000"/>
              </w:rPr>
              <w:t> </w:t>
            </w:r>
            <w:r w:rsidRPr="00EE1370">
              <w:rPr>
                <w:noProof/>
                <w:color w:val="FF0000"/>
              </w:rPr>
              <w:t> </w:t>
            </w:r>
            <w:r w:rsidRPr="00EE1370">
              <w:rPr>
                <w:noProof/>
                <w:color w:val="FF0000"/>
              </w:rPr>
              <w:t> </w:t>
            </w:r>
            <w:r w:rsidRPr="00EE1370">
              <w:rPr>
                <w:color w:val="FF0000"/>
              </w:rPr>
              <w:fldChar w:fldCharType="end"/>
            </w:r>
            <w:bookmarkEnd w:id="51"/>
          </w:p>
        </w:tc>
      </w:tr>
      <w:tr w:rsidR="00A32315" w:rsidRPr="00ED3C77" w:rsidTr="00EE1370">
        <w:trPr>
          <w:cantSplit/>
          <w:jc w:val="center"/>
        </w:trPr>
        <w:tc>
          <w:tcPr>
            <w:tcW w:w="3196"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clear" w:pos="10132"/>
                <w:tab w:val="left" w:pos="2883"/>
              </w:tabs>
            </w:pPr>
            <w:r>
              <w:t>Telephone</w:t>
            </w:r>
          </w:p>
        </w:tc>
        <w:tc>
          <w:tcPr>
            <w:tcW w:w="319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578"/>
              </w:tabs>
            </w:pPr>
            <w:r>
              <w:t>Fax</w:t>
            </w:r>
          </w:p>
        </w:tc>
        <w:tc>
          <w:tcPr>
            <w:tcW w:w="4061"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003"/>
              </w:tabs>
            </w:pPr>
            <w:r>
              <w:t>Email</w:t>
            </w:r>
          </w:p>
        </w:tc>
      </w:tr>
      <w:bookmarkStart w:id="52" w:name="CoCPhone"/>
      <w:tr w:rsidR="00A32315" w:rsidRPr="00ED3C77" w:rsidTr="00EE1370">
        <w:trPr>
          <w:cantSplit/>
          <w:jc w:val="center"/>
        </w:trPr>
        <w:tc>
          <w:tcPr>
            <w:tcW w:w="3196"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CPhone"/>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2"/>
          </w:p>
        </w:tc>
        <w:bookmarkStart w:id="53" w:name="CoCFax"/>
        <w:tc>
          <w:tcPr>
            <w:tcW w:w="319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CFax"/>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3"/>
          </w:p>
        </w:tc>
        <w:bookmarkStart w:id="54" w:name="CoCEmail"/>
        <w:tc>
          <w:tcPr>
            <w:tcW w:w="4061"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fldChar w:fldCharType="begin">
                <w:ffData>
                  <w:name w:val="CoCEmai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4"/>
          </w:p>
        </w:tc>
      </w:tr>
    </w:tbl>
    <w:p w:rsidR="00A32315" w:rsidRDefault="00A32315" w:rsidP="009276E1">
      <w:pPr>
        <w:pStyle w:val="Spacer"/>
        <w:spacing w:after="120"/>
      </w:pPr>
    </w:p>
    <w:p w:rsidR="00A32315" w:rsidRDefault="00A32315" w:rsidP="003402A7">
      <w:pPr>
        <w:sectPr w:rsidR="00A32315" w:rsidSect="00AB6F93">
          <w:footnotePr>
            <w:numFmt w:val="chicago"/>
            <w:numRestart w:val="eachPage"/>
          </w:footnotePr>
          <w:type w:val="continuous"/>
          <w:pgSz w:w="12240" w:h="15840" w:code="1"/>
          <w:pgMar w:top="340" w:right="907" w:bottom="340" w:left="907" w:header="708" w:footer="708" w:gutter="0"/>
          <w:cols w:space="708"/>
        </w:sectPr>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78"/>
        <w:gridCol w:w="518"/>
        <w:gridCol w:w="480"/>
        <w:gridCol w:w="1774"/>
        <w:gridCol w:w="937"/>
        <w:gridCol w:w="6"/>
        <w:gridCol w:w="1660"/>
        <w:gridCol w:w="2401"/>
      </w:tblGrid>
      <w:tr w:rsidR="00A32315" w:rsidRPr="00ED3C77" w:rsidTr="00EE1370">
        <w:trPr>
          <w:cantSplit/>
          <w:jc w:val="center"/>
        </w:trPr>
        <w:tc>
          <w:tcPr>
            <w:tcW w:w="10454" w:type="dxa"/>
            <w:gridSpan w:val="8"/>
            <w:tcBorders>
              <w:top w:val="nil"/>
              <w:left w:val="nil"/>
              <w:bottom w:val="single" w:sz="4" w:space="0" w:color="C0C0C0"/>
              <w:right w:val="nil"/>
            </w:tcBorders>
          </w:tcPr>
          <w:p w:rsidR="00A32315" w:rsidRPr="00ED3C77" w:rsidRDefault="00A32315" w:rsidP="00EE1370">
            <w:pPr>
              <w:pStyle w:val="BoxTitle"/>
              <w:keepNext/>
              <w:keepLines/>
            </w:pPr>
            <w:r>
              <w:t xml:space="preserve">Co-Director </w:t>
            </w:r>
            <w:r w:rsidRPr="00EE1370">
              <w:rPr>
                <w:rStyle w:val="PlaceholderText"/>
                <w:rFonts w:cs="Arial"/>
                <w:color w:val="BFBFBF"/>
              </w:rPr>
              <w:t>█</w:t>
            </w:r>
            <w:r>
              <w:tab/>
            </w:r>
            <w:r w:rsidRPr="00EE1370">
              <w:rPr>
                <w:rStyle w:val="Instructions"/>
                <w:b w:val="0"/>
              </w:rPr>
              <w:t>add additional Co-Directors if necessary by copying and pasting the table</w:t>
            </w:r>
          </w:p>
        </w:tc>
      </w:tr>
      <w:tr w:rsidR="00A32315" w:rsidRPr="00ED3C77" w:rsidTr="00EE1370">
        <w:trPr>
          <w:cantSplit/>
          <w:jc w:val="center"/>
        </w:trPr>
        <w:tc>
          <w:tcPr>
            <w:tcW w:w="2678"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727"/>
              </w:tabs>
            </w:pPr>
            <w:r>
              <w:t>Family Name</w:t>
            </w:r>
          </w:p>
        </w:tc>
        <w:tc>
          <w:tcPr>
            <w:tcW w:w="2772"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877"/>
              </w:tabs>
            </w:pPr>
            <w:r>
              <w:t>F</w:t>
            </w:r>
            <w:r w:rsidRPr="00ED3C77">
              <w:t xml:space="preserve">irst </w:t>
            </w:r>
            <w:r>
              <w:t>N</w:t>
            </w:r>
            <w:r w:rsidRPr="00ED3C77">
              <w:t>ame</w:t>
            </w:r>
          </w:p>
        </w:tc>
        <w:tc>
          <w:tcPr>
            <w:tcW w:w="937"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1091"/>
              </w:tabs>
            </w:pPr>
            <w:r>
              <w:t>Title</w:t>
            </w:r>
          </w:p>
        </w:tc>
        <w:tc>
          <w:tcPr>
            <w:tcW w:w="4067"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271"/>
              </w:tabs>
            </w:pPr>
            <w:r>
              <w:t>Job Title</w:t>
            </w:r>
          </w:p>
        </w:tc>
      </w:tr>
      <w:tr w:rsidR="00A32315" w:rsidRPr="00ED3C77" w:rsidTr="00EE1370">
        <w:trPr>
          <w:cantSplit/>
          <w:jc w:val="center"/>
        </w:trPr>
        <w:tc>
          <w:tcPr>
            <w:tcW w:w="2678"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2772"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937"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4067"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r>
      <w:tr w:rsidR="00A32315" w:rsidRPr="00ED3C77" w:rsidTr="00EE1370">
        <w:trPr>
          <w:cantSplit/>
          <w:jc w:val="center"/>
        </w:trPr>
        <w:tc>
          <w:tcPr>
            <w:tcW w:w="3676"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861"/>
              </w:tabs>
            </w:pPr>
            <w:r>
              <w:t>Institution</w:t>
            </w:r>
          </w:p>
        </w:tc>
        <w:tc>
          <w:tcPr>
            <w:tcW w:w="437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438"/>
              </w:tabs>
            </w:pPr>
            <w:r>
              <w:t>Address</w:t>
            </w:r>
          </w:p>
        </w:tc>
        <w:tc>
          <w:tcPr>
            <w:tcW w:w="2401"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611"/>
              </w:tabs>
            </w:pPr>
            <w:r>
              <w:t>Country</w:t>
            </w:r>
          </w:p>
        </w:tc>
      </w:tr>
      <w:tr w:rsidR="00A32315" w:rsidRPr="00ED3C77" w:rsidTr="00EE1370">
        <w:trPr>
          <w:cantSplit/>
          <w:jc w:val="center"/>
        </w:trPr>
        <w:tc>
          <w:tcPr>
            <w:tcW w:w="3676"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437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2401" w:type="dxa"/>
            <w:tcBorders>
              <w:top w:val="nil"/>
              <w:left w:val="single" w:sz="4" w:space="0" w:color="C0C0C0"/>
              <w:bottom w:val="single" w:sz="4" w:space="0" w:color="C0C0C0"/>
              <w:right w:val="single" w:sz="4" w:space="0" w:color="C0C0C0"/>
            </w:tcBorders>
          </w:tcPr>
          <w:p w:rsidR="00A32315" w:rsidRPr="00EE1370" w:rsidRDefault="00A32315" w:rsidP="00EE1370">
            <w:pPr>
              <w:pStyle w:val="Response"/>
              <w:keepNext/>
              <w:keepLines/>
              <w:rPr>
                <w:color w:val="FF0000"/>
              </w:rPr>
            </w:pPr>
            <w:r w:rsidRPr="00EE1370">
              <w:rPr>
                <w:rStyle w:val="PlaceholderText"/>
                <w:rFonts w:cs="Arial"/>
                <w:color w:val="BFBFBF"/>
              </w:rPr>
              <w:t>████</w:t>
            </w:r>
          </w:p>
        </w:tc>
      </w:tr>
      <w:tr w:rsidR="00A32315" w:rsidRPr="00ED3C77" w:rsidTr="00EE1370">
        <w:trPr>
          <w:cantSplit/>
          <w:jc w:val="center"/>
        </w:trPr>
        <w:tc>
          <w:tcPr>
            <w:tcW w:w="3196"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clear" w:pos="10132"/>
                <w:tab w:val="left" w:pos="2883"/>
              </w:tabs>
            </w:pPr>
            <w:r>
              <w:t>Telephone</w:t>
            </w:r>
          </w:p>
        </w:tc>
        <w:tc>
          <w:tcPr>
            <w:tcW w:w="319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578"/>
              </w:tabs>
            </w:pPr>
            <w:r>
              <w:t>Fax</w:t>
            </w:r>
          </w:p>
        </w:tc>
        <w:tc>
          <w:tcPr>
            <w:tcW w:w="4061"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003"/>
              </w:tabs>
            </w:pPr>
            <w:r>
              <w:t>Email</w:t>
            </w:r>
          </w:p>
        </w:tc>
      </w:tr>
      <w:tr w:rsidR="00A32315" w:rsidRPr="00ED3C77" w:rsidTr="00EE1370">
        <w:trPr>
          <w:cantSplit/>
          <w:jc w:val="center"/>
        </w:trPr>
        <w:tc>
          <w:tcPr>
            <w:tcW w:w="3196"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319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4061"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r>
    </w:tbl>
    <w:p w:rsidR="00A32315" w:rsidRDefault="00A32315" w:rsidP="009276E1">
      <w:pPr>
        <w:pStyle w:val="Spacer"/>
      </w:pPr>
    </w:p>
    <w:p w:rsidR="00A32315" w:rsidRDefault="00A32315" w:rsidP="009276E1">
      <w:pPr>
        <w:pStyle w:val="Spacer"/>
      </w:pPr>
    </w:p>
    <w:p w:rsidR="00A32315" w:rsidRPr="00ED3C77" w:rsidRDefault="00A32315" w:rsidP="009276E1">
      <w:pPr>
        <w:pStyle w:val="Spacer"/>
      </w:pPr>
    </w:p>
    <w:tbl>
      <w:tblPr>
        <w:tblW w:w="0" w:type="auto"/>
        <w:jc w:val="center"/>
        <w:tblBorders>
          <w:top w:val="single" w:sz="4" w:space="0" w:color="960000"/>
        </w:tblBorders>
        <w:tblLook w:val="01E0"/>
      </w:tblPr>
      <w:tblGrid>
        <w:gridCol w:w="6061"/>
        <w:gridCol w:w="4501"/>
      </w:tblGrid>
      <w:tr w:rsidR="00A32315" w:rsidRPr="00ED3C77" w:rsidTr="00EE1370">
        <w:trPr>
          <w:jc w:val="center"/>
        </w:trPr>
        <w:tc>
          <w:tcPr>
            <w:tcW w:w="6061" w:type="dxa"/>
            <w:tcBorders>
              <w:top w:val="single" w:sz="4" w:space="0" w:color="960000"/>
            </w:tcBorders>
          </w:tcPr>
          <w:p w:rsidR="00A32315" w:rsidRPr="00ED3C77" w:rsidRDefault="00A32315" w:rsidP="009276E1">
            <w:pPr>
              <w:pStyle w:val="SectionHead"/>
            </w:pPr>
            <w:r w:rsidRPr="00EE1370">
              <w:rPr>
                <w:highlight w:val="lightGray"/>
              </w:rPr>
              <w:br w:type="page"/>
            </w:r>
            <w:r>
              <w:t>E</w:t>
            </w:r>
            <w:r w:rsidRPr="00ED3C77">
              <w:t>nd-</w:t>
            </w:r>
            <w:r>
              <w:t>U</w:t>
            </w:r>
            <w:r w:rsidRPr="00ED3C77">
              <w:t>ser(s)</w:t>
            </w:r>
          </w:p>
        </w:tc>
        <w:tc>
          <w:tcPr>
            <w:tcW w:w="4501" w:type="dxa"/>
            <w:tcBorders>
              <w:top w:val="single" w:sz="4" w:space="0" w:color="960000"/>
            </w:tcBorders>
          </w:tcPr>
          <w:p w:rsidR="00A32315" w:rsidRPr="00ED3C77" w:rsidRDefault="00A32315" w:rsidP="00EE1370">
            <w:pPr>
              <w:keepNext/>
              <w:keepLines/>
              <w:jc w:val="right"/>
              <w:rPr>
                <w:rStyle w:val="Instructions"/>
                <w:szCs w:val="18"/>
              </w:rPr>
            </w:pPr>
          </w:p>
        </w:tc>
      </w:tr>
    </w:tbl>
    <w:p w:rsidR="00A32315" w:rsidRPr="00ED3C77" w:rsidRDefault="00A32315" w:rsidP="009276E1">
      <w:pPr>
        <w:pStyle w:val="Spacer"/>
        <w:keepNext/>
        <w:keepLines/>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78"/>
        <w:gridCol w:w="518"/>
        <w:gridCol w:w="480"/>
        <w:gridCol w:w="1774"/>
        <w:gridCol w:w="937"/>
        <w:gridCol w:w="6"/>
        <w:gridCol w:w="1660"/>
        <w:gridCol w:w="2401"/>
      </w:tblGrid>
      <w:tr w:rsidR="00A32315" w:rsidRPr="00ED3C77" w:rsidTr="00EE1370">
        <w:trPr>
          <w:cantSplit/>
          <w:jc w:val="center"/>
        </w:trPr>
        <w:tc>
          <w:tcPr>
            <w:tcW w:w="10454" w:type="dxa"/>
            <w:gridSpan w:val="8"/>
            <w:tcBorders>
              <w:top w:val="nil"/>
              <w:left w:val="nil"/>
              <w:bottom w:val="single" w:sz="4" w:space="0" w:color="C0C0C0"/>
              <w:right w:val="nil"/>
            </w:tcBorders>
          </w:tcPr>
          <w:p w:rsidR="00A32315" w:rsidRPr="00ED3C77" w:rsidRDefault="00A32315" w:rsidP="00EE1370">
            <w:pPr>
              <w:pStyle w:val="BoxTitle"/>
              <w:keepNext/>
              <w:keepLines/>
            </w:pPr>
            <w:r>
              <w:t>End-User</w:t>
            </w:r>
            <w:r w:rsidRPr="00EE1370">
              <w:rPr>
                <w:rStyle w:val="PlaceholderText"/>
                <w:rFonts w:cs="Arial"/>
                <w:color w:val="BFBFBF"/>
              </w:rPr>
              <w:t>█</w:t>
            </w:r>
            <w:r w:rsidRPr="00ED3C77">
              <w:tab/>
            </w:r>
            <w:r w:rsidRPr="00EE1370">
              <w:rPr>
                <w:rStyle w:val="Instructions"/>
                <w:b w:val="0"/>
              </w:rPr>
              <w:t>add additional End-Users if necessary by copying and pasting this entire table</w:t>
            </w:r>
          </w:p>
        </w:tc>
      </w:tr>
      <w:tr w:rsidR="00A32315" w:rsidRPr="00ED3C77" w:rsidTr="00EE1370">
        <w:trPr>
          <w:cantSplit/>
          <w:jc w:val="center"/>
        </w:trPr>
        <w:tc>
          <w:tcPr>
            <w:tcW w:w="2678"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727"/>
              </w:tabs>
            </w:pPr>
            <w:r>
              <w:t>Family Name</w:t>
            </w:r>
          </w:p>
        </w:tc>
        <w:tc>
          <w:tcPr>
            <w:tcW w:w="2772"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877"/>
              </w:tabs>
            </w:pPr>
            <w:r>
              <w:t>F</w:t>
            </w:r>
            <w:r w:rsidRPr="00ED3C77">
              <w:t xml:space="preserve">irst </w:t>
            </w:r>
            <w:r>
              <w:t>N</w:t>
            </w:r>
            <w:r w:rsidRPr="00ED3C77">
              <w:t>ame</w:t>
            </w:r>
          </w:p>
        </w:tc>
        <w:tc>
          <w:tcPr>
            <w:tcW w:w="937"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1091"/>
              </w:tabs>
            </w:pPr>
            <w:r>
              <w:t>Title</w:t>
            </w:r>
          </w:p>
        </w:tc>
        <w:tc>
          <w:tcPr>
            <w:tcW w:w="4067"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271"/>
              </w:tabs>
            </w:pPr>
            <w:r>
              <w:t>Job Title</w:t>
            </w:r>
          </w:p>
        </w:tc>
      </w:tr>
      <w:tr w:rsidR="00A32315" w:rsidRPr="00ED3C77" w:rsidTr="00EE1370">
        <w:trPr>
          <w:cantSplit/>
          <w:jc w:val="center"/>
        </w:trPr>
        <w:tc>
          <w:tcPr>
            <w:tcW w:w="2678"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2772"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937" w:type="dxa"/>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4067"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r>
      <w:tr w:rsidR="00A32315" w:rsidRPr="00ED3C77" w:rsidTr="00EE1370">
        <w:trPr>
          <w:cantSplit/>
          <w:jc w:val="center"/>
        </w:trPr>
        <w:tc>
          <w:tcPr>
            <w:tcW w:w="3676"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861"/>
              </w:tabs>
            </w:pPr>
            <w:r>
              <w:t>Institution</w:t>
            </w:r>
          </w:p>
        </w:tc>
        <w:tc>
          <w:tcPr>
            <w:tcW w:w="437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438"/>
              </w:tabs>
            </w:pPr>
            <w:r>
              <w:t>Address</w:t>
            </w:r>
          </w:p>
        </w:tc>
        <w:tc>
          <w:tcPr>
            <w:tcW w:w="2401"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2611"/>
              </w:tabs>
            </w:pPr>
            <w:r>
              <w:t>Country</w:t>
            </w:r>
          </w:p>
        </w:tc>
      </w:tr>
      <w:tr w:rsidR="00A32315" w:rsidRPr="00ED3C77" w:rsidTr="00EE1370">
        <w:trPr>
          <w:cantSplit/>
          <w:jc w:val="center"/>
        </w:trPr>
        <w:tc>
          <w:tcPr>
            <w:tcW w:w="3676" w:type="dxa"/>
            <w:gridSpan w:val="3"/>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437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2401" w:type="dxa"/>
            <w:tcBorders>
              <w:top w:val="nil"/>
              <w:left w:val="single" w:sz="4" w:space="0" w:color="C0C0C0"/>
              <w:bottom w:val="single" w:sz="4" w:space="0" w:color="C0C0C0"/>
              <w:right w:val="single" w:sz="4" w:space="0" w:color="C0C0C0"/>
            </w:tcBorders>
          </w:tcPr>
          <w:p w:rsidR="00A32315" w:rsidRPr="00EE1370" w:rsidRDefault="00A32315" w:rsidP="00EE1370">
            <w:pPr>
              <w:pStyle w:val="Response"/>
              <w:keepNext/>
              <w:keepLines/>
              <w:rPr>
                <w:color w:val="FF0000"/>
              </w:rPr>
            </w:pPr>
            <w:r w:rsidRPr="00EE1370">
              <w:rPr>
                <w:rStyle w:val="PlaceholderText"/>
                <w:rFonts w:cs="Arial"/>
                <w:color w:val="BFBFBF"/>
              </w:rPr>
              <w:t>████</w:t>
            </w:r>
          </w:p>
        </w:tc>
      </w:tr>
      <w:tr w:rsidR="00A32315" w:rsidRPr="00ED3C77" w:rsidTr="00EE1370">
        <w:trPr>
          <w:cantSplit/>
          <w:jc w:val="center"/>
        </w:trPr>
        <w:tc>
          <w:tcPr>
            <w:tcW w:w="3196"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clear" w:pos="10132"/>
                <w:tab w:val="left" w:pos="2883"/>
              </w:tabs>
            </w:pPr>
            <w:r>
              <w:t>Telephone</w:t>
            </w:r>
          </w:p>
        </w:tc>
        <w:tc>
          <w:tcPr>
            <w:tcW w:w="3197" w:type="dxa"/>
            <w:gridSpan w:val="4"/>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3578"/>
              </w:tabs>
            </w:pPr>
            <w:r>
              <w:t>Fax</w:t>
            </w:r>
          </w:p>
        </w:tc>
        <w:tc>
          <w:tcPr>
            <w:tcW w:w="4061"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keepNext/>
              <w:keepLines/>
              <w:tabs>
                <w:tab w:val="left" w:pos="4003"/>
              </w:tabs>
            </w:pPr>
            <w:r>
              <w:t>Email</w:t>
            </w:r>
          </w:p>
        </w:tc>
      </w:tr>
      <w:tr w:rsidR="00A32315" w:rsidRPr="00ED3C77" w:rsidTr="00EE1370">
        <w:trPr>
          <w:cantSplit/>
          <w:jc w:val="center"/>
        </w:trPr>
        <w:tc>
          <w:tcPr>
            <w:tcW w:w="3196"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3197" w:type="dxa"/>
            <w:gridSpan w:val="4"/>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c>
          <w:tcPr>
            <w:tcW w:w="4061" w:type="dxa"/>
            <w:gridSpan w:val="2"/>
            <w:tcBorders>
              <w:top w:val="nil"/>
              <w:left w:val="single" w:sz="4" w:space="0" w:color="C0C0C0"/>
              <w:bottom w:val="single" w:sz="4" w:space="0" w:color="C0C0C0"/>
              <w:right w:val="single" w:sz="4" w:space="0" w:color="C0C0C0"/>
            </w:tcBorders>
          </w:tcPr>
          <w:p w:rsidR="00A32315" w:rsidRPr="00ED3C77" w:rsidRDefault="00A32315" w:rsidP="00EE1370">
            <w:pPr>
              <w:pStyle w:val="Response"/>
              <w:keepNext/>
              <w:keepLines/>
            </w:pPr>
            <w:r w:rsidRPr="00EE1370">
              <w:rPr>
                <w:rStyle w:val="PlaceholderText"/>
                <w:rFonts w:cs="Arial"/>
                <w:color w:val="BFBFBF"/>
              </w:rPr>
              <w:t>████</w:t>
            </w:r>
          </w:p>
        </w:tc>
      </w:tr>
    </w:tbl>
    <w:p w:rsidR="00A32315" w:rsidRDefault="00A32315" w:rsidP="009276E1">
      <w:pPr>
        <w:pStyle w:val="Spacer"/>
        <w:spacing w:after="120"/>
      </w:pPr>
    </w:p>
    <w:p w:rsidR="00A32315" w:rsidRDefault="00A32315" w:rsidP="009276E1">
      <w:pPr>
        <w:pStyle w:val="Spacer"/>
        <w:spacing w:after="120"/>
      </w:pPr>
    </w:p>
    <w:p w:rsidR="00A32315" w:rsidRDefault="00A32315" w:rsidP="009276E1">
      <w:pPr>
        <w:pStyle w:val="Spacer"/>
        <w:spacing w:after="120"/>
      </w:pPr>
    </w:p>
    <w:p w:rsidR="00A32315" w:rsidRDefault="00A32315" w:rsidP="008B055C">
      <w:pPr>
        <w:pStyle w:val="Spacer"/>
        <w:sectPr w:rsidR="00A32315" w:rsidSect="004148FE">
          <w:footnotePr>
            <w:numFmt w:val="chicago"/>
            <w:numRestart w:val="eachPage"/>
          </w:footnotePr>
          <w:pgSz w:w="12240" w:h="15840" w:code="1"/>
          <w:pgMar w:top="340" w:right="907" w:bottom="142" w:left="907" w:header="708" w:footer="708" w:gutter="0"/>
          <w:cols w:space="708"/>
          <w:formProt w:val="0"/>
        </w:sectPr>
      </w:pPr>
    </w:p>
    <w:p w:rsidR="00A32315" w:rsidRDefault="00A32315" w:rsidP="008B055C">
      <w:pPr>
        <w:pStyle w:val="Spacer"/>
      </w:pPr>
    </w:p>
    <w:tbl>
      <w:tblPr>
        <w:tblW w:w="0" w:type="auto"/>
        <w:jc w:val="center"/>
        <w:tblBorders>
          <w:top w:val="single" w:sz="4" w:space="0" w:color="960000"/>
        </w:tblBorders>
        <w:tblLook w:val="01E0"/>
      </w:tblPr>
      <w:tblGrid>
        <w:gridCol w:w="2518"/>
        <w:gridCol w:w="8044"/>
      </w:tblGrid>
      <w:tr w:rsidR="00A32315" w:rsidRPr="00ED3C77" w:rsidTr="00EE1370">
        <w:trPr>
          <w:jc w:val="center"/>
        </w:trPr>
        <w:tc>
          <w:tcPr>
            <w:tcW w:w="2518" w:type="dxa"/>
            <w:tcBorders>
              <w:top w:val="single" w:sz="4" w:space="0" w:color="960000"/>
            </w:tcBorders>
          </w:tcPr>
          <w:p w:rsidR="00A32315" w:rsidRPr="00ED3C77" w:rsidRDefault="00A32315" w:rsidP="009276E1">
            <w:pPr>
              <w:pStyle w:val="SectionHead"/>
            </w:pPr>
            <w:r w:rsidRPr="00EE1370">
              <w:rPr>
                <w:highlight w:val="lightGray"/>
              </w:rPr>
              <w:br w:type="page"/>
            </w:r>
            <w:r>
              <w:t>R</w:t>
            </w:r>
            <w:r w:rsidRPr="00ED3C77">
              <w:t xml:space="preserve">elated </w:t>
            </w:r>
            <w:r>
              <w:t>P</w:t>
            </w:r>
            <w:r w:rsidRPr="00ED3C77">
              <w:t>rojects</w:t>
            </w:r>
          </w:p>
        </w:tc>
        <w:tc>
          <w:tcPr>
            <w:tcW w:w="8044"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please list related projects in which participants (or other key personnel from their institution) are involved</w:t>
            </w:r>
          </w:p>
        </w:tc>
      </w:tr>
    </w:tbl>
    <w:p w:rsidR="00A32315" w:rsidRPr="00ED3C77" w:rsidRDefault="00A32315" w:rsidP="009276E1">
      <w:pPr>
        <w:pStyle w:val="Spacer"/>
        <w:keepNext/>
        <w:keepLines/>
        <w:rPr>
          <w:highlight w:val="lightGray"/>
        </w:rPr>
      </w:pPr>
    </w:p>
    <w:tbl>
      <w:tblPr>
        <w:tblW w:w="10348"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1962"/>
        <w:gridCol w:w="3425"/>
        <w:gridCol w:w="1559"/>
        <w:gridCol w:w="1451"/>
        <w:gridCol w:w="975"/>
        <w:gridCol w:w="976"/>
      </w:tblGrid>
      <w:tr w:rsidR="00A32315" w:rsidRPr="00ED3C77" w:rsidTr="00EE1370">
        <w:trPr>
          <w:trHeight w:val="40"/>
          <w:jc w:val="center"/>
        </w:trPr>
        <w:tc>
          <w:tcPr>
            <w:tcW w:w="1962" w:type="dxa"/>
            <w:tcBorders>
              <w:bottom w:val="double" w:sz="4" w:space="0" w:color="999999"/>
            </w:tcBorders>
            <w:vAlign w:val="center"/>
          </w:tcPr>
          <w:p w:rsidR="00A32315" w:rsidRPr="00ED3C77" w:rsidRDefault="00A32315" w:rsidP="00EE1370">
            <w:pPr>
              <w:pStyle w:val="TableHead"/>
              <w:keepNext/>
              <w:keepLines/>
            </w:pPr>
            <w:r>
              <w:t>P</w:t>
            </w:r>
            <w:r w:rsidRPr="00ED3C77">
              <w:t>ersonnel</w:t>
            </w:r>
          </w:p>
        </w:tc>
        <w:tc>
          <w:tcPr>
            <w:tcW w:w="3425" w:type="dxa"/>
            <w:tcBorders>
              <w:bottom w:val="double" w:sz="4" w:space="0" w:color="999999"/>
            </w:tcBorders>
            <w:vAlign w:val="center"/>
          </w:tcPr>
          <w:p w:rsidR="00A32315" w:rsidRPr="00ED3C77" w:rsidRDefault="00A32315" w:rsidP="00EE1370">
            <w:pPr>
              <w:pStyle w:val="TableHead"/>
              <w:keepNext/>
              <w:keepLines/>
            </w:pPr>
            <w:r>
              <w:t>P</w:t>
            </w:r>
            <w:r w:rsidRPr="00ED3C77">
              <w:t xml:space="preserve">roject </w:t>
            </w:r>
            <w:r>
              <w:t>T</w:t>
            </w:r>
            <w:r w:rsidRPr="00ED3C77">
              <w:t>itle</w:t>
            </w:r>
          </w:p>
        </w:tc>
        <w:tc>
          <w:tcPr>
            <w:tcW w:w="1559" w:type="dxa"/>
            <w:tcBorders>
              <w:bottom w:val="double" w:sz="4" w:space="0" w:color="999999"/>
            </w:tcBorders>
            <w:vAlign w:val="center"/>
          </w:tcPr>
          <w:p w:rsidR="00A32315" w:rsidRPr="00ED3C77" w:rsidRDefault="00A32315" w:rsidP="00EE1370">
            <w:pPr>
              <w:pStyle w:val="TableHead"/>
              <w:keepNext/>
              <w:keepLines/>
            </w:pPr>
            <w:r>
              <w:t>D</w:t>
            </w:r>
            <w:r w:rsidRPr="00ED3C77">
              <w:t>ates</w:t>
            </w:r>
          </w:p>
        </w:tc>
        <w:tc>
          <w:tcPr>
            <w:tcW w:w="1451" w:type="dxa"/>
            <w:tcBorders>
              <w:bottom w:val="double" w:sz="4" w:space="0" w:color="999999"/>
            </w:tcBorders>
            <w:vAlign w:val="center"/>
          </w:tcPr>
          <w:p w:rsidR="00A32315" w:rsidRPr="00ED3C77" w:rsidRDefault="00A32315" w:rsidP="00EE1370">
            <w:pPr>
              <w:pStyle w:val="TableHead"/>
              <w:keepNext/>
              <w:keepLines/>
            </w:pPr>
            <w:r>
              <w:t>F</w:t>
            </w:r>
            <w:r w:rsidRPr="00ED3C77">
              <w:t xml:space="preserve">unding </w:t>
            </w:r>
            <w:r>
              <w:t>O</w:t>
            </w:r>
            <w:r w:rsidRPr="00ED3C77">
              <w:t>rganization</w:t>
            </w:r>
          </w:p>
        </w:tc>
        <w:tc>
          <w:tcPr>
            <w:tcW w:w="975" w:type="dxa"/>
            <w:tcBorders>
              <w:bottom w:val="double" w:sz="4" w:space="0" w:color="999999"/>
            </w:tcBorders>
            <w:vAlign w:val="center"/>
          </w:tcPr>
          <w:p w:rsidR="00A32315" w:rsidRPr="00ED3C77" w:rsidRDefault="00A32315" w:rsidP="00EE1370">
            <w:pPr>
              <w:pStyle w:val="TableHead"/>
              <w:keepNext/>
              <w:keepLines/>
            </w:pPr>
            <w:r>
              <w:t>R</w:t>
            </w:r>
            <w:r w:rsidRPr="00ED3C77">
              <w:t xml:space="preserve">ef </w:t>
            </w:r>
            <w:r>
              <w:t>N</w:t>
            </w:r>
            <w:r w:rsidRPr="00ED3C77">
              <w:t>o.</w:t>
            </w:r>
          </w:p>
        </w:tc>
        <w:tc>
          <w:tcPr>
            <w:tcW w:w="976" w:type="dxa"/>
            <w:tcBorders>
              <w:bottom w:val="double" w:sz="4" w:space="0" w:color="999999"/>
            </w:tcBorders>
            <w:vAlign w:val="center"/>
          </w:tcPr>
          <w:p w:rsidR="00A32315" w:rsidRPr="00ED3C77" w:rsidRDefault="00A32315" w:rsidP="00EE1370">
            <w:pPr>
              <w:pStyle w:val="TableHead"/>
              <w:keepNext/>
              <w:keepLines/>
            </w:pPr>
            <w:r>
              <w:t>A</w:t>
            </w:r>
            <w:r w:rsidRPr="00ED3C77">
              <w:t>mount</w:t>
            </w:r>
          </w:p>
        </w:tc>
      </w:tr>
      <w:tr w:rsidR="00A32315" w:rsidRPr="00ED3C77" w:rsidTr="00EE1370">
        <w:trPr>
          <w:trHeight w:val="40"/>
          <w:jc w:val="center"/>
        </w:trPr>
        <w:tc>
          <w:tcPr>
            <w:tcW w:w="1962" w:type="dxa"/>
            <w:tcBorders>
              <w:top w:val="double" w:sz="4" w:space="0" w:color="999999"/>
            </w:tcBorders>
          </w:tcPr>
          <w:p w:rsidR="00A32315" w:rsidRPr="00ED3C77" w:rsidRDefault="00A32315" w:rsidP="00EE1370">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Borders>
              <w:top w:val="double" w:sz="4" w:space="0" w:color="999999"/>
            </w:tcBorders>
          </w:tcPr>
          <w:p w:rsidR="00A32315" w:rsidRPr="00EE1370" w:rsidRDefault="00A32315" w:rsidP="00EE1370">
            <w:pPr>
              <w:pStyle w:val="Response"/>
              <w:keepNext/>
              <w:keepLines/>
              <w:rPr>
                <w:sz w:val="20"/>
              </w:rPr>
            </w:pPr>
            <w:r w:rsidRPr="00EE1370">
              <w:rPr>
                <w:sz w:val="20"/>
              </w:rPr>
              <w:fldChar w:fldCharType="begin">
                <w:ffData>
                  <w:name w:val="Text2"/>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Borders>
              <w:top w:val="double" w:sz="4" w:space="0" w:color="999999"/>
            </w:tcBorders>
          </w:tcPr>
          <w:p w:rsidR="00A32315" w:rsidRPr="00EE1370" w:rsidRDefault="00A32315" w:rsidP="00EE1370">
            <w:pPr>
              <w:pStyle w:val="Response"/>
              <w:keepNext/>
              <w:keepLines/>
              <w:rPr>
                <w:sz w:val="20"/>
              </w:rPr>
            </w:pPr>
            <w:r w:rsidRPr="00EE1370">
              <w:rPr>
                <w:sz w:val="20"/>
              </w:rPr>
              <w:fldChar w:fldCharType="begin">
                <w:ffData>
                  <w:name w:val="Text3"/>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Borders>
              <w:top w:val="double" w:sz="4" w:space="0" w:color="999999"/>
            </w:tcBorders>
          </w:tcPr>
          <w:p w:rsidR="00A32315" w:rsidRPr="00EE1370" w:rsidRDefault="00A32315" w:rsidP="00EE1370">
            <w:pPr>
              <w:pStyle w:val="Response"/>
              <w:keepNext/>
              <w:keepLines/>
              <w:rPr>
                <w:sz w:val="20"/>
              </w:rPr>
            </w:pPr>
            <w:r w:rsidRPr="00EE1370">
              <w:rPr>
                <w:sz w:val="20"/>
              </w:rPr>
              <w:fldChar w:fldCharType="begin">
                <w:ffData>
                  <w:name w:val="Text4"/>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Borders>
              <w:top w:val="double" w:sz="4" w:space="0" w:color="999999"/>
            </w:tcBorders>
          </w:tcPr>
          <w:p w:rsidR="00A32315" w:rsidRPr="00EE1370" w:rsidRDefault="00A32315" w:rsidP="00EE1370">
            <w:pPr>
              <w:pStyle w:val="Response"/>
              <w:keepNext/>
              <w:keepLines/>
              <w:rPr>
                <w:sz w:val="20"/>
              </w:rPr>
            </w:pPr>
            <w:r w:rsidRPr="00EE1370">
              <w:rPr>
                <w:sz w:val="20"/>
              </w:rPr>
              <w:fldChar w:fldCharType="begin">
                <w:ffData>
                  <w:name w:val="Text5"/>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Borders>
              <w:top w:val="double" w:sz="4" w:space="0" w:color="999999"/>
            </w:tcBorders>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8"/>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9"/>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10"/>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11"/>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1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14"/>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15"/>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16"/>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17"/>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1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20"/>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21"/>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22"/>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23"/>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2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26"/>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27"/>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28"/>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29"/>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32"/>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33"/>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34"/>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35"/>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3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38"/>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39"/>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40"/>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41"/>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4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44"/>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45"/>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46"/>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47"/>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4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50"/>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51"/>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52"/>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53"/>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5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56"/>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57"/>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58"/>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59"/>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6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62"/>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63"/>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64"/>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65"/>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6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68"/>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69"/>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70"/>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71"/>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7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74"/>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75"/>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76"/>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77"/>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7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80"/>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81"/>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82"/>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83"/>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r w:rsidR="00A32315" w:rsidRPr="00ED3C77" w:rsidTr="00EE1370">
        <w:trPr>
          <w:trHeight w:val="40"/>
          <w:jc w:val="center"/>
        </w:trPr>
        <w:tc>
          <w:tcPr>
            <w:tcW w:w="1962" w:type="dxa"/>
          </w:tcPr>
          <w:p w:rsidR="00A32315" w:rsidRPr="00ED3C77" w:rsidRDefault="00A32315" w:rsidP="00EE1370">
            <w:pPr>
              <w:pStyle w:val="Response"/>
              <w:keepNext/>
              <w:keepLines/>
            </w:pPr>
            <w:r>
              <w:fldChar w:fldCharType="begin">
                <w:ffData>
                  <w:name w:val="Text8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5" w:type="dxa"/>
          </w:tcPr>
          <w:p w:rsidR="00A32315" w:rsidRPr="00EE1370" w:rsidRDefault="00A32315" w:rsidP="00EE1370">
            <w:pPr>
              <w:pStyle w:val="Response"/>
              <w:keepNext/>
              <w:keepLines/>
              <w:rPr>
                <w:sz w:val="20"/>
              </w:rPr>
            </w:pPr>
            <w:r w:rsidRPr="00EE1370">
              <w:rPr>
                <w:sz w:val="20"/>
              </w:rPr>
              <w:fldChar w:fldCharType="begin">
                <w:ffData>
                  <w:name w:val="Text86"/>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559" w:type="dxa"/>
          </w:tcPr>
          <w:p w:rsidR="00A32315" w:rsidRPr="00EE1370" w:rsidRDefault="00A32315" w:rsidP="00EE1370">
            <w:pPr>
              <w:pStyle w:val="Response"/>
              <w:keepNext/>
              <w:keepLines/>
              <w:rPr>
                <w:sz w:val="20"/>
              </w:rPr>
            </w:pPr>
            <w:r w:rsidRPr="00EE1370">
              <w:rPr>
                <w:sz w:val="20"/>
              </w:rPr>
              <w:fldChar w:fldCharType="begin">
                <w:ffData>
                  <w:name w:val="Text87"/>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1451" w:type="dxa"/>
          </w:tcPr>
          <w:p w:rsidR="00A32315" w:rsidRPr="00EE1370" w:rsidRDefault="00A32315" w:rsidP="00EE1370">
            <w:pPr>
              <w:pStyle w:val="Response"/>
              <w:keepNext/>
              <w:keepLines/>
              <w:rPr>
                <w:sz w:val="20"/>
              </w:rPr>
            </w:pPr>
            <w:r w:rsidRPr="00EE1370">
              <w:rPr>
                <w:sz w:val="20"/>
              </w:rPr>
              <w:fldChar w:fldCharType="begin">
                <w:ffData>
                  <w:name w:val="Text88"/>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5" w:type="dxa"/>
          </w:tcPr>
          <w:p w:rsidR="00A32315" w:rsidRPr="00EE1370" w:rsidRDefault="00A32315" w:rsidP="00EE1370">
            <w:pPr>
              <w:pStyle w:val="Response"/>
              <w:keepNext/>
              <w:keepLines/>
              <w:rPr>
                <w:sz w:val="20"/>
              </w:rPr>
            </w:pPr>
            <w:r w:rsidRPr="00EE1370">
              <w:rPr>
                <w:sz w:val="20"/>
              </w:rPr>
              <w:fldChar w:fldCharType="begin">
                <w:ffData>
                  <w:name w:val="Text89"/>
                  <w:enabled/>
                  <w:calcOnExit w:val="0"/>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c>
          <w:tcPr>
            <w:tcW w:w="976" w:type="dxa"/>
          </w:tcPr>
          <w:p w:rsidR="00A32315" w:rsidRPr="00EE1370" w:rsidRDefault="00A32315" w:rsidP="00EE1370">
            <w:pPr>
              <w:pStyle w:val="Response"/>
              <w:keepNext/>
              <w:keepLines/>
              <w:rPr>
                <w:sz w:val="20"/>
              </w:rPr>
            </w:pPr>
            <w:r w:rsidRPr="00EE1370">
              <w:rPr>
                <w:sz w:val="20"/>
              </w:rPr>
              <w:fldChar w:fldCharType="begin">
                <w:ffData>
                  <w:name w:val=""/>
                  <w:enabled/>
                  <w:calcOnExit w:val="0"/>
                  <w:textInput>
                    <w:type w:val="number"/>
                  </w:textInput>
                </w:ffData>
              </w:fldChar>
            </w:r>
            <w:r w:rsidRPr="00EE1370">
              <w:rPr>
                <w:sz w:val="20"/>
              </w:rPr>
              <w:instrText xml:space="preserve"> FORMTEXT </w:instrText>
            </w:r>
            <w:r w:rsidRPr="00EE1370">
              <w:rPr>
                <w:sz w:val="20"/>
              </w:rPr>
            </w:r>
            <w:r w:rsidRPr="00EE1370">
              <w:rPr>
                <w:sz w:val="20"/>
              </w:rPr>
              <w:fldChar w:fldCharType="separate"/>
            </w:r>
            <w:r w:rsidRPr="00EE1370">
              <w:rPr>
                <w:noProof/>
                <w:sz w:val="20"/>
              </w:rPr>
              <w:t> </w:t>
            </w:r>
            <w:r w:rsidRPr="00EE1370">
              <w:rPr>
                <w:noProof/>
                <w:sz w:val="20"/>
              </w:rPr>
              <w:t> </w:t>
            </w:r>
            <w:r w:rsidRPr="00EE1370">
              <w:rPr>
                <w:noProof/>
                <w:sz w:val="20"/>
              </w:rPr>
              <w:t> </w:t>
            </w:r>
            <w:r w:rsidRPr="00EE1370">
              <w:rPr>
                <w:noProof/>
                <w:sz w:val="20"/>
              </w:rPr>
              <w:t> </w:t>
            </w:r>
            <w:r w:rsidRPr="00EE1370">
              <w:rPr>
                <w:noProof/>
                <w:sz w:val="20"/>
              </w:rPr>
              <w:t> </w:t>
            </w:r>
            <w:r w:rsidRPr="00EE1370">
              <w:rPr>
                <w:sz w:val="20"/>
              </w:rPr>
              <w:fldChar w:fldCharType="end"/>
            </w:r>
          </w:p>
        </w:tc>
      </w:tr>
    </w:tbl>
    <w:p w:rsidR="00A32315" w:rsidRDefault="00A32315" w:rsidP="004148FE">
      <w:pPr>
        <w:sectPr w:rsidR="00A32315" w:rsidSect="0047166F">
          <w:footnotePr>
            <w:numFmt w:val="chicago"/>
            <w:numRestart w:val="eachPage"/>
          </w:footnotePr>
          <w:type w:val="continuous"/>
          <w:pgSz w:w="12240" w:h="15840" w:code="1"/>
          <w:pgMar w:top="340" w:right="907" w:bottom="142" w:left="907" w:header="708" w:footer="708" w:gutter="0"/>
          <w:cols w:space="708"/>
          <w:formProt w:val="0"/>
        </w:sectPr>
      </w:pPr>
      <w:r>
        <w:br w:type="page"/>
      </w:r>
    </w:p>
    <w:p w:rsidR="00A32315" w:rsidRDefault="00A32315" w:rsidP="004148FE">
      <w:pPr>
        <w:pStyle w:val="Spacer"/>
      </w:pPr>
    </w:p>
    <w:tbl>
      <w:tblPr>
        <w:tblW w:w="0" w:type="auto"/>
        <w:jc w:val="center"/>
        <w:tblBorders>
          <w:top w:val="single" w:sz="4" w:space="0" w:color="960000"/>
        </w:tblBorders>
        <w:tblLook w:val="01E0"/>
      </w:tblPr>
      <w:tblGrid>
        <w:gridCol w:w="6061"/>
        <w:gridCol w:w="4501"/>
      </w:tblGrid>
      <w:tr w:rsidR="00A32315" w:rsidRPr="00ED3C77" w:rsidTr="00EE1370">
        <w:trPr>
          <w:jc w:val="center"/>
        </w:trPr>
        <w:tc>
          <w:tcPr>
            <w:tcW w:w="6061" w:type="dxa"/>
            <w:tcBorders>
              <w:top w:val="single" w:sz="4" w:space="0" w:color="960000"/>
            </w:tcBorders>
          </w:tcPr>
          <w:p w:rsidR="00A32315" w:rsidRPr="00ED3C77" w:rsidRDefault="00A32315" w:rsidP="00DE6E77">
            <w:pPr>
              <w:pStyle w:val="SectionHead"/>
            </w:pPr>
            <w:r w:rsidRPr="00ED3C77">
              <w:t>Short Description</w:t>
            </w:r>
          </w:p>
        </w:tc>
        <w:tc>
          <w:tcPr>
            <w:tcW w:w="4501"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sin</w:t>
            </w:r>
            <w:r>
              <w:rPr>
                <w:rStyle w:val="Instructions"/>
                <w:szCs w:val="18"/>
              </w:rPr>
              <w:t>gle page overview of the project</w:t>
            </w:r>
            <w:r w:rsidRPr="00ED3C77">
              <w:rPr>
                <w:rStyle w:val="Instructions"/>
                <w:szCs w:val="18"/>
              </w:rPr>
              <w:t>, its objective</w:t>
            </w:r>
            <w:r>
              <w:rPr>
                <w:rStyle w:val="Instructions"/>
                <w:szCs w:val="18"/>
              </w:rPr>
              <w:t>s,</w:t>
            </w:r>
            <w:r w:rsidRPr="00ED3C77">
              <w:rPr>
                <w:rStyle w:val="Instructions"/>
                <w:szCs w:val="18"/>
              </w:rPr>
              <w:t xml:space="preserve"> and expected outcomes </w:t>
            </w:r>
            <w:r w:rsidRPr="00EE1370">
              <w:rPr>
                <w:rStyle w:val="Instructions"/>
                <w:b/>
                <w:szCs w:val="18"/>
              </w:rPr>
              <w:t>comprehensible to the non-expert</w:t>
            </w:r>
          </w:p>
        </w:tc>
      </w:tr>
    </w:tbl>
    <w:p w:rsidR="00A32315" w:rsidRDefault="00A32315" w:rsidP="00945238">
      <w:pPr>
        <w:pStyle w:val="Responsefree"/>
      </w:pPr>
      <w:r w:rsidRPr="002E1496">
        <w:rPr>
          <w:rStyle w:val="PlaceholderText"/>
          <w:rFonts w:cs="Arial"/>
          <w:color w:val="BFBFBF"/>
        </w:rPr>
        <w:t>████</w:t>
      </w:r>
    </w:p>
    <w:tbl>
      <w:tblPr>
        <w:tblW w:w="0" w:type="auto"/>
        <w:jc w:val="center"/>
        <w:tblBorders>
          <w:top w:val="single" w:sz="4" w:space="0" w:color="960000"/>
        </w:tblBorders>
        <w:tblLook w:val="01E0"/>
      </w:tblPr>
      <w:tblGrid>
        <w:gridCol w:w="4503"/>
        <w:gridCol w:w="6061"/>
      </w:tblGrid>
      <w:tr w:rsidR="00A32315" w:rsidRPr="00ED3C77" w:rsidTr="00EE1370">
        <w:trPr>
          <w:jc w:val="center"/>
        </w:trPr>
        <w:tc>
          <w:tcPr>
            <w:tcW w:w="4503" w:type="dxa"/>
            <w:tcBorders>
              <w:top w:val="single" w:sz="4" w:space="0" w:color="960000"/>
            </w:tcBorders>
          </w:tcPr>
          <w:p w:rsidR="00A32315" w:rsidRPr="00ED3C77" w:rsidRDefault="00A32315" w:rsidP="00DE6E77">
            <w:pPr>
              <w:pStyle w:val="SectionHead"/>
            </w:pPr>
            <w:r w:rsidRPr="00ED3C77">
              <w:t>The Problem and Proposed Solution</w:t>
            </w:r>
          </w:p>
        </w:tc>
        <w:tc>
          <w:tcPr>
            <w:tcW w:w="6061"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clearly identify the security problem to be addressed, its importance, the science or technology development proposed, and how it will address that problem</w:t>
            </w:r>
          </w:p>
        </w:tc>
      </w:tr>
    </w:tbl>
    <w:p w:rsidR="00A32315" w:rsidRDefault="00A32315" w:rsidP="00945238">
      <w:pPr>
        <w:pStyle w:val="Responsefree"/>
      </w:pPr>
      <w:r w:rsidRPr="002E1496">
        <w:rPr>
          <w:rStyle w:val="PlaceholderText"/>
          <w:rFonts w:cs="Arial"/>
          <w:color w:val="BFBFBF"/>
        </w:rPr>
        <w:t>████</w:t>
      </w:r>
    </w:p>
    <w:tbl>
      <w:tblPr>
        <w:tblW w:w="0" w:type="auto"/>
        <w:jc w:val="center"/>
        <w:tblBorders>
          <w:top w:val="single" w:sz="4" w:space="0" w:color="960000"/>
        </w:tblBorders>
        <w:tblLook w:val="01E0"/>
      </w:tblPr>
      <w:tblGrid>
        <w:gridCol w:w="4928"/>
        <w:gridCol w:w="5636"/>
      </w:tblGrid>
      <w:tr w:rsidR="00A32315" w:rsidRPr="00ED3C77" w:rsidTr="00EE1370">
        <w:trPr>
          <w:jc w:val="center"/>
        </w:trPr>
        <w:tc>
          <w:tcPr>
            <w:tcW w:w="4928" w:type="dxa"/>
            <w:tcBorders>
              <w:top w:val="single" w:sz="4" w:space="0" w:color="960000"/>
            </w:tcBorders>
          </w:tcPr>
          <w:p w:rsidR="00A32315" w:rsidRPr="00ED3C77" w:rsidRDefault="00A32315" w:rsidP="00DE6E77">
            <w:pPr>
              <w:pStyle w:val="SectionHead"/>
            </w:pPr>
            <w:r w:rsidRPr="00ED3C77">
              <w:t>Current Status</w:t>
            </w:r>
          </w:p>
        </w:tc>
        <w:tc>
          <w:tcPr>
            <w:tcW w:w="5636"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describe the cu</w:t>
            </w:r>
            <w:r>
              <w:rPr>
                <w:rStyle w:val="Instructions"/>
                <w:szCs w:val="18"/>
              </w:rPr>
              <w:t>rrent status of related research; include the participants’ research which</w:t>
            </w:r>
            <w:r w:rsidRPr="00ED3C77">
              <w:rPr>
                <w:rStyle w:val="Instructions"/>
                <w:szCs w:val="18"/>
              </w:rPr>
              <w:t xml:space="preserve"> demonstra</w:t>
            </w:r>
            <w:r>
              <w:rPr>
                <w:rStyle w:val="Instructions"/>
                <w:szCs w:val="18"/>
              </w:rPr>
              <w:t>tes</w:t>
            </w:r>
            <w:r w:rsidRPr="00ED3C77">
              <w:rPr>
                <w:rStyle w:val="Instructions"/>
                <w:szCs w:val="18"/>
              </w:rPr>
              <w:t xml:space="preserve"> their </w:t>
            </w:r>
            <w:r>
              <w:rPr>
                <w:rStyle w:val="Instructions"/>
                <w:szCs w:val="18"/>
              </w:rPr>
              <w:t xml:space="preserve">capacity </w:t>
            </w:r>
            <w:r w:rsidRPr="00ED3C77">
              <w:rPr>
                <w:rStyle w:val="Instructions"/>
                <w:szCs w:val="18"/>
              </w:rPr>
              <w:t>to contribute to the field</w:t>
            </w:r>
          </w:p>
        </w:tc>
      </w:tr>
    </w:tbl>
    <w:p w:rsidR="00A32315" w:rsidRDefault="00A32315" w:rsidP="00945238">
      <w:pPr>
        <w:pStyle w:val="Responsefree"/>
      </w:pPr>
      <w:r w:rsidRPr="002E1496">
        <w:rPr>
          <w:rStyle w:val="PlaceholderText"/>
          <w:rFonts w:cs="Arial"/>
          <w:color w:val="BFBFBF"/>
        </w:rPr>
        <w:t>████</w:t>
      </w:r>
    </w:p>
    <w:tbl>
      <w:tblPr>
        <w:tblW w:w="0" w:type="auto"/>
        <w:jc w:val="center"/>
        <w:tblBorders>
          <w:top w:val="single" w:sz="4" w:space="0" w:color="960000"/>
        </w:tblBorders>
        <w:tblLook w:val="01E0"/>
      </w:tblPr>
      <w:tblGrid>
        <w:gridCol w:w="3755"/>
        <w:gridCol w:w="6809"/>
      </w:tblGrid>
      <w:tr w:rsidR="00A32315" w:rsidRPr="00ED3C77" w:rsidTr="00EE1370">
        <w:trPr>
          <w:jc w:val="center"/>
        </w:trPr>
        <w:tc>
          <w:tcPr>
            <w:tcW w:w="3755" w:type="dxa"/>
            <w:tcBorders>
              <w:top w:val="single" w:sz="4" w:space="0" w:color="960000"/>
            </w:tcBorders>
          </w:tcPr>
          <w:p w:rsidR="00A32315" w:rsidRPr="00ED3C77" w:rsidRDefault="00A32315" w:rsidP="00DE6E77">
            <w:pPr>
              <w:pStyle w:val="SectionHead"/>
            </w:pPr>
            <w:r>
              <w:t>Impact</w:t>
            </w:r>
          </w:p>
        </w:tc>
        <w:tc>
          <w:tcPr>
            <w:tcW w:w="6809"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in ten lines or fewer, provide a clear description of the impact of the project, quantitative if at all possible; what will be different as a result of a successful project?</w:t>
            </w:r>
          </w:p>
        </w:tc>
      </w:tr>
    </w:tbl>
    <w:p w:rsidR="00A32315" w:rsidRDefault="00A32315" w:rsidP="00945238">
      <w:pPr>
        <w:pStyle w:val="Responsefree"/>
      </w:pPr>
      <w:r w:rsidRPr="002E1496">
        <w:rPr>
          <w:rStyle w:val="PlaceholderText"/>
          <w:rFonts w:cs="Arial"/>
          <w:color w:val="BFBFBF"/>
        </w:rPr>
        <w:t>████</w:t>
      </w:r>
    </w:p>
    <w:tbl>
      <w:tblPr>
        <w:tblW w:w="0" w:type="auto"/>
        <w:jc w:val="center"/>
        <w:tblBorders>
          <w:top w:val="single" w:sz="4" w:space="0" w:color="960000"/>
        </w:tblBorders>
        <w:tblLook w:val="01E0"/>
      </w:tblPr>
      <w:tblGrid>
        <w:gridCol w:w="1345"/>
        <w:gridCol w:w="9219"/>
      </w:tblGrid>
      <w:tr w:rsidR="00A32315" w:rsidRPr="00ED3C77" w:rsidTr="00EE1370">
        <w:trPr>
          <w:jc w:val="center"/>
        </w:trPr>
        <w:tc>
          <w:tcPr>
            <w:tcW w:w="1345" w:type="dxa"/>
            <w:tcBorders>
              <w:top w:val="single" w:sz="4" w:space="0" w:color="960000"/>
            </w:tcBorders>
          </w:tcPr>
          <w:p w:rsidR="00A32315" w:rsidRPr="00ED3C77" w:rsidRDefault="00A32315" w:rsidP="00DE6E77">
            <w:pPr>
              <w:pStyle w:val="SectionHead"/>
            </w:pPr>
            <w:r w:rsidRPr="00ED3C77">
              <w:t>Work Plan</w:t>
            </w:r>
          </w:p>
        </w:tc>
        <w:tc>
          <w:tcPr>
            <w:tcW w:w="9219" w:type="dxa"/>
            <w:tcBorders>
              <w:top w:val="single" w:sz="4" w:space="0" w:color="960000"/>
            </w:tcBorders>
          </w:tcPr>
          <w:p w:rsidR="00A32315" w:rsidRPr="00ED3C77" w:rsidRDefault="00A32315" w:rsidP="00EE1370">
            <w:pPr>
              <w:keepNext/>
              <w:keepLines/>
              <w:jc w:val="right"/>
              <w:rPr>
                <w:rStyle w:val="Instructions"/>
                <w:szCs w:val="18"/>
              </w:rPr>
            </w:pPr>
            <w:r>
              <w:rPr>
                <w:rStyle w:val="Instructions"/>
                <w:szCs w:val="18"/>
              </w:rPr>
              <w:t>detail</w:t>
            </w:r>
            <w:r w:rsidRPr="00ED3C77">
              <w:rPr>
                <w:rStyle w:val="Instructions"/>
                <w:szCs w:val="18"/>
              </w:rPr>
              <w:t xml:space="preserve"> the major steps or sub-projects</w:t>
            </w:r>
            <w:r>
              <w:rPr>
                <w:rStyle w:val="Instructions"/>
                <w:szCs w:val="18"/>
              </w:rPr>
              <w:t>,</w:t>
            </w:r>
            <w:r w:rsidRPr="00ED3C77">
              <w:rPr>
                <w:rStyle w:val="Instructions"/>
                <w:szCs w:val="18"/>
              </w:rPr>
              <w:t xml:space="preserve"> their </w:t>
            </w:r>
            <w:r>
              <w:rPr>
                <w:rStyle w:val="Instructions"/>
                <w:szCs w:val="18"/>
              </w:rPr>
              <w:t>sequencing and interdependence, and the research group(s) involved;</w:t>
            </w:r>
            <w:r>
              <w:rPr>
                <w:rStyle w:val="Instructions"/>
                <w:szCs w:val="18"/>
              </w:rPr>
              <w:br/>
            </w:r>
            <w:r w:rsidRPr="00ED3C77">
              <w:rPr>
                <w:rStyle w:val="Instructions"/>
                <w:szCs w:val="18"/>
              </w:rPr>
              <w:t>provide a detailed description of activities and methodologies for each</w:t>
            </w:r>
            <w:r>
              <w:rPr>
                <w:rStyle w:val="Instructions"/>
                <w:szCs w:val="18"/>
              </w:rPr>
              <w:t xml:space="preserve"> step</w:t>
            </w:r>
            <w:r w:rsidRPr="00ED3C77">
              <w:rPr>
                <w:rStyle w:val="Instructions"/>
                <w:szCs w:val="18"/>
              </w:rPr>
              <w:t>; what are you proposing to actually do?</w:t>
            </w:r>
            <w:r>
              <w:rPr>
                <w:rStyle w:val="Instructions"/>
                <w:szCs w:val="18"/>
              </w:rPr>
              <w:br/>
            </w:r>
            <w:r w:rsidRPr="00ED3C77">
              <w:rPr>
                <w:rStyle w:val="Instructions"/>
                <w:szCs w:val="18"/>
              </w:rPr>
              <w:t xml:space="preserve">for each step, identify risks or anticipated difficulties, technical or otherwise, and the </w:t>
            </w:r>
            <w:r>
              <w:rPr>
                <w:rStyle w:val="Instructions"/>
                <w:szCs w:val="18"/>
              </w:rPr>
              <w:t>actions</w:t>
            </w:r>
            <w:r w:rsidRPr="00ED3C77">
              <w:rPr>
                <w:rStyle w:val="Instructions"/>
                <w:szCs w:val="18"/>
              </w:rPr>
              <w:t xml:space="preserve"> to be taken t</w:t>
            </w:r>
            <w:r>
              <w:rPr>
                <w:rStyle w:val="Instructions"/>
                <w:szCs w:val="18"/>
              </w:rPr>
              <w:t>o mitigate them;</w:t>
            </w:r>
            <w:r>
              <w:rPr>
                <w:rStyle w:val="Instructions"/>
                <w:szCs w:val="18"/>
              </w:rPr>
              <w:br/>
            </w:r>
            <w:r w:rsidRPr="00ED3C77">
              <w:rPr>
                <w:rStyle w:val="Instructions"/>
                <w:szCs w:val="18"/>
              </w:rPr>
              <w:t>identify critical milestone</w:t>
            </w:r>
            <w:r>
              <w:rPr>
                <w:rStyle w:val="Instructions"/>
                <w:szCs w:val="18"/>
              </w:rPr>
              <w:t>s for each step and for the project as a whole</w:t>
            </w:r>
          </w:p>
        </w:tc>
      </w:tr>
    </w:tbl>
    <w:p w:rsidR="00A32315" w:rsidRDefault="00A32315" w:rsidP="00945238">
      <w:pPr>
        <w:pStyle w:val="Responsefree"/>
      </w:pPr>
      <w:r w:rsidRPr="002E1496">
        <w:rPr>
          <w:rStyle w:val="PlaceholderText"/>
          <w:rFonts w:cs="Arial"/>
          <w:color w:val="BFBFBF"/>
        </w:rPr>
        <w:t>████</w:t>
      </w:r>
    </w:p>
    <w:tbl>
      <w:tblPr>
        <w:tblW w:w="0" w:type="auto"/>
        <w:jc w:val="center"/>
        <w:tblBorders>
          <w:top w:val="single" w:sz="4" w:space="0" w:color="960000"/>
        </w:tblBorders>
        <w:tblLook w:val="01E0"/>
      </w:tblPr>
      <w:tblGrid>
        <w:gridCol w:w="2621"/>
        <w:gridCol w:w="7943"/>
      </w:tblGrid>
      <w:tr w:rsidR="00A32315" w:rsidRPr="00ED3C77" w:rsidTr="00EE1370">
        <w:trPr>
          <w:jc w:val="center"/>
        </w:trPr>
        <w:tc>
          <w:tcPr>
            <w:tcW w:w="2621" w:type="dxa"/>
            <w:tcBorders>
              <w:top w:val="single" w:sz="4" w:space="0" w:color="960000"/>
            </w:tcBorders>
          </w:tcPr>
          <w:p w:rsidR="00A32315" w:rsidRPr="00ED3C77" w:rsidRDefault="00A32315" w:rsidP="00DE6E77">
            <w:pPr>
              <w:pStyle w:val="SectionHead"/>
            </w:pPr>
            <w:r w:rsidRPr="00ED3C77">
              <w:t>Implementation</w:t>
            </w:r>
          </w:p>
        </w:tc>
        <w:tc>
          <w:tcPr>
            <w:tcW w:w="7943" w:type="dxa"/>
            <w:tcBorders>
              <w:top w:val="single" w:sz="4" w:space="0" w:color="960000"/>
            </w:tcBorders>
          </w:tcPr>
          <w:p w:rsidR="00A32315" w:rsidRPr="00ED3C77" w:rsidRDefault="00A32315" w:rsidP="00EE1370">
            <w:pPr>
              <w:keepNext/>
              <w:keepLines/>
              <w:jc w:val="right"/>
              <w:rPr>
                <w:rStyle w:val="Instructions"/>
                <w:szCs w:val="18"/>
              </w:rPr>
            </w:pPr>
            <w:r>
              <w:rPr>
                <w:rStyle w:val="Instructions"/>
                <w:szCs w:val="18"/>
              </w:rPr>
              <w:t>if the project is successful, describe how the results will be implemented; what would the next step(s) be?</w:t>
            </w:r>
          </w:p>
        </w:tc>
      </w:tr>
    </w:tbl>
    <w:p w:rsidR="00A32315" w:rsidRDefault="00A32315" w:rsidP="00945238">
      <w:pPr>
        <w:pStyle w:val="Responsefree"/>
      </w:pPr>
      <w:r w:rsidRPr="002E1496">
        <w:rPr>
          <w:rStyle w:val="PlaceholderText"/>
          <w:rFonts w:cs="Arial"/>
          <w:color w:val="BFBFBF"/>
        </w:rPr>
        <w:t>████</w:t>
      </w:r>
    </w:p>
    <w:tbl>
      <w:tblPr>
        <w:tblW w:w="0" w:type="auto"/>
        <w:jc w:val="center"/>
        <w:tblBorders>
          <w:top w:val="single" w:sz="4" w:space="0" w:color="960000"/>
        </w:tblBorders>
        <w:tblLook w:val="01E0"/>
      </w:tblPr>
      <w:tblGrid>
        <w:gridCol w:w="3755"/>
        <w:gridCol w:w="6809"/>
      </w:tblGrid>
      <w:tr w:rsidR="00A32315" w:rsidRPr="00ED3C77" w:rsidTr="00EE1370">
        <w:trPr>
          <w:jc w:val="center"/>
        </w:trPr>
        <w:tc>
          <w:tcPr>
            <w:tcW w:w="3755" w:type="dxa"/>
            <w:tcBorders>
              <w:top w:val="single" w:sz="4" w:space="0" w:color="960000"/>
            </w:tcBorders>
          </w:tcPr>
          <w:p w:rsidR="00A32315" w:rsidRPr="00ED3C77" w:rsidRDefault="00A32315" w:rsidP="0085516E">
            <w:pPr>
              <w:pStyle w:val="SectionHead"/>
            </w:pPr>
            <w:r>
              <w:t>Risks</w:t>
            </w:r>
          </w:p>
        </w:tc>
        <w:tc>
          <w:tcPr>
            <w:tcW w:w="6809" w:type="dxa"/>
            <w:tcBorders>
              <w:top w:val="single" w:sz="4" w:space="0" w:color="960000"/>
            </w:tcBorders>
          </w:tcPr>
          <w:p w:rsidR="00A32315" w:rsidRPr="00ED3C77" w:rsidRDefault="00A32315" w:rsidP="00EE1370">
            <w:pPr>
              <w:keepNext/>
              <w:keepLines/>
              <w:jc w:val="right"/>
              <w:rPr>
                <w:rStyle w:val="Instructions"/>
                <w:szCs w:val="18"/>
              </w:rPr>
            </w:pPr>
            <w:r>
              <w:rPr>
                <w:rStyle w:val="Instructions"/>
                <w:szCs w:val="18"/>
              </w:rPr>
              <w:t>describe the principal risks, technical, political, and/or commercial, to project success and implementation</w:t>
            </w:r>
          </w:p>
        </w:tc>
      </w:tr>
    </w:tbl>
    <w:p w:rsidR="00A32315" w:rsidRDefault="00A32315" w:rsidP="00945238">
      <w:pPr>
        <w:pStyle w:val="Responsefree"/>
      </w:pPr>
      <w:r w:rsidRPr="002E1496">
        <w:rPr>
          <w:rStyle w:val="PlaceholderText"/>
          <w:rFonts w:cs="Arial"/>
          <w:color w:val="BFBFBF"/>
        </w:rPr>
        <w:t>████</w:t>
      </w:r>
    </w:p>
    <w:tbl>
      <w:tblPr>
        <w:tblW w:w="0" w:type="auto"/>
        <w:jc w:val="center"/>
        <w:tblBorders>
          <w:top w:val="single" w:sz="4" w:space="0" w:color="960000"/>
        </w:tblBorders>
        <w:tblLook w:val="01E0"/>
      </w:tblPr>
      <w:tblGrid>
        <w:gridCol w:w="2337"/>
        <w:gridCol w:w="8227"/>
      </w:tblGrid>
      <w:tr w:rsidR="00A32315" w:rsidRPr="00ED3C77" w:rsidTr="00EE1370">
        <w:trPr>
          <w:jc w:val="center"/>
        </w:trPr>
        <w:tc>
          <w:tcPr>
            <w:tcW w:w="2337" w:type="dxa"/>
            <w:tcBorders>
              <w:top w:val="single" w:sz="4" w:space="0" w:color="960000"/>
            </w:tcBorders>
          </w:tcPr>
          <w:p w:rsidR="00A32315" w:rsidRPr="00ED3C77" w:rsidRDefault="00A32315" w:rsidP="00DE6E77">
            <w:pPr>
              <w:pStyle w:val="SectionHead"/>
            </w:pPr>
            <w:r w:rsidRPr="00ED3C77">
              <w:t>Schedule</w:t>
            </w:r>
          </w:p>
        </w:tc>
        <w:tc>
          <w:tcPr>
            <w:tcW w:w="8227"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provide a detailed schedule</w:t>
            </w:r>
            <w:r>
              <w:rPr>
                <w:rStyle w:val="Instructions"/>
                <w:szCs w:val="18"/>
              </w:rPr>
              <w:t>, including a Gantt or other suitable chart,</w:t>
            </w:r>
            <w:r w:rsidRPr="00ED3C77">
              <w:rPr>
                <w:rStyle w:val="Instructions"/>
                <w:szCs w:val="18"/>
              </w:rPr>
              <w:t xml:space="preserve"> showing the estimated duration of each step or sub-project and their interdependence, the critical milestones, and, if applicable, the deliverable</w:t>
            </w:r>
            <w:r>
              <w:rPr>
                <w:rStyle w:val="Instructions"/>
                <w:szCs w:val="18"/>
              </w:rPr>
              <w:t>s</w:t>
            </w:r>
          </w:p>
        </w:tc>
      </w:tr>
    </w:tbl>
    <w:p w:rsidR="00A32315" w:rsidRDefault="00A32315" w:rsidP="00945238">
      <w:pPr>
        <w:pStyle w:val="Responsefree"/>
      </w:pPr>
      <w:r w:rsidRPr="002E1496">
        <w:rPr>
          <w:rStyle w:val="PlaceholderText"/>
          <w:rFonts w:cs="Arial"/>
          <w:color w:val="BFBFBF"/>
        </w:rPr>
        <w:t>████</w:t>
      </w:r>
    </w:p>
    <w:p w:rsidR="00A32315" w:rsidRDefault="00A32315" w:rsidP="00945238">
      <w:pPr>
        <w:pStyle w:val="Responsefree"/>
        <w:sectPr w:rsidR="00A32315" w:rsidSect="0047166F">
          <w:footnotePr>
            <w:numFmt w:val="chicago"/>
            <w:numRestart w:val="eachPage"/>
          </w:footnotePr>
          <w:type w:val="continuous"/>
          <w:pgSz w:w="12240" w:h="15840" w:code="1"/>
          <w:pgMar w:top="340" w:right="907" w:bottom="142" w:left="907" w:header="708" w:footer="708" w:gutter="0"/>
          <w:cols w:space="708"/>
          <w:formProt w:val="0"/>
        </w:sectPr>
      </w:pPr>
    </w:p>
    <w:p w:rsidR="00A32315" w:rsidRDefault="00A32315" w:rsidP="00C73D0B">
      <w:pPr>
        <w:pStyle w:val="Spacer"/>
      </w:pPr>
    </w:p>
    <w:tbl>
      <w:tblPr>
        <w:tblW w:w="0" w:type="auto"/>
        <w:jc w:val="center"/>
        <w:tblBorders>
          <w:top w:val="single" w:sz="4" w:space="0" w:color="960000"/>
        </w:tblBorders>
        <w:tblLook w:val="01E0"/>
      </w:tblPr>
      <w:tblGrid>
        <w:gridCol w:w="3471"/>
        <w:gridCol w:w="7093"/>
      </w:tblGrid>
      <w:tr w:rsidR="00A32315" w:rsidRPr="00ED3C77" w:rsidTr="00EE1370">
        <w:trPr>
          <w:jc w:val="center"/>
        </w:trPr>
        <w:tc>
          <w:tcPr>
            <w:tcW w:w="3471" w:type="dxa"/>
            <w:tcBorders>
              <w:top w:val="single" w:sz="4" w:space="0" w:color="960000"/>
            </w:tcBorders>
          </w:tcPr>
          <w:p w:rsidR="00A32315" w:rsidRPr="00ED3C77" w:rsidRDefault="00A32315" w:rsidP="009276E1">
            <w:pPr>
              <w:pStyle w:val="SectionHead"/>
            </w:pPr>
            <w:r w:rsidRPr="00ED3C77">
              <w:t>Project Roles</w:t>
            </w:r>
          </w:p>
        </w:tc>
        <w:tc>
          <w:tcPr>
            <w:tcW w:w="7093"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 xml:space="preserve">describe the principal tasks of each </w:t>
            </w:r>
            <w:r>
              <w:rPr>
                <w:rStyle w:val="Instructions"/>
                <w:szCs w:val="18"/>
              </w:rPr>
              <w:t>C</w:t>
            </w:r>
            <w:r w:rsidRPr="00ED3C77">
              <w:rPr>
                <w:rStyle w:val="Instructions"/>
                <w:szCs w:val="18"/>
              </w:rPr>
              <w:t>o-</w:t>
            </w:r>
            <w:r>
              <w:rPr>
                <w:rStyle w:val="Instructions"/>
                <w:szCs w:val="18"/>
              </w:rPr>
              <w:t>Director and other key participan</w:t>
            </w:r>
            <w:r w:rsidRPr="00ED3C77">
              <w:rPr>
                <w:rStyle w:val="Instructions"/>
                <w:szCs w:val="18"/>
              </w:rPr>
              <w:t>t</w:t>
            </w:r>
            <w:r>
              <w:rPr>
                <w:rStyle w:val="Instructions"/>
                <w:szCs w:val="18"/>
              </w:rPr>
              <w:t>(s)</w:t>
            </w:r>
            <w:r w:rsidRPr="00ED3C77">
              <w:rPr>
                <w:rStyle w:val="Instructions"/>
                <w:szCs w:val="18"/>
              </w:rPr>
              <w:t xml:space="preserve">, including young scientists and end-user(s); identify the fraction of time </w:t>
            </w:r>
            <w:r>
              <w:rPr>
                <w:rStyle w:val="Instructions"/>
                <w:szCs w:val="18"/>
              </w:rPr>
              <w:t xml:space="preserve">each will </w:t>
            </w:r>
            <w:r w:rsidRPr="00ED3C77">
              <w:rPr>
                <w:rStyle w:val="Instructions"/>
                <w:szCs w:val="18"/>
              </w:rPr>
              <w:t>devote to this project</w:t>
            </w:r>
            <w:r>
              <w:rPr>
                <w:rStyle w:val="Instructions"/>
                <w:szCs w:val="18"/>
              </w:rPr>
              <w:t>; add additional rows as needed</w:t>
            </w:r>
          </w:p>
        </w:tc>
      </w:tr>
    </w:tbl>
    <w:p w:rsidR="00A32315" w:rsidRPr="00ED3C77" w:rsidRDefault="00A32315" w:rsidP="009276E1">
      <w:pPr>
        <w:pStyle w:val="Spacer"/>
        <w:keepNext/>
        <w:keepLines/>
        <w:spacing w:before="60"/>
      </w:pPr>
    </w:p>
    <w:tbl>
      <w:tblPr>
        <w:tblW w:w="0" w:type="auto"/>
        <w:jc w:val="center"/>
        <w:tblBorders>
          <w:top w:val="single" w:sz="4" w:space="0" w:color="999999"/>
          <w:left w:val="single" w:sz="4" w:space="0" w:color="999999"/>
          <w:bottom w:val="single" w:sz="4" w:space="0" w:color="999999"/>
          <w:right w:val="single" w:sz="4" w:space="0" w:color="999999"/>
          <w:insideH w:val="single" w:sz="6" w:space="0" w:color="999999"/>
          <w:insideV w:val="single" w:sz="6" w:space="0" w:color="999999"/>
        </w:tblBorders>
        <w:tblLook w:val="01E0"/>
      </w:tblPr>
      <w:tblGrid>
        <w:gridCol w:w="2004"/>
        <w:gridCol w:w="1682"/>
        <w:gridCol w:w="1559"/>
        <w:gridCol w:w="1024"/>
        <w:gridCol w:w="4252"/>
      </w:tblGrid>
      <w:tr w:rsidR="00A32315" w:rsidRPr="00ED3C77" w:rsidTr="00EE1370">
        <w:trPr>
          <w:jc w:val="center"/>
        </w:trPr>
        <w:tc>
          <w:tcPr>
            <w:tcW w:w="2004" w:type="dxa"/>
            <w:tcBorders>
              <w:top w:val="single" w:sz="4" w:space="0" w:color="999999"/>
              <w:bottom w:val="double" w:sz="4" w:space="0" w:color="999999"/>
            </w:tcBorders>
          </w:tcPr>
          <w:p w:rsidR="00A32315" w:rsidRPr="00ED3C77" w:rsidRDefault="00A32315" w:rsidP="00EE1370">
            <w:pPr>
              <w:pStyle w:val="TableHead"/>
              <w:keepNext/>
              <w:keepLines/>
            </w:pPr>
            <w:r>
              <w:t>N</w:t>
            </w:r>
            <w:r w:rsidRPr="00ED3C77">
              <w:t>ame</w:t>
            </w:r>
          </w:p>
        </w:tc>
        <w:tc>
          <w:tcPr>
            <w:tcW w:w="1682" w:type="dxa"/>
            <w:tcBorders>
              <w:top w:val="single" w:sz="4" w:space="0" w:color="999999"/>
              <w:bottom w:val="double" w:sz="4" w:space="0" w:color="999999"/>
            </w:tcBorders>
          </w:tcPr>
          <w:p w:rsidR="00A32315" w:rsidRPr="00ED3C77" w:rsidRDefault="00A32315" w:rsidP="00EE1370">
            <w:pPr>
              <w:pStyle w:val="TableHead"/>
              <w:keepNext/>
              <w:keepLines/>
            </w:pPr>
            <w:r>
              <w:t>A</w:t>
            </w:r>
            <w:r w:rsidRPr="00ED3C77">
              <w:t>ffiliation</w:t>
            </w:r>
          </w:p>
        </w:tc>
        <w:tc>
          <w:tcPr>
            <w:tcW w:w="1559" w:type="dxa"/>
            <w:tcBorders>
              <w:top w:val="single" w:sz="4" w:space="0" w:color="999999"/>
              <w:bottom w:val="double" w:sz="4" w:space="0" w:color="999999"/>
            </w:tcBorders>
          </w:tcPr>
          <w:p w:rsidR="00A32315" w:rsidRPr="00ED3C77" w:rsidRDefault="00A32315" w:rsidP="00EE1370">
            <w:pPr>
              <w:pStyle w:val="TableHead"/>
              <w:keepNext/>
              <w:keepLines/>
            </w:pPr>
            <w:r>
              <w:t>P</w:t>
            </w:r>
            <w:r w:rsidRPr="00ED3C77">
              <w:t>osition/</w:t>
            </w:r>
            <w:r>
              <w:t>T</w:t>
            </w:r>
            <w:r w:rsidRPr="00ED3C77">
              <w:t>itle</w:t>
            </w:r>
          </w:p>
        </w:tc>
        <w:tc>
          <w:tcPr>
            <w:tcW w:w="851" w:type="dxa"/>
            <w:tcBorders>
              <w:top w:val="single" w:sz="4" w:space="0" w:color="999999"/>
              <w:bottom w:val="double" w:sz="4" w:space="0" w:color="999999"/>
            </w:tcBorders>
          </w:tcPr>
          <w:p w:rsidR="00A32315" w:rsidRPr="00ED3C77" w:rsidRDefault="00A32315" w:rsidP="00EE1370">
            <w:pPr>
              <w:pStyle w:val="TableHead"/>
              <w:keepNext/>
              <w:keepLines/>
            </w:pPr>
            <w:r w:rsidRPr="00ED3C77">
              <w:t xml:space="preserve">% </w:t>
            </w:r>
            <w:r>
              <w:t>T</w:t>
            </w:r>
            <w:r w:rsidRPr="00ED3C77">
              <w:t>ime</w:t>
            </w:r>
          </w:p>
        </w:tc>
        <w:tc>
          <w:tcPr>
            <w:tcW w:w="4252" w:type="dxa"/>
            <w:tcBorders>
              <w:top w:val="single" w:sz="4" w:space="0" w:color="999999"/>
              <w:bottom w:val="double" w:sz="4" w:space="0" w:color="999999"/>
            </w:tcBorders>
          </w:tcPr>
          <w:p w:rsidR="00A32315" w:rsidRPr="00ED3C77" w:rsidRDefault="00A32315" w:rsidP="00EE1370">
            <w:pPr>
              <w:pStyle w:val="TableHead"/>
              <w:keepNext/>
              <w:keepLines/>
            </w:pPr>
            <w:r>
              <w:t>T</w:t>
            </w:r>
            <w:r w:rsidRPr="00ED3C77">
              <w:t>ask(s)</w:t>
            </w:r>
          </w:p>
        </w:tc>
      </w:tr>
      <w:tr w:rsidR="00A32315" w:rsidRPr="00ED3C77" w:rsidTr="00EE1370">
        <w:trPr>
          <w:jc w:val="center"/>
        </w:trPr>
        <w:tc>
          <w:tcPr>
            <w:tcW w:w="2004" w:type="dxa"/>
            <w:tcBorders>
              <w:top w:val="double" w:sz="4" w:space="0" w:color="999999"/>
            </w:tcBorders>
            <w:vAlign w:val="center"/>
          </w:tcPr>
          <w:p w:rsidR="00A32315" w:rsidRPr="00ED3C77" w:rsidRDefault="00A32315" w:rsidP="00EE1370">
            <w:pPr>
              <w:pStyle w:val="Response"/>
              <w:keepNext/>
              <w:keepLines/>
            </w:pPr>
            <w:fldSimple w:instr=" REF NPDFirstName \* MERGEFORMAT ">
              <w:r>
                <w:rPr>
                  <w:noProof/>
                </w:rPr>
                <w:t xml:space="preserve">     </w:t>
              </w:r>
            </w:fldSimple>
            <w:r>
              <w:t xml:space="preserve"> </w:t>
            </w:r>
            <w:fldSimple w:instr=" REF NPDFamilyName \* MERGEFORMAT ">
              <w:r>
                <w:rPr>
                  <w:noProof/>
                </w:rPr>
                <w:t xml:space="preserve">     </w:t>
              </w:r>
            </w:fldSimple>
          </w:p>
        </w:tc>
        <w:tc>
          <w:tcPr>
            <w:tcW w:w="1682" w:type="dxa"/>
            <w:tcBorders>
              <w:top w:val="double" w:sz="4" w:space="0" w:color="999999"/>
            </w:tcBorders>
            <w:vAlign w:val="center"/>
          </w:tcPr>
          <w:p w:rsidR="00A32315" w:rsidRPr="00ED3C77" w:rsidRDefault="00A32315" w:rsidP="00EE1370">
            <w:pPr>
              <w:pStyle w:val="Response"/>
              <w:keepNext/>
              <w:keepLines/>
            </w:pPr>
            <w:fldSimple w:instr=" REF NPDInstitution \* MERGEFORMAT ">
              <w:r>
                <w:rPr>
                  <w:noProof/>
                </w:rPr>
                <w:t xml:space="preserve">     </w:t>
              </w:r>
            </w:fldSimple>
          </w:p>
        </w:tc>
        <w:tc>
          <w:tcPr>
            <w:tcW w:w="1559" w:type="dxa"/>
            <w:tcBorders>
              <w:top w:val="double" w:sz="4" w:space="0" w:color="999999"/>
            </w:tcBorders>
            <w:vAlign w:val="center"/>
          </w:tcPr>
          <w:p w:rsidR="00A32315" w:rsidRPr="00ED3C77" w:rsidRDefault="00A32315" w:rsidP="00EE1370">
            <w:pPr>
              <w:pStyle w:val="Response"/>
              <w:keepNext/>
              <w:keepLines/>
            </w:pPr>
            <w:fldSimple w:instr=" REF NPDJobTitle \* MERGEFORMAT ">
              <w:r>
                <w:rPr>
                  <w:noProof/>
                </w:rPr>
                <w:t xml:space="preserve">     </w:t>
              </w:r>
            </w:fldSimple>
          </w:p>
        </w:tc>
        <w:tc>
          <w:tcPr>
            <w:tcW w:w="851" w:type="dxa"/>
            <w:tcBorders>
              <w:top w:val="double" w:sz="4" w:space="0" w:color="999999"/>
            </w:tcBorders>
          </w:tcPr>
          <w:p w:rsidR="00A32315" w:rsidRPr="00ED3C77" w:rsidRDefault="00A32315" w:rsidP="00EE1370">
            <w:pPr>
              <w:pStyle w:val="Response"/>
              <w:keepNext/>
              <w:keepLines/>
              <w:jc w:val="righ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c>
          <w:tcPr>
            <w:tcW w:w="4252" w:type="dxa"/>
            <w:tcBorders>
              <w:top w:val="double" w:sz="4" w:space="0" w:color="999999"/>
            </w:tcBorders>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32315" w:rsidRPr="00ED3C77" w:rsidTr="00EE1370">
        <w:trPr>
          <w:jc w:val="center"/>
        </w:trPr>
        <w:tc>
          <w:tcPr>
            <w:tcW w:w="2004" w:type="dxa"/>
            <w:vAlign w:val="center"/>
          </w:tcPr>
          <w:p w:rsidR="00A32315" w:rsidRPr="00ED3C77" w:rsidRDefault="00A32315" w:rsidP="00EE1370">
            <w:pPr>
              <w:pStyle w:val="Response"/>
              <w:keepNext/>
              <w:keepLines/>
            </w:pPr>
            <w:fldSimple w:instr=" REF PPDFirstName \* MERGEFORMAT ">
              <w:r>
                <w:rPr>
                  <w:noProof/>
                </w:rPr>
                <w:t xml:space="preserve">     </w:t>
              </w:r>
            </w:fldSimple>
            <w:r>
              <w:t xml:space="preserve"> </w:t>
            </w:r>
            <w:fldSimple w:instr=" REF PPDFamilyName \* MERGEFORMAT ">
              <w:r>
                <w:rPr>
                  <w:noProof/>
                </w:rPr>
                <w:t xml:space="preserve">     </w:t>
              </w:r>
            </w:fldSimple>
          </w:p>
        </w:tc>
        <w:tc>
          <w:tcPr>
            <w:tcW w:w="1682" w:type="dxa"/>
            <w:vAlign w:val="center"/>
          </w:tcPr>
          <w:p w:rsidR="00A32315" w:rsidRPr="00ED3C77" w:rsidRDefault="00A32315" w:rsidP="00EE1370">
            <w:pPr>
              <w:pStyle w:val="Response"/>
              <w:keepNext/>
              <w:keepLines/>
            </w:pPr>
            <w:fldSimple w:instr=" REF PPDInstitution \* MERGEFORMAT ">
              <w:r>
                <w:rPr>
                  <w:noProof/>
                </w:rPr>
                <w:t xml:space="preserve">     </w:t>
              </w:r>
            </w:fldSimple>
          </w:p>
        </w:tc>
        <w:tc>
          <w:tcPr>
            <w:tcW w:w="1559" w:type="dxa"/>
            <w:vAlign w:val="center"/>
          </w:tcPr>
          <w:p w:rsidR="00A32315" w:rsidRPr="00ED3C77" w:rsidRDefault="00A32315" w:rsidP="00EE1370">
            <w:pPr>
              <w:pStyle w:val="Response"/>
              <w:keepNext/>
              <w:keepLines/>
            </w:pPr>
            <w:fldSimple w:instr=" REF PPDJobTitle \* MERGEFORMAT ">
              <w:r>
                <w:rPr>
                  <w:noProof/>
                </w:rPr>
                <w:t xml:space="preserve">     </w:t>
              </w:r>
            </w:fldSimple>
          </w:p>
        </w:tc>
        <w:tc>
          <w:tcPr>
            <w:tcW w:w="851" w:type="dxa"/>
          </w:tcPr>
          <w:p w:rsidR="00A32315" w:rsidRPr="00ED3C77" w:rsidRDefault="00A32315" w:rsidP="00EE1370">
            <w:pPr>
              <w:pStyle w:val="Response"/>
              <w:keepNext/>
              <w:keepLines/>
              <w:jc w:val="righ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c>
          <w:tcPr>
            <w:tcW w:w="4252"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32315" w:rsidRPr="00ED3C77" w:rsidTr="00EE1370">
        <w:trPr>
          <w:jc w:val="center"/>
        </w:trPr>
        <w:tc>
          <w:tcPr>
            <w:tcW w:w="2004" w:type="dxa"/>
            <w:vAlign w:val="center"/>
          </w:tcPr>
          <w:p w:rsidR="00A32315" w:rsidRPr="00ED3C77" w:rsidRDefault="00A32315" w:rsidP="00EE1370">
            <w:pPr>
              <w:pStyle w:val="Response"/>
              <w:keepNext/>
              <w:keepLines/>
            </w:pPr>
            <w:fldSimple w:instr=" REF CoAFirstName \* MERGEFORMAT ">
              <w:r>
                <w:rPr>
                  <w:noProof/>
                </w:rPr>
                <w:t xml:space="preserve">     </w:t>
              </w:r>
            </w:fldSimple>
            <w:r>
              <w:t xml:space="preserve"> </w:t>
            </w:r>
            <w:fldSimple w:instr=" REF CoAFamilyName \* MERGEFORMAT ">
              <w:r>
                <w:rPr>
                  <w:noProof/>
                </w:rPr>
                <w:t xml:space="preserve">     </w:t>
              </w:r>
            </w:fldSimple>
          </w:p>
        </w:tc>
        <w:tc>
          <w:tcPr>
            <w:tcW w:w="1682" w:type="dxa"/>
            <w:vAlign w:val="center"/>
          </w:tcPr>
          <w:p w:rsidR="00A32315" w:rsidRPr="00ED3C77" w:rsidRDefault="00A32315" w:rsidP="00EE1370">
            <w:pPr>
              <w:pStyle w:val="Response"/>
              <w:keepNext/>
              <w:keepLines/>
            </w:pPr>
            <w:fldSimple w:instr=" REF CoAInstitution \* MERGEFORMAT ">
              <w:r>
                <w:rPr>
                  <w:noProof/>
                </w:rPr>
                <w:t xml:space="preserve">     </w:t>
              </w:r>
            </w:fldSimple>
          </w:p>
        </w:tc>
        <w:tc>
          <w:tcPr>
            <w:tcW w:w="1559" w:type="dxa"/>
            <w:vAlign w:val="center"/>
          </w:tcPr>
          <w:p w:rsidR="00A32315" w:rsidRPr="00ED3C77" w:rsidRDefault="00A32315" w:rsidP="00EE1370">
            <w:pPr>
              <w:pStyle w:val="Response"/>
              <w:keepNext/>
              <w:keepLines/>
            </w:pPr>
            <w:fldSimple w:instr=" REF CoAJobTitle \* MERGEFORMAT ">
              <w:r>
                <w:rPr>
                  <w:noProof/>
                </w:rPr>
                <w:t xml:space="preserve">     </w:t>
              </w:r>
            </w:fldSimple>
          </w:p>
        </w:tc>
        <w:tc>
          <w:tcPr>
            <w:tcW w:w="851" w:type="dxa"/>
          </w:tcPr>
          <w:p w:rsidR="00A32315" w:rsidRPr="00ED3C77" w:rsidRDefault="00A32315" w:rsidP="00EE1370">
            <w:pPr>
              <w:pStyle w:val="Response"/>
              <w:keepNext/>
              <w:keepLines/>
              <w:jc w:val="righ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c>
          <w:tcPr>
            <w:tcW w:w="4252"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32315" w:rsidRPr="00ED3C77" w:rsidTr="00EE1370">
        <w:trPr>
          <w:jc w:val="center"/>
        </w:trPr>
        <w:tc>
          <w:tcPr>
            <w:tcW w:w="2004" w:type="dxa"/>
            <w:vAlign w:val="center"/>
          </w:tcPr>
          <w:p w:rsidR="00A32315" w:rsidRPr="00ED3C77" w:rsidRDefault="00A32315" w:rsidP="00EE1370">
            <w:pPr>
              <w:pStyle w:val="Response"/>
              <w:keepNext/>
              <w:keepLines/>
            </w:pPr>
            <w:fldSimple w:instr=" REF CoBFirstName \* MERGEFORMAT ">
              <w:r>
                <w:rPr>
                  <w:noProof/>
                </w:rPr>
                <w:t xml:space="preserve">     </w:t>
              </w:r>
            </w:fldSimple>
            <w:r>
              <w:t xml:space="preserve"> </w:t>
            </w:r>
            <w:fldSimple w:instr=" REF CoBFamilyName \* MERGEFORMAT ">
              <w:r>
                <w:rPr>
                  <w:noProof/>
                </w:rPr>
                <w:t xml:space="preserve">     </w:t>
              </w:r>
            </w:fldSimple>
          </w:p>
        </w:tc>
        <w:tc>
          <w:tcPr>
            <w:tcW w:w="1682" w:type="dxa"/>
            <w:vAlign w:val="center"/>
          </w:tcPr>
          <w:p w:rsidR="00A32315" w:rsidRPr="00ED3C77" w:rsidRDefault="00A32315" w:rsidP="00EE1370">
            <w:pPr>
              <w:pStyle w:val="Response"/>
              <w:keepNext/>
              <w:keepLines/>
            </w:pPr>
            <w:fldSimple w:instr=" REF CoBInstitution \* MERGEFORMAT ">
              <w:r>
                <w:rPr>
                  <w:noProof/>
                </w:rPr>
                <w:t xml:space="preserve">     </w:t>
              </w:r>
            </w:fldSimple>
          </w:p>
        </w:tc>
        <w:tc>
          <w:tcPr>
            <w:tcW w:w="1559" w:type="dxa"/>
            <w:vAlign w:val="center"/>
          </w:tcPr>
          <w:p w:rsidR="00A32315" w:rsidRPr="00ED3C77" w:rsidRDefault="00A32315" w:rsidP="00EE1370">
            <w:pPr>
              <w:pStyle w:val="Response"/>
              <w:keepNext/>
              <w:keepLines/>
            </w:pPr>
            <w:fldSimple w:instr=" REF CoBJobTitle \* MERGEFORMAT ">
              <w:r>
                <w:rPr>
                  <w:noProof/>
                </w:rPr>
                <w:t xml:space="preserve">     </w:t>
              </w:r>
            </w:fldSimple>
          </w:p>
        </w:tc>
        <w:tc>
          <w:tcPr>
            <w:tcW w:w="851" w:type="dxa"/>
          </w:tcPr>
          <w:p w:rsidR="00A32315" w:rsidRPr="00ED3C77" w:rsidRDefault="00A32315" w:rsidP="00EE1370">
            <w:pPr>
              <w:pStyle w:val="Response"/>
              <w:keepNext/>
              <w:keepLines/>
              <w:jc w:val="righ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c>
          <w:tcPr>
            <w:tcW w:w="4252"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32315" w:rsidRPr="00ED3C77" w:rsidTr="00EE1370">
        <w:trPr>
          <w:jc w:val="center"/>
        </w:trPr>
        <w:tc>
          <w:tcPr>
            <w:tcW w:w="2004" w:type="dxa"/>
            <w:vAlign w:val="center"/>
          </w:tcPr>
          <w:p w:rsidR="00A32315" w:rsidRPr="00ED3C77" w:rsidRDefault="00A32315" w:rsidP="00EE1370">
            <w:pPr>
              <w:pStyle w:val="Response"/>
              <w:keepNext/>
              <w:keepLines/>
            </w:pPr>
            <w:fldSimple w:instr=" REF CoCFirstName \* MERGEFORMAT ">
              <w:r>
                <w:rPr>
                  <w:noProof/>
                </w:rPr>
                <w:t xml:space="preserve">     </w:t>
              </w:r>
            </w:fldSimple>
            <w:r>
              <w:t xml:space="preserve"> </w:t>
            </w:r>
            <w:fldSimple w:instr=" REF CoCFamilyName \* MERGEFORMAT ">
              <w:r>
                <w:rPr>
                  <w:noProof/>
                </w:rPr>
                <w:t xml:space="preserve">     </w:t>
              </w:r>
            </w:fldSimple>
          </w:p>
        </w:tc>
        <w:tc>
          <w:tcPr>
            <w:tcW w:w="1682" w:type="dxa"/>
            <w:vAlign w:val="center"/>
          </w:tcPr>
          <w:p w:rsidR="00A32315" w:rsidRPr="00ED3C77" w:rsidRDefault="00A32315" w:rsidP="00EE1370">
            <w:pPr>
              <w:pStyle w:val="Response"/>
              <w:keepNext/>
              <w:keepLines/>
            </w:pPr>
            <w:fldSimple w:instr=" REF CoCInstitution \* MERGEFORMAT ">
              <w:r>
                <w:rPr>
                  <w:noProof/>
                </w:rPr>
                <w:t xml:space="preserve">     </w:t>
              </w:r>
            </w:fldSimple>
          </w:p>
        </w:tc>
        <w:tc>
          <w:tcPr>
            <w:tcW w:w="1559" w:type="dxa"/>
            <w:vAlign w:val="center"/>
          </w:tcPr>
          <w:p w:rsidR="00A32315" w:rsidRPr="00ED3C77" w:rsidRDefault="00A32315" w:rsidP="00EE1370">
            <w:pPr>
              <w:pStyle w:val="Response"/>
              <w:keepNext/>
              <w:keepLines/>
            </w:pPr>
            <w:fldSimple w:instr=" REF CoCJobTitle \* MERGEFORMAT ">
              <w:r>
                <w:rPr>
                  <w:noProof/>
                </w:rPr>
                <w:t xml:space="preserve">     </w:t>
              </w:r>
            </w:fldSimple>
          </w:p>
        </w:tc>
        <w:tc>
          <w:tcPr>
            <w:tcW w:w="851" w:type="dxa"/>
          </w:tcPr>
          <w:p w:rsidR="00A32315" w:rsidRPr="00ED3C77" w:rsidRDefault="00A32315" w:rsidP="00EE1370">
            <w:pPr>
              <w:pStyle w:val="Response"/>
              <w:keepNext/>
              <w:keepLines/>
              <w:jc w:val="righ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c>
          <w:tcPr>
            <w:tcW w:w="4252"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32315" w:rsidRPr="00ED3C77" w:rsidTr="00EE1370">
        <w:trPr>
          <w:jc w:val="center"/>
        </w:trPr>
        <w:tc>
          <w:tcPr>
            <w:tcW w:w="2004"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82"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51" w:type="dxa"/>
          </w:tcPr>
          <w:p w:rsidR="00A32315" w:rsidRPr="00ED3C77" w:rsidRDefault="00A32315" w:rsidP="00EE1370">
            <w:pPr>
              <w:pStyle w:val="Response"/>
              <w:keepNext/>
              <w:keepLines/>
              <w:jc w:val="righ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c>
          <w:tcPr>
            <w:tcW w:w="4252"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32315" w:rsidRPr="00ED3C77" w:rsidTr="00EE1370">
        <w:trPr>
          <w:jc w:val="center"/>
        </w:trPr>
        <w:tc>
          <w:tcPr>
            <w:tcW w:w="2004"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82"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51" w:type="dxa"/>
          </w:tcPr>
          <w:p w:rsidR="00A32315" w:rsidRPr="00ED3C77" w:rsidRDefault="00A32315" w:rsidP="00EE1370">
            <w:pPr>
              <w:pStyle w:val="Response"/>
              <w:keepNext/>
              <w:keepLines/>
              <w:jc w:val="righ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c>
          <w:tcPr>
            <w:tcW w:w="4252"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32315" w:rsidRPr="00ED3C77" w:rsidTr="00EE1370">
        <w:trPr>
          <w:jc w:val="center"/>
        </w:trPr>
        <w:tc>
          <w:tcPr>
            <w:tcW w:w="2004"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82"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51" w:type="dxa"/>
          </w:tcPr>
          <w:p w:rsidR="00A32315" w:rsidRPr="00ED3C77" w:rsidRDefault="00A32315" w:rsidP="00EE1370">
            <w:pPr>
              <w:pStyle w:val="Response"/>
              <w:keepNext/>
              <w:keepLines/>
              <w:jc w:val="righ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c>
          <w:tcPr>
            <w:tcW w:w="4252" w:type="dxa"/>
            <w:vAlign w:val="center"/>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32315" w:rsidRPr="00ED3C77" w:rsidTr="00EE1370">
        <w:trPr>
          <w:jc w:val="center"/>
        </w:trPr>
        <w:tc>
          <w:tcPr>
            <w:tcW w:w="2004" w:type="dxa"/>
            <w:vAlign w:val="center"/>
          </w:tcPr>
          <w:p w:rsidR="00A32315"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82" w:type="dxa"/>
            <w:vAlign w:val="center"/>
          </w:tcPr>
          <w:p w:rsidR="00A32315"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vAlign w:val="center"/>
          </w:tcPr>
          <w:p w:rsidR="00A32315"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51" w:type="dxa"/>
          </w:tcPr>
          <w:p w:rsidR="00A32315" w:rsidRDefault="00A32315" w:rsidP="00EE1370">
            <w:pPr>
              <w:pStyle w:val="Response"/>
              <w:keepNext/>
              <w:keepLines/>
              <w:jc w:val="righ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c>
          <w:tcPr>
            <w:tcW w:w="4252" w:type="dxa"/>
            <w:vAlign w:val="center"/>
          </w:tcPr>
          <w:p w:rsidR="00A32315"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32315" w:rsidRPr="00ED3C77" w:rsidTr="00EE1370">
        <w:trPr>
          <w:jc w:val="center"/>
        </w:trPr>
        <w:tc>
          <w:tcPr>
            <w:tcW w:w="2004" w:type="dxa"/>
            <w:tcBorders>
              <w:bottom w:val="single" w:sz="4" w:space="0" w:color="999999"/>
            </w:tcBorders>
            <w:vAlign w:val="center"/>
          </w:tcPr>
          <w:p w:rsidR="00A32315"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82" w:type="dxa"/>
            <w:tcBorders>
              <w:bottom w:val="single" w:sz="4" w:space="0" w:color="999999"/>
            </w:tcBorders>
            <w:vAlign w:val="center"/>
          </w:tcPr>
          <w:p w:rsidR="00A32315"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tcBorders>
              <w:bottom w:val="single" w:sz="4" w:space="0" w:color="999999"/>
            </w:tcBorders>
            <w:vAlign w:val="center"/>
          </w:tcPr>
          <w:p w:rsidR="00A32315"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51" w:type="dxa"/>
            <w:tcBorders>
              <w:bottom w:val="single" w:sz="4" w:space="0" w:color="999999"/>
            </w:tcBorders>
          </w:tcPr>
          <w:p w:rsidR="00A32315" w:rsidRDefault="00A32315" w:rsidP="00EE1370">
            <w:pPr>
              <w:pStyle w:val="Response"/>
              <w:keepNext/>
              <w:keepLines/>
              <w:jc w:val="righ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c>
          <w:tcPr>
            <w:tcW w:w="4252" w:type="dxa"/>
            <w:tcBorders>
              <w:bottom w:val="single" w:sz="4" w:space="0" w:color="999999"/>
            </w:tcBorders>
            <w:vAlign w:val="center"/>
          </w:tcPr>
          <w:p w:rsidR="00A32315"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A32315" w:rsidRDefault="00A32315" w:rsidP="009276E1">
      <w:pPr>
        <w:pStyle w:val="Response"/>
        <w:keepNext/>
        <w:keepLines/>
        <w:sectPr w:rsidR="00A32315" w:rsidSect="00C73D0B">
          <w:footnotePr>
            <w:numFmt w:val="chicago"/>
            <w:numRestart w:val="eachPage"/>
          </w:footnotePr>
          <w:pgSz w:w="12240" w:h="15840" w:code="1"/>
          <w:pgMar w:top="340" w:right="907" w:bottom="142" w:left="907" w:header="708" w:footer="708" w:gutter="0"/>
          <w:cols w:space="708"/>
        </w:sectPr>
      </w:pPr>
    </w:p>
    <w:tbl>
      <w:tblPr>
        <w:tblW w:w="0" w:type="auto"/>
        <w:jc w:val="center"/>
        <w:tblBorders>
          <w:top w:val="single" w:sz="4" w:space="0" w:color="999999"/>
          <w:left w:val="single" w:sz="4" w:space="0" w:color="999999"/>
          <w:bottom w:val="single" w:sz="4" w:space="0" w:color="999999"/>
          <w:right w:val="single" w:sz="4" w:space="0" w:color="999999"/>
          <w:insideH w:val="single" w:sz="6" w:space="0" w:color="999999"/>
          <w:insideV w:val="single" w:sz="6" w:space="0" w:color="999999"/>
        </w:tblBorders>
        <w:tblLook w:val="01E0"/>
      </w:tblPr>
      <w:tblGrid>
        <w:gridCol w:w="2004"/>
        <w:gridCol w:w="1682"/>
        <w:gridCol w:w="1559"/>
        <w:gridCol w:w="1036"/>
        <w:gridCol w:w="4252"/>
      </w:tblGrid>
      <w:tr w:rsidR="00A32315" w:rsidRPr="00ED3C77" w:rsidTr="00EE1370">
        <w:trPr>
          <w:jc w:val="center"/>
        </w:trPr>
        <w:tc>
          <w:tcPr>
            <w:tcW w:w="2004" w:type="dxa"/>
            <w:tcBorders>
              <w:top w:val="single" w:sz="4" w:space="0" w:color="999999"/>
              <w:bottom w:val="single" w:sz="4" w:space="0" w:color="999999"/>
            </w:tcBorders>
            <w:vAlign w:val="center"/>
          </w:tcPr>
          <w:p w:rsidR="00A32315" w:rsidRDefault="00A32315" w:rsidP="00EE1370">
            <w:pPr>
              <w:pStyle w:val="Response"/>
              <w:keepNext/>
              <w:keepLines/>
            </w:pPr>
            <w:r w:rsidRPr="00EE1370">
              <w:rPr>
                <w:rStyle w:val="PlaceholderText"/>
                <w:rFonts w:cs="Arial"/>
                <w:color w:val="BFBFBF"/>
              </w:rPr>
              <w:t>████</w:t>
            </w:r>
          </w:p>
        </w:tc>
        <w:tc>
          <w:tcPr>
            <w:tcW w:w="1682" w:type="dxa"/>
            <w:tcBorders>
              <w:top w:val="single" w:sz="4" w:space="0" w:color="999999"/>
              <w:bottom w:val="single" w:sz="4" w:space="0" w:color="999999"/>
            </w:tcBorders>
            <w:vAlign w:val="center"/>
          </w:tcPr>
          <w:p w:rsidR="00A32315" w:rsidRDefault="00A32315" w:rsidP="00EE1370">
            <w:pPr>
              <w:pStyle w:val="Response"/>
              <w:keepNext/>
              <w:keepLines/>
            </w:pPr>
            <w:r w:rsidRPr="00EE1370">
              <w:rPr>
                <w:rStyle w:val="PlaceholderText"/>
                <w:rFonts w:cs="Arial"/>
                <w:color w:val="BFBFBF"/>
              </w:rPr>
              <w:t>████</w:t>
            </w:r>
          </w:p>
        </w:tc>
        <w:tc>
          <w:tcPr>
            <w:tcW w:w="1559" w:type="dxa"/>
            <w:tcBorders>
              <w:top w:val="single" w:sz="4" w:space="0" w:color="999999"/>
              <w:bottom w:val="single" w:sz="4" w:space="0" w:color="999999"/>
            </w:tcBorders>
            <w:vAlign w:val="center"/>
          </w:tcPr>
          <w:p w:rsidR="00A32315" w:rsidRDefault="00A32315" w:rsidP="00EE1370">
            <w:pPr>
              <w:pStyle w:val="Response"/>
              <w:keepNext/>
              <w:keepLines/>
            </w:pPr>
            <w:r w:rsidRPr="00EE1370">
              <w:rPr>
                <w:rStyle w:val="PlaceholderText"/>
                <w:rFonts w:cs="Arial"/>
                <w:color w:val="BFBFBF"/>
              </w:rPr>
              <w:t>████</w:t>
            </w:r>
          </w:p>
        </w:tc>
        <w:tc>
          <w:tcPr>
            <w:tcW w:w="851" w:type="dxa"/>
            <w:tcBorders>
              <w:top w:val="single" w:sz="4" w:space="0" w:color="999999"/>
              <w:bottom w:val="single" w:sz="4" w:space="0" w:color="999999"/>
            </w:tcBorders>
            <w:vAlign w:val="center"/>
          </w:tcPr>
          <w:p w:rsidR="00A32315" w:rsidRDefault="00A32315" w:rsidP="00EE1370">
            <w:pPr>
              <w:pStyle w:val="Response"/>
              <w:keepNext/>
              <w:keepLines/>
              <w:jc w:val="right"/>
            </w:pPr>
            <w:r w:rsidRPr="00EE1370">
              <w:rPr>
                <w:rStyle w:val="PlaceholderText"/>
                <w:rFonts w:cs="Arial"/>
                <w:color w:val="BFBFBF"/>
              </w:rPr>
              <w:t>████</w:t>
            </w:r>
            <w:r>
              <w:t>%</w:t>
            </w:r>
          </w:p>
        </w:tc>
        <w:tc>
          <w:tcPr>
            <w:tcW w:w="4252" w:type="dxa"/>
            <w:tcBorders>
              <w:top w:val="single" w:sz="4" w:space="0" w:color="999999"/>
              <w:bottom w:val="single" w:sz="4" w:space="0" w:color="999999"/>
            </w:tcBorders>
            <w:vAlign w:val="center"/>
          </w:tcPr>
          <w:p w:rsidR="00A32315" w:rsidRDefault="00A32315" w:rsidP="00EE1370">
            <w:pPr>
              <w:pStyle w:val="Response"/>
              <w:keepNext/>
              <w:keepLines/>
            </w:pPr>
            <w:r w:rsidRPr="00EE1370">
              <w:rPr>
                <w:rStyle w:val="PlaceholderText"/>
                <w:rFonts w:cs="Arial"/>
                <w:color w:val="BFBFBF"/>
              </w:rPr>
              <w:t>████</w:t>
            </w:r>
          </w:p>
        </w:tc>
      </w:tr>
    </w:tbl>
    <w:p w:rsidR="00A32315" w:rsidRPr="00ED3C77" w:rsidRDefault="00A32315" w:rsidP="005D1680">
      <w:pPr>
        <w:pStyle w:val="Spacer"/>
      </w:pPr>
    </w:p>
    <w:tbl>
      <w:tblPr>
        <w:tblW w:w="0" w:type="auto"/>
        <w:jc w:val="center"/>
        <w:tblBorders>
          <w:top w:val="single" w:sz="4" w:space="0" w:color="960000"/>
        </w:tblBorders>
        <w:tblLook w:val="01E0"/>
      </w:tblPr>
      <w:tblGrid>
        <w:gridCol w:w="2518"/>
        <w:gridCol w:w="8045"/>
      </w:tblGrid>
      <w:tr w:rsidR="00A32315" w:rsidRPr="00ED3C77" w:rsidTr="00EE1370">
        <w:trPr>
          <w:cantSplit/>
          <w:jc w:val="center"/>
        </w:trPr>
        <w:tc>
          <w:tcPr>
            <w:tcW w:w="2518" w:type="dxa"/>
            <w:tcBorders>
              <w:top w:val="single" w:sz="4" w:space="0" w:color="960000"/>
            </w:tcBorders>
          </w:tcPr>
          <w:p w:rsidR="00A32315" w:rsidRPr="00ED3C77" w:rsidRDefault="00A32315" w:rsidP="00DE6E77">
            <w:pPr>
              <w:pStyle w:val="SectionHead"/>
            </w:pPr>
            <w:r w:rsidRPr="00ED3C77">
              <w:t>Equipment</w:t>
            </w:r>
          </w:p>
        </w:tc>
        <w:tc>
          <w:tcPr>
            <w:tcW w:w="8045"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 xml:space="preserve">list major equipment to be purchased, </w:t>
            </w:r>
            <w:r>
              <w:rPr>
                <w:rStyle w:val="Instructions"/>
                <w:szCs w:val="18"/>
              </w:rPr>
              <w:t>its role in the project</w:t>
            </w:r>
            <w:r w:rsidRPr="00ED3C77">
              <w:rPr>
                <w:rStyle w:val="Instructions"/>
                <w:szCs w:val="18"/>
              </w:rPr>
              <w:t>, and approximate price; please indicate any co-funding proposed by the recipient’s institution or country; consistent with budget items a, b</w:t>
            </w:r>
            <w:r>
              <w:rPr>
                <w:rStyle w:val="Instructions"/>
                <w:szCs w:val="18"/>
              </w:rPr>
              <w:t>, and k</w:t>
            </w:r>
          </w:p>
        </w:tc>
      </w:tr>
    </w:tbl>
    <w:p w:rsidR="00A32315" w:rsidRDefault="00A32315" w:rsidP="00945238">
      <w:pPr>
        <w:pStyle w:val="Responsefree"/>
      </w:pPr>
      <w:r w:rsidRPr="002E1496">
        <w:rPr>
          <w:rStyle w:val="PlaceholderText"/>
          <w:rFonts w:cs="Arial"/>
          <w:color w:val="BFBFBF"/>
        </w:rPr>
        <w:t>████</w:t>
      </w:r>
    </w:p>
    <w:tbl>
      <w:tblPr>
        <w:tblW w:w="0" w:type="auto"/>
        <w:jc w:val="center"/>
        <w:tblBorders>
          <w:top w:val="single" w:sz="4" w:space="0" w:color="960000"/>
        </w:tblBorders>
        <w:tblLook w:val="01E0"/>
      </w:tblPr>
      <w:tblGrid>
        <w:gridCol w:w="2802"/>
        <w:gridCol w:w="7761"/>
      </w:tblGrid>
      <w:tr w:rsidR="00A32315" w:rsidRPr="00ED3C77" w:rsidTr="00EE1370">
        <w:trPr>
          <w:jc w:val="center"/>
        </w:trPr>
        <w:tc>
          <w:tcPr>
            <w:tcW w:w="2802" w:type="dxa"/>
            <w:tcBorders>
              <w:top w:val="single" w:sz="4" w:space="0" w:color="960000"/>
            </w:tcBorders>
          </w:tcPr>
          <w:p w:rsidR="00A32315" w:rsidRPr="00ED3C77" w:rsidRDefault="00A32315" w:rsidP="00EE1370">
            <w:pPr>
              <w:pStyle w:val="SectionHead"/>
              <w:ind w:left="10800" w:hanging="10800"/>
            </w:pPr>
            <w:r w:rsidRPr="00ED3C77">
              <w:t>Training</w:t>
            </w:r>
          </w:p>
        </w:tc>
        <w:tc>
          <w:tcPr>
            <w:tcW w:w="7761"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training planned, to include contact between NATO and partner scientists; please note that SPS does not support fellowships so training should be of limited duration; consistent with budget item c</w:t>
            </w:r>
          </w:p>
        </w:tc>
      </w:tr>
    </w:tbl>
    <w:p w:rsidR="00A32315" w:rsidRDefault="00A32315" w:rsidP="00945238">
      <w:pPr>
        <w:pStyle w:val="Responsefree"/>
      </w:pPr>
      <w:r w:rsidRPr="002E1496">
        <w:rPr>
          <w:rStyle w:val="PlaceholderText"/>
          <w:rFonts w:cs="Arial"/>
          <w:color w:val="BFBFBF"/>
        </w:rPr>
        <w:t>████</w:t>
      </w:r>
    </w:p>
    <w:tbl>
      <w:tblPr>
        <w:tblW w:w="0" w:type="auto"/>
        <w:jc w:val="center"/>
        <w:tblBorders>
          <w:top w:val="single" w:sz="4" w:space="0" w:color="960000"/>
        </w:tblBorders>
        <w:tblLook w:val="01E0"/>
      </w:tblPr>
      <w:tblGrid>
        <w:gridCol w:w="2337"/>
        <w:gridCol w:w="8226"/>
      </w:tblGrid>
      <w:tr w:rsidR="00A32315" w:rsidRPr="00ED3C77" w:rsidTr="00EE1370">
        <w:trPr>
          <w:jc w:val="center"/>
        </w:trPr>
        <w:tc>
          <w:tcPr>
            <w:tcW w:w="2337" w:type="dxa"/>
            <w:tcBorders>
              <w:top w:val="single" w:sz="4" w:space="0" w:color="960000"/>
            </w:tcBorders>
          </w:tcPr>
          <w:p w:rsidR="00A32315" w:rsidRPr="00ED3C77" w:rsidRDefault="00A32315" w:rsidP="00B76950">
            <w:pPr>
              <w:pStyle w:val="SectionHead"/>
            </w:pPr>
            <w:r w:rsidRPr="00ED3C77">
              <w:t>Travel</w:t>
            </w:r>
          </w:p>
        </w:tc>
        <w:tc>
          <w:tcPr>
            <w:tcW w:w="8226"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travel planned for internal project coordination and external scientific meetings; consistent with budget item f</w:t>
            </w:r>
          </w:p>
        </w:tc>
      </w:tr>
    </w:tbl>
    <w:p w:rsidR="00A32315" w:rsidRDefault="00A32315" w:rsidP="00945238">
      <w:pPr>
        <w:pStyle w:val="Responsefree"/>
      </w:pPr>
      <w:r w:rsidRPr="002E1496">
        <w:rPr>
          <w:rStyle w:val="PlaceholderText"/>
          <w:rFonts w:cs="Arial"/>
          <w:color w:val="BFBFBF"/>
        </w:rPr>
        <w:t>████</w:t>
      </w:r>
    </w:p>
    <w:tbl>
      <w:tblPr>
        <w:tblW w:w="0" w:type="auto"/>
        <w:jc w:val="center"/>
        <w:tblBorders>
          <w:top w:val="single" w:sz="4" w:space="0" w:color="960000"/>
        </w:tblBorders>
        <w:tblLook w:val="01E0"/>
      </w:tblPr>
      <w:tblGrid>
        <w:gridCol w:w="2943"/>
        <w:gridCol w:w="7620"/>
      </w:tblGrid>
      <w:tr w:rsidR="00A32315" w:rsidRPr="00ED3C77" w:rsidTr="00EE1370">
        <w:trPr>
          <w:jc w:val="center"/>
        </w:trPr>
        <w:tc>
          <w:tcPr>
            <w:tcW w:w="2943" w:type="dxa"/>
            <w:tcBorders>
              <w:top w:val="single" w:sz="4" w:space="0" w:color="960000"/>
            </w:tcBorders>
          </w:tcPr>
          <w:p w:rsidR="00A32315" w:rsidRPr="00ED3C77" w:rsidRDefault="00A32315" w:rsidP="00571145">
            <w:pPr>
              <w:pStyle w:val="SectionHead"/>
            </w:pPr>
            <w:r w:rsidRPr="00ED3C77">
              <w:t>Advisors &amp; Experts</w:t>
            </w:r>
          </w:p>
        </w:tc>
        <w:tc>
          <w:tcPr>
            <w:tcW w:w="7620"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 xml:space="preserve">participation of advisors/experts; the expert must be hired for a short duration from a NATO country to solve a specific </w:t>
            </w:r>
            <w:r>
              <w:rPr>
                <w:rStyle w:val="Instructions"/>
                <w:szCs w:val="18"/>
              </w:rPr>
              <w:t>project</w:t>
            </w:r>
            <w:r w:rsidRPr="00ED3C77">
              <w:rPr>
                <w:rStyle w:val="Instructions"/>
                <w:szCs w:val="18"/>
              </w:rPr>
              <w:t>-related problem in the partner country; consistent with budget item e</w:t>
            </w:r>
          </w:p>
        </w:tc>
      </w:tr>
    </w:tbl>
    <w:p w:rsidR="00A32315" w:rsidRDefault="00A32315" w:rsidP="00945238">
      <w:pPr>
        <w:pStyle w:val="Responsefree"/>
      </w:pPr>
      <w:r w:rsidRPr="002E1496">
        <w:rPr>
          <w:rStyle w:val="PlaceholderText"/>
          <w:rFonts w:cs="Arial"/>
          <w:color w:val="BFBFBF"/>
        </w:rPr>
        <w:t>████</w:t>
      </w:r>
    </w:p>
    <w:tbl>
      <w:tblPr>
        <w:tblW w:w="0" w:type="auto"/>
        <w:jc w:val="center"/>
        <w:tblBorders>
          <w:top w:val="single" w:sz="4" w:space="0" w:color="960000"/>
        </w:tblBorders>
        <w:tblLook w:val="01E0"/>
      </w:tblPr>
      <w:tblGrid>
        <w:gridCol w:w="4322"/>
        <w:gridCol w:w="6241"/>
      </w:tblGrid>
      <w:tr w:rsidR="00A32315" w:rsidRPr="00ED3C77" w:rsidTr="00EE1370">
        <w:trPr>
          <w:jc w:val="center"/>
        </w:trPr>
        <w:tc>
          <w:tcPr>
            <w:tcW w:w="4322" w:type="dxa"/>
            <w:tcBorders>
              <w:top w:val="single" w:sz="4" w:space="0" w:color="960000"/>
            </w:tcBorders>
          </w:tcPr>
          <w:p w:rsidR="00A32315" w:rsidRPr="00ED3C77" w:rsidRDefault="00A32315" w:rsidP="00DE6E77">
            <w:pPr>
              <w:pStyle w:val="SectionHead"/>
            </w:pPr>
            <w:r w:rsidRPr="00ED3C77">
              <w:t>National Contribution</w:t>
            </w:r>
          </w:p>
        </w:tc>
        <w:tc>
          <w:tcPr>
            <w:tcW w:w="6241"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contribution of the participating nations/institutions including salaries, overhead</w:t>
            </w:r>
            <w:r>
              <w:rPr>
                <w:rStyle w:val="Instructions"/>
                <w:szCs w:val="18"/>
              </w:rPr>
              <w:t>s</w:t>
            </w:r>
            <w:r w:rsidRPr="00ED3C77">
              <w:rPr>
                <w:rStyle w:val="Instructions"/>
                <w:szCs w:val="18"/>
              </w:rPr>
              <w:t xml:space="preserve">, and existing equipment; should be consistent with budget items </w:t>
            </w:r>
            <w:r>
              <w:rPr>
                <w:rStyle w:val="Instructions"/>
                <w:szCs w:val="18"/>
              </w:rPr>
              <w:t xml:space="preserve">j, </w:t>
            </w:r>
            <w:r w:rsidRPr="00ED3C77">
              <w:rPr>
                <w:rStyle w:val="Instructions"/>
                <w:szCs w:val="18"/>
              </w:rPr>
              <w:t>k,</w:t>
            </w:r>
            <w:r>
              <w:rPr>
                <w:rStyle w:val="Instructions"/>
                <w:szCs w:val="18"/>
              </w:rPr>
              <w:t xml:space="preserve"> and </w:t>
            </w:r>
            <w:r w:rsidRPr="00ED3C77">
              <w:rPr>
                <w:rStyle w:val="Instructions"/>
                <w:szCs w:val="18"/>
              </w:rPr>
              <w:t xml:space="preserve"> l</w:t>
            </w:r>
          </w:p>
        </w:tc>
      </w:tr>
    </w:tbl>
    <w:p w:rsidR="00A32315" w:rsidRDefault="00A32315" w:rsidP="00945238">
      <w:pPr>
        <w:pStyle w:val="Responsefree"/>
      </w:pPr>
      <w:r w:rsidRPr="002E1496">
        <w:rPr>
          <w:rStyle w:val="PlaceholderText"/>
          <w:rFonts w:cs="Arial"/>
          <w:color w:val="BFBFBF"/>
        </w:rPr>
        <w:t>████</w:t>
      </w:r>
    </w:p>
    <w:p w:rsidR="00A32315" w:rsidRDefault="00A32315">
      <w:pPr>
        <w:rPr>
          <w:sz w:val="22"/>
          <w:szCs w:val="22"/>
        </w:rPr>
        <w:sectPr w:rsidR="00A32315" w:rsidSect="00C73D0B">
          <w:footnotePr>
            <w:numFmt w:val="chicago"/>
            <w:numRestart w:val="eachPage"/>
          </w:footnotePr>
          <w:type w:val="continuous"/>
          <w:pgSz w:w="12240" w:h="15840" w:code="1"/>
          <w:pgMar w:top="340" w:right="907" w:bottom="142" w:left="907" w:header="708" w:footer="708" w:gutter="0"/>
          <w:cols w:space="708"/>
          <w:formProt w:val="0"/>
        </w:sectPr>
      </w:pPr>
    </w:p>
    <w:p w:rsidR="00A32315" w:rsidRDefault="00A32315" w:rsidP="008447A9">
      <w:pPr>
        <w:pStyle w:val="Spacer"/>
      </w:pPr>
    </w:p>
    <w:tbl>
      <w:tblPr>
        <w:tblW w:w="0" w:type="auto"/>
        <w:jc w:val="center"/>
        <w:tblBorders>
          <w:top w:val="single" w:sz="4" w:space="0" w:color="960000"/>
        </w:tblBorders>
        <w:tblLook w:val="01E0"/>
      </w:tblPr>
      <w:tblGrid>
        <w:gridCol w:w="4786"/>
        <w:gridCol w:w="5777"/>
      </w:tblGrid>
      <w:tr w:rsidR="00A32315" w:rsidRPr="00ED3C77" w:rsidTr="00EE1370">
        <w:trPr>
          <w:jc w:val="center"/>
        </w:trPr>
        <w:tc>
          <w:tcPr>
            <w:tcW w:w="4786" w:type="dxa"/>
            <w:tcBorders>
              <w:top w:val="single" w:sz="4" w:space="0" w:color="960000"/>
            </w:tcBorders>
          </w:tcPr>
          <w:p w:rsidR="00A32315" w:rsidRPr="00ED3C77" w:rsidRDefault="00A32315" w:rsidP="009276E1">
            <w:pPr>
              <w:pStyle w:val="SectionHead"/>
            </w:pPr>
            <w:r w:rsidRPr="00ED3C77">
              <w:t>Criteria for Success</w:t>
            </w:r>
          </w:p>
        </w:tc>
        <w:tc>
          <w:tcPr>
            <w:tcW w:w="5777"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precise criteria by which the success of the project in fulfilling the objectives detailed above will be judged; criteria should be as quantitative as possible</w:t>
            </w:r>
          </w:p>
        </w:tc>
      </w:tr>
    </w:tbl>
    <w:p w:rsidR="00A32315" w:rsidRPr="00ED3C77" w:rsidRDefault="00A32315" w:rsidP="009276E1">
      <w:pPr>
        <w:pStyle w:val="Spacer"/>
        <w:keepNext/>
        <w:keepLines/>
      </w:pPr>
    </w:p>
    <w:tbl>
      <w:tblPr>
        <w:tblW w:w="10348" w:type="dxa"/>
        <w:jc w:val="center"/>
        <w:tblBorders>
          <w:top w:val="single" w:sz="4" w:space="0" w:color="999999"/>
          <w:left w:val="single" w:sz="4" w:space="0" w:color="999999"/>
          <w:bottom w:val="single" w:sz="4" w:space="0" w:color="999999"/>
          <w:right w:val="single" w:sz="4" w:space="0" w:color="999999"/>
          <w:insideH w:val="single" w:sz="6" w:space="0" w:color="999999"/>
          <w:insideV w:val="single" w:sz="6" w:space="0" w:color="999999"/>
        </w:tblBorders>
        <w:tblLook w:val="01E0"/>
      </w:tblPr>
      <w:tblGrid>
        <w:gridCol w:w="9214"/>
        <w:gridCol w:w="1134"/>
      </w:tblGrid>
      <w:tr w:rsidR="00A32315" w:rsidRPr="00ED3C77" w:rsidTr="00EE1370">
        <w:trPr>
          <w:jc w:val="center"/>
        </w:trPr>
        <w:tc>
          <w:tcPr>
            <w:tcW w:w="9214" w:type="dxa"/>
            <w:tcBorders>
              <w:top w:val="single" w:sz="4" w:space="0" w:color="999999"/>
              <w:bottom w:val="double" w:sz="4" w:space="0" w:color="999999"/>
            </w:tcBorders>
            <w:vAlign w:val="center"/>
          </w:tcPr>
          <w:p w:rsidR="00A32315" w:rsidRPr="00ED3C77" w:rsidRDefault="00A32315" w:rsidP="00EE1370">
            <w:pPr>
              <w:pStyle w:val="TableHead"/>
              <w:keepNext/>
              <w:keepLines/>
              <w:jc w:val="center"/>
            </w:pPr>
            <w:r>
              <w:t>C</w:t>
            </w:r>
            <w:r w:rsidRPr="00ED3C77">
              <w:t>riterion</w:t>
            </w:r>
          </w:p>
        </w:tc>
        <w:tc>
          <w:tcPr>
            <w:tcW w:w="1134" w:type="dxa"/>
            <w:tcBorders>
              <w:top w:val="single" w:sz="4" w:space="0" w:color="999999"/>
              <w:bottom w:val="double" w:sz="4" w:space="0" w:color="999999"/>
            </w:tcBorders>
            <w:vAlign w:val="center"/>
          </w:tcPr>
          <w:p w:rsidR="00A32315" w:rsidRPr="00ED3C77" w:rsidRDefault="00A32315" w:rsidP="00EE1370">
            <w:pPr>
              <w:pStyle w:val="TableHead"/>
              <w:keepNext/>
              <w:keepLines/>
              <w:jc w:val="center"/>
            </w:pPr>
            <w:r>
              <w:t>R</w:t>
            </w:r>
            <w:r w:rsidRPr="00ED3C77">
              <w:t xml:space="preserve">elative </w:t>
            </w:r>
            <w:r>
              <w:t>W</w:t>
            </w:r>
            <w:r w:rsidRPr="00ED3C77">
              <w:t>eight</w:t>
            </w:r>
          </w:p>
        </w:tc>
      </w:tr>
      <w:tr w:rsidR="00A32315" w:rsidRPr="00ED3C77" w:rsidTr="00EE1370">
        <w:trPr>
          <w:jc w:val="center"/>
        </w:trPr>
        <w:tc>
          <w:tcPr>
            <w:tcW w:w="9214" w:type="dxa"/>
            <w:tcBorders>
              <w:top w:val="double" w:sz="4" w:space="0" w:color="999999"/>
            </w:tcBorders>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bookmarkStart w:id="55" w:name="Text91"/>
        <w:tc>
          <w:tcPr>
            <w:tcW w:w="1134" w:type="dxa"/>
            <w:tcBorders>
              <w:top w:val="double" w:sz="4" w:space="0" w:color="999999"/>
            </w:tcBorders>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5"/>
            <w:r>
              <w:t>%</w:t>
            </w:r>
          </w:p>
        </w:tc>
      </w:tr>
      <w:tr w:rsidR="00A32315" w:rsidRPr="00ED3C77" w:rsidTr="00EE1370">
        <w:trPr>
          <w:jc w:val="center"/>
        </w:trPr>
        <w:tc>
          <w:tcPr>
            <w:tcW w:w="9214" w:type="dxa"/>
          </w:tcPr>
          <w:p w:rsidR="00A32315" w:rsidRPr="00ED3C77" w:rsidRDefault="00A32315" w:rsidP="00EE1370">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Pr>
          <w:p w:rsidR="00A32315" w:rsidRPr="00ED3C77" w:rsidRDefault="00A32315" w:rsidP="00EE1370">
            <w:pPr>
              <w:pStyle w:val="Response"/>
              <w:keepNext/>
              <w:keepLines/>
            </w:pPr>
            <w:r>
              <w:fldChar w:fldCharType="begin">
                <w:ffData>
                  <w:name w:val="Success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Pr>
          <w:p w:rsidR="00A32315" w:rsidRPr="00ED3C77" w:rsidRDefault="00A32315" w:rsidP="00EE1370">
            <w:pPr>
              <w:pStyle w:val="Response"/>
              <w:keepNext/>
              <w:keepLines/>
            </w:pPr>
            <w:r>
              <w:fldChar w:fldCharType="begin">
                <w:ffData>
                  <w:name w:val="Success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Pr>
          <w:p w:rsidR="00A32315" w:rsidRPr="00ED3C77" w:rsidRDefault="00A32315" w:rsidP="00EE1370">
            <w:pPr>
              <w:pStyle w:val="Response"/>
              <w:keepNext/>
              <w:keepLines/>
            </w:pPr>
            <w:r>
              <w:fldChar w:fldCharType="begin">
                <w:ffData>
                  <w:name w:val="Success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Pr>
          <w:p w:rsidR="00A32315" w:rsidRPr="00ED3C77" w:rsidRDefault="00A32315" w:rsidP="00EE1370">
            <w:pPr>
              <w:pStyle w:val="Response"/>
              <w:keepNext/>
              <w:keepLines/>
            </w:pPr>
            <w:r>
              <w:fldChar w:fldCharType="begin">
                <w:ffData>
                  <w:name w:val="Success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Pr>
          <w:p w:rsidR="00A32315" w:rsidRPr="00ED3C77" w:rsidRDefault="00A32315" w:rsidP="00EE1370">
            <w:pPr>
              <w:pStyle w:val="Response"/>
              <w:keepNext/>
              <w:keepLines/>
            </w:pPr>
            <w:r>
              <w:fldChar w:fldCharType="begin">
                <w:ffData>
                  <w:name w:val="Success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Pr>
          <w:p w:rsidR="00A32315" w:rsidRPr="00ED3C77" w:rsidRDefault="00A32315" w:rsidP="00EE1370">
            <w:pPr>
              <w:pStyle w:val="Response"/>
              <w:keepNext/>
              <w:keepLines/>
            </w:pPr>
            <w:r>
              <w:fldChar w:fldCharType="begin">
                <w:ffData>
                  <w:name w:val="Success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Pr>
          <w:p w:rsidR="00A32315" w:rsidRPr="00ED3C77" w:rsidRDefault="00A32315" w:rsidP="00EE1370">
            <w:pPr>
              <w:pStyle w:val="Response"/>
              <w:keepNext/>
              <w:keepLines/>
            </w:pPr>
            <w:r>
              <w:fldChar w:fldCharType="begin">
                <w:ffData>
                  <w:name w:val="Success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Pr>
          <w:p w:rsidR="00A32315" w:rsidRPr="00ED3C77" w:rsidRDefault="00A32315" w:rsidP="00EE1370">
            <w:pPr>
              <w:pStyle w:val="Response"/>
              <w:keepNext/>
              <w:keepLines/>
            </w:pPr>
            <w:r>
              <w:fldChar w:fldCharType="begin">
                <w:ffData>
                  <w:name w:val="Success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Pr>
          <w:p w:rsidR="00A32315" w:rsidRPr="00ED3C77" w:rsidRDefault="00A32315" w:rsidP="00EE1370">
            <w:pPr>
              <w:pStyle w:val="Response"/>
              <w:keepNext/>
              <w:keepLines/>
            </w:pPr>
            <w:r>
              <w:fldChar w:fldCharType="begin">
                <w:ffData>
                  <w:name w:val="Success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Pr>
          <w:p w:rsidR="00A32315" w:rsidRPr="00ED3C77" w:rsidRDefault="00A32315" w:rsidP="00EE1370">
            <w:pPr>
              <w:pStyle w:val="Response"/>
              <w:keepNext/>
              <w:keepLines/>
            </w:pPr>
            <w:r>
              <w:fldChar w:fldCharType="begin">
                <w:ffData>
                  <w:name w:val="Success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Pr>
          <w:p w:rsidR="00A32315" w:rsidRPr="00ED3C77" w:rsidRDefault="00A32315" w:rsidP="00EE1370">
            <w:pPr>
              <w:pStyle w:val="Response"/>
              <w:keepNext/>
              <w:keepLines/>
            </w:pPr>
            <w:r>
              <w:fldChar w:fldCharType="begin">
                <w:ffData>
                  <w:name w:val="Success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Pr>
          <w:p w:rsidR="00A32315" w:rsidRPr="00ED3C77" w:rsidRDefault="00A32315" w:rsidP="00EE1370">
            <w:pPr>
              <w:pStyle w:val="Response"/>
              <w:keepNext/>
              <w:keepLines/>
            </w:pPr>
            <w:r>
              <w:fldChar w:fldCharType="begin">
                <w:ffData>
                  <w:name w:val="Success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Borders>
              <w:bottom w:val="double" w:sz="4" w:space="0" w:color="999999"/>
            </w:tcBorders>
          </w:tcPr>
          <w:p w:rsidR="00A32315" w:rsidRPr="00ED3C77" w:rsidRDefault="00A32315" w:rsidP="00EE1370">
            <w:pPr>
              <w:pStyle w:val="Response"/>
              <w:keepNext/>
              <w:keepLines/>
            </w:pPr>
            <w:r>
              <w:fldChar w:fldCharType="begin">
                <w:ffData>
                  <w:name w:val="Success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Borders>
              <w:bottom w:val="double" w:sz="4" w:space="0" w:color="999999"/>
            </w:tcBorders>
          </w:tcPr>
          <w:p w:rsidR="00A32315" w:rsidRPr="00ED3C77" w:rsidRDefault="00A32315" w:rsidP="00EE1370">
            <w:pPr>
              <w:pStyle w:val="Response"/>
              <w:keepNext/>
              <w:keepLines/>
              <w:jc w:val="right"/>
            </w:pPr>
            <w:r>
              <w:fldChar w:fldCharType="begin">
                <w:ffData>
                  <w:name w:val="Text91"/>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w:t>
            </w:r>
          </w:p>
        </w:tc>
      </w:tr>
      <w:tr w:rsidR="00A32315" w:rsidRPr="00ED3C77" w:rsidTr="00EE1370">
        <w:trPr>
          <w:jc w:val="center"/>
        </w:trPr>
        <w:tc>
          <w:tcPr>
            <w:tcW w:w="9214" w:type="dxa"/>
            <w:tcBorders>
              <w:top w:val="double" w:sz="4" w:space="0" w:color="999999"/>
              <w:bottom w:val="single" w:sz="4" w:space="0" w:color="999999"/>
            </w:tcBorders>
          </w:tcPr>
          <w:p w:rsidR="00A32315" w:rsidRPr="00ED3C77" w:rsidRDefault="00A32315" w:rsidP="00EE1370">
            <w:pPr>
              <w:pStyle w:val="TableHead"/>
              <w:keepNext/>
              <w:keepLines/>
              <w:jc w:val="right"/>
            </w:pPr>
            <w:r w:rsidRPr="00ED3C77">
              <w:t>Total</w:t>
            </w:r>
          </w:p>
        </w:tc>
        <w:tc>
          <w:tcPr>
            <w:tcW w:w="1134" w:type="dxa"/>
            <w:tcBorders>
              <w:top w:val="double" w:sz="4" w:space="0" w:color="999999"/>
              <w:bottom w:val="single" w:sz="4" w:space="0" w:color="999999"/>
            </w:tcBorders>
          </w:tcPr>
          <w:p w:rsidR="00A32315" w:rsidRPr="00ED3C77" w:rsidRDefault="00A32315" w:rsidP="00EE1370">
            <w:pPr>
              <w:pStyle w:val="Response"/>
              <w:keepNext/>
              <w:keepLines/>
              <w:jc w:val="right"/>
            </w:pPr>
            <w:fldSimple w:instr=" =100*SUM(B2:B16) ">
              <w:r>
                <w:rPr>
                  <w:noProof/>
                </w:rPr>
                <w:t>0</w:t>
              </w:r>
            </w:fldSimple>
            <w:r>
              <w:t>%</w:t>
            </w:r>
          </w:p>
        </w:tc>
      </w:tr>
    </w:tbl>
    <w:p w:rsidR="00A32315" w:rsidRPr="00ED3C77" w:rsidRDefault="00A32315" w:rsidP="00803E52">
      <w:pPr>
        <w:pStyle w:val="Spacer"/>
      </w:pPr>
    </w:p>
    <w:p w:rsidR="00A32315" w:rsidRDefault="00A32315">
      <w:pPr>
        <w:rPr>
          <w:sz w:val="6"/>
        </w:rPr>
      </w:pPr>
      <w:r>
        <w:br w:type="page"/>
      </w:r>
    </w:p>
    <w:p w:rsidR="00A32315" w:rsidRPr="00ED3C77" w:rsidRDefault="00A32315" w:rsidP="006C0A92">
      <w:pPr>
        <w:pStyle w:val="Spacer"/>
      </w:pPr>
    </w:p>
    <w:tbl>
      <w:tblPr>
        <w:tblW w:w="0" w:type="auto"/>
        <w:jc w:val="center"/>
        <w:tblBorders>
          <w:top w:val="single" w:sz="4" w:space="0" w:color="960000"/>
        </w:tblBorders>
        <w:tblLook w:val="01E0"/>
      </w:tblPr>
      <w:tblGrid>
        <w:gridCol w:w="1101"/>
        <w:gridCol w:w="9461"/>
      </w:tblGrid>
      <w:tr w:rsidR="00A32315" w:rsidRPr="00ED3C77" w:rsidTr="00EE1370">
        <w:trPr>
          <w:jc w:val="center"/>
        </w:trPr>
        <w:tc>
          <w:tcPr>
            <w:tcW w:w="1101" w:type="dxa"/>
            <w:tcBorders>
              <w:top w:val="single" w:sz="4" w:space="0" w:color="960000"/>
            </w:tcBorders>
          </w:tcPr>
          <w:p w:rsidR="00A32315" w:rsidRPr="00ED3C77" w:rsidRDefault="00A32315" w:rsidP="00DE6E77">
            <w:pPr>
              <w:pStyle w:val="SectionHead"/>
            </w:pPr>
            <w:r w:rsidRPr="00ED3C77">
              <w:t>Budget</w:t>
            </w:r>
          </w:p>
        </w:tc>
        <w:tc>
          <w:tcPr>
            <w:tcW w:w="9461"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all amounts</w:t>
            </w:r>
            <w:r>
              <w:rPr>
                <w:rStyle w:val="Instructions"/>
                <w:szCs w:val="18"/>
              </w:rPr>
              <w:t xml:space="preserve"> </w:t>
            </w:r>
            <w:r w:rsidRPr="00ED3C77">
              <w:rPr>
                <w:rStyle w:val="Instructions"/>
                <w:szCs w:val="18"/>
              </w:rPr>
              <w:t>in Euros; please be as specific as possible for each budget item; add rows</w:t>
            </w:r>
            <w:r>
              <w:rPr>
                <w:rStyle w:val="Instructions"/>
                <w:szCs w:val="18"/>
              </w:rPr>
              <w:t xml:space="preserve">(via copy/paste) </w:t>
            </w:r>
            <w:r w:rsidRPr="00ED3C77">
              <w:rPr>
                <w:rStyle w:val="Instructions"/>
                <w:szCs w:val="18"/>
              </w:rPr>
              <w:t xml:space="preserve"> </w:t>
            </w:r>
            <w:r>
              <w:rPr>
                <w:rStyle w:val="Instructions"/>
                <w:szCs w:val="18"/>
              </w:rPr>
              <w:t xml:space="preserve">as </w:t>
            </w:r>
            <w:r w:rsidRPr="00ED3C77">
              <w:rPr>
                <w:rStyle w:val="Instructions"/>
                <w:szCs w:val="18"/>
              </w:rPr>
              <w:t>required</w:t>
            </w:r>
            <w:r>
              <w:rPr>
                <w:rStyle w:val="Instructions"/>
                <w:szCs w:val="18"/>
              </w:rPr>
              <w:br/>
              <w:t>make sure to update the totals before printing or exporting (F9 or right-click to update)</w:t>
            </w:r>
          </w:p>
        </w:tc>
      </w:tr>
    </w:tbl>
    <w:p w:rsidR="00A32315" w:rsidRPr="00ED3C77" w:rsidRDefault="00A32315" w:rsidP="003370FE">
      <w:pPr>
        <w:pStyle w:val="Spacer"/>
        <w:spacing w:before="240"/>
      </w:pPr>
    </w:p>
    <w:tbl>
      <w:tblPr>
        <w:tblW w:w="0" w:type="auto"/>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1E0"/>
      </w:tblPr>
      <w:tblGrid>
        <w:gridCol w:w="2268"/>
        <w:gridCol w:w="1276"/>
        <w:gridCol w:w="1418"/>
        <w:gridCol w:w="1304"/>
        <w:gridCol w:w="1304"/>
        <w:gridCol w:w="1304"/>
        <w:gridCol w:w="1304"/>
      </w:tblGrid>
      <w:tr w:rsidR="00A32315" w:rsidRPr="00ED3C77" w:rsidTr="00EE1370">
        <w:trPr>
          <w:jc w:val="center"/>
        </w:trPr>
        <w:tc>
          <w:tcPr>
            <w:tcW w:w="10178" w:type="dxa"/>
            <w:gridSpan w:val="7"/>
            <w:tcBorders>
              <w:top w:val="nil"/>
              <w:left w:val="nil"/>
              <w:right w:val="nil"/>
            </w:tcBorders>
          </w:tcPr>
          <w:p w:rsidR="00A32315" w:rsidRPr="00ED3C77" w:rsidRDefault="00A32315" w:rsidP="00EE1370">
            <w:pPr>
              <w:pStyle w:val="TableHead"/>
              <w:keepNext/>
              <w:keepLines/>
              <w:jc w:val="center"/>
            </w:pPr>
            <w:r w:rsidRPr="00ED3C77">
              <w:t>SPS-</w:t>
            </w:r>
            <w:r>
              <w:t>F</w:t>
            </w:r>
            <w:r w:rsidRPr="00ED3C77">
              <w:t xml:space="preserve">unded </w:t>
            </w:r>
            <w:r>
              <w:t>B</w:t>
            </w:r>
            <w:r w:rsidRPr="00ED3C77">
              <w:t xml:space="preserve">udget by </w:t>
            </w:r>
            <w:r>
              <w:t>Co-Director</w:t>
            </w:r>
          </w:p>
        </w:tc>
      </w:tr>
      <w:tr w:rsidR="00A32315" w:rsidRPr="00ED3C77" w:rsidTr="00EE1370">
        <w:trPr>
          <w:jc w:val="center"/>
        </w:trPr>
        <w:tc>
          <w:tcPr>
            <w:tcW w:w="2268" w:type="dxa"/>
            <w:tcBorders>
              <w:bottom w:val="double" w:sz="4" w:space="0" w:color="999999"/>
            </w:tcBorders>
          </w:tcPr>
          <w:p w:rsidR="00A32315" w:rsidRPr="00ED3C77" w:rsidRDefault="00A32315" w:rsidP="00EE1370">
            <w:pPr>
              <w:pStyle w:val="TableHead"/>
              <w:keepNext/>
              <w:keepLines/>
            </w:pPr>
            <w:r>
              <w:t>Co-Director</w:t>
            </w:r>
          </w:p>
        </w:tc>
        <w:tc>
          <w:tcPr>
            <w:tcW w:w="1276" w:type="dxa"/>
            <w:tcBorders>
              <w:bottom w:val="double" w:sz="4" w:space="0" w:color="999999"/>
            </w:tcBorders>
          </w:tcPr>
          <w:p w:rsidR="00A32315" w:rsidRPr="00ED3C77" w:rsidRDefault="00A32315" w:rsidP="00EE1370">
            <w:pPr>
              <w:pStyle w:val="TableHead"/>
              <w:keepNext/>
              <w:keepLines/>
            </w:pPr>
            <w:r>
              <w:t>Institution</w:t>
            </w:r>
          </w:p>
        </w:tc>
        <w:tc>
          <w:tcPr>
            <w:tcW w:w="1418" w:type="dxa"/>
            <w:tcBorders>
              <w:bottom w:val="double" w:sz="4" w:space="0" w:color="999999"/>
            </w:tcBorders>
          </w:tcPr>
          <w:p w:rsidR="00A32315" w:rsidRPr="00ED3C77" w:rsidRDefault="00A32315" w:rsidP="00EE1370">
            <w:pPr>
              <w:pStyle w:val="TableHead"/>
              <w:keepNext/>
              <w:keepLines/>
            </w:pPr>
            <w:r>
              <w:t>C</w:t>
            </w:r>
            <w:r w:rsidRPr="00ED3C77">
              <w:t>ountry</w:t>
            </w:r>
          </w:p>
        </w:tc>
        <w:tc>
          <w:tcPr>
            <w:tcW w:w="1304" w:type="dxa"/>
            <w:tcBorders>
              <w:bottom w:val="double" w:sz="4" w:space="0" w:color="999999"/>
            </w:tcBorders>
          </w:tcPr>
          <w:p w:rsidR="00A32315" w:rsidRPr="00ED3C77" w:rsidRDefault="00A32315" w:rsidP="00EE1370">
            <w:pPr>
              <w:pStyle w:val="TableHead"/>
              <w:keepNext/>
              <w:keepLines/>
            </w:pPr>
            <w:r>
              <w:t>Y</w:t>
            </w:r>
            <w:r w:rsidRPr="00ED3C77">
              <w:t xml:space="preserve">ear </w:t>
            </w:r>
            <w:r>
              <w:t>One</w:t>
            </w:r>
          </w:p>
        </w:tc>
        <w:tc>
          <w:tcPr>
            <w:tcW w:w="1304" w:type="dxa"/>
            <w:tcBorders>
              <w:bottom w:val="double" w:sz="4" w:space="0" w:color="999999"/>
            </w:tcBorders>
          </w:tcPr>
          <w:p w:rsidR="00A32315" w:rsidRPr="00ED3C77" w:rsidRDefault="00A32315" w:rsidP="00EE1370">
            <w:pPr>
              <w:pStyle w:val="TableHead"/>
              <w:keepNext/>
              <w:keepLines/>
            </w:pPr>
            <w:r>
              <w:t>Y</w:t>
            </w:r>
            <w:r w:rsidRPr="00ED3C77">
              <w:t xml:space="preserve">ear </w:t>
            </w:r>
            <w:r>
              <w:t>Two</w:t>
            </w:r>
          </w:p>
        </w:tc>
        <w:tc>
          <w:tcPr>
            <w:tcW w:w="1304" w:type="dxa"/>
            <w:tcBorders>
              <w:bottom w:val="double" w:sz="4" w:space="0" w:color="999999"/>
            </w:tcBorders>
          </w:tcPr>
          <w:p w:rsidR="00A32315" w:rsidRPr="00ED3C77" w:rsidRDefault="00A32315" w:rsidP="00EE1370">
            <w:pPr>
              <w:pStyle w:val="TableHead"/>
              <w:keepNext/>
              <w:keepLines/>
            </w:pPr>
            <w:r>
              <w:t>Y</w:t>
            </w:r>
            <w:r w:rsidRPr="00ED3C77">
              <w:t xml:space="preserve">ear </w:t>
            </w:r>
            <w:r>
              <w:t>Three</w:t>
            </w:r>
          </w:p>
        </w:tc>
        <w:tc>
          <w:tcPr>
            <w:tcW w:w="1304" w:type="dxa"/>
            <w:tcBorders>
              <w:bottom w:val="double" w:sz="4" w:space="0" w:color="999999"/>
            </w:tcBorders>
          </w:tcPr>
          <w:p w:rsidR="00A32315" w:rsidRPr="00ED3C77" w:rsidRDefault="00A32315" w:rsidP="00EE1370">
            <w:pPr>
              <w:pStyle w:val="TableHead"/>
              <w:keepNext/>
              <w:keepLines/>
            </w:pPr>
            <w:r>
              <w:t>T</w:t>
            </w:r>
            <w:r w:rsidRPr="00ED3C77">
              <w:t>otal</w:t>
            </w:r>
          </w:p>
        </w:tc>
      </w:tr>
      <w:tr w:rsidR="00A32315" w:rsidRPr="00ED3C77" w:rsidTr="00EE1370">
        <w:trPr>
          <w:jc w:val="center"/>
        </w:trPr>
        <w:tc>
          <w:tcPr>
            <w:tcW w:w="2268" w:type="dxa"/>
            <w:tcBorders>
              <w:top w:val="double" w:sz="4" w:space="0" w:color="999999"/>
            </w:tcBorders>
            <w:vAlign w:val="center"/>
          </w:tcPr>
          <w:p w:rsidR="00A32315" w:rsidRPr="00ED3C77" w:rsidRDefault="00A32315" w:rsidP="00EE1370">
            <w:pPr>
              <w:pStyle w:val="Responsebudget"/>
              <w:keepNext/>
              <w:keepLines/>
              <w:jc w:val="left"/>
            </w:pPr>
            <w:fldSimple w:instr=" REF NPDFirstName \* MERGEFORMAT ">
              <w:r>
                <w:rPr>
                  <w:noProof/>
                </w:rPr>
                <w:t xml:space="preserve">     </w:t>
              </w:r>
            </w:fldSimple>
            <w:r>
              <w:t xml:space="preserve"> </w:t>
            </w:r>
            <w:fldSimple w:instr=" REF NPDFamilyName \* MERGEFORMAT ">
              <w:r>
                <w:rPr>
                  <w:noProof/>
                </w:rPr>
                <w:t xml:space="preserve">     </w:t>
              </w:r>
            </w:fldSimple>
          </w:p>
        </w:tc>
        <w:tc>
          <w:tcPr>
            <w:tcW w:w="1276" w:type="dxa"/>
            <w:tcBorders>
              <w:top w:val="double" w:sz="4" w:space="0" w:color="999999"/>
            </w:tcBorders>
            <w:vAlign w:val="center"/>
          </w:tcPr>
          <w:p w:rsidR="00A32315" w:rsidRPr="00ED3C77" w:rsidRDefault="00A32315" w:rsidP="00EE1370">
            <w:pPr>
              <w:pStyle w:val="Responsebudget"/>
              <w:keepNext/>
              <w:keepLines/>
              <w:jc w:val="left"/>
            </w:pPr>
            <w:fldSimple w:instr=" REF NPDInstitution \* MERGEFORMAT ">
              <w:r>
                <w:rPr>
                  <w:noProof/>
                </w:rPr>
                <w:t xml:space="preserve">     </w:t>
              </w:r>
            </w:fldSimple>
          </w:p>
        </w:tc>
        <w:tc>
          <w:tcPr>
            <w:tcW w:w="1418" w:type="dxa"/>
            <w:tcBorders>
              <w:top w:val="double" w:sz="4" w:space="0" w:color="999999"/>
            </w:tcBorders>
            <w:vAlign w:val="center"/>
          </w:tcPr>
          <w:p w:rsidR="00A32315" w:rsidRPr="00806E2B" w:rsidRDefault="00A32315" w:rsidP="00EE1370">
            <w:pPr>
              <w:pStyle w:val="Responsebudget"/>
              <w:keepNext/>
              <w:keepLines/>
              <w:jc w:val="left"/>
            </w:pPr>
            <w:fldSimple w:instr=" REF NPDCountry \* MERGEFORMAT ">
              <w:r w:rsidRPr="00EE1370">
                <w:rPr>
                  <w:noProof/>
                  <w:color w:val="FF0000"/>
                </w:rPr>
                <w:t xml:space="preserve">     </w:t>
              </w:r>
            </w:fldSimple>
          </w:p>
        </w:tc>
        <w:tc>
          <w:tcPr>
            <w:tcW w:w="1304" w:type="dxa"/>
            <w:tcBorders>
              <w:top w:val="double" w:sz="4" w:space="0" w:color="999999"/>
            </w:tcBorders>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Borders>
              <w:top w:val="double" w:sz="4" w:space="0" w:color="999999"/>
            </w:tcBorders>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Borders>
              <w:top w:val="double" w:sz="4" w:space="0" w:color="999999"/>
            </w:tcBorders>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Borders>
              <w:top w:val="double" w:sz="4" w:space="0" w:color="999999"/>
            </w:tcBorders>
            <w:vAlign w:val="center"/>
          </w:tcPr>
          <w:p w:rsidR="00A32315" w:rsidRPr="00ED3C77" w:rsidRDefault="00A32315" w:rsidP="00EE1370">
            <w:pPr>
              <w:pStyle w:val="Responsebudget"/>
              <w:keepNext/>
              <w:keepLines/>
            </w:pPr>
            <w:r>
              <w:t>€</w:t>
            </w:r>
            <w:fldSimple w:instr=" =SUM(LEFT)">
              <w:r>
                <w:rPr>
                  <w:noProof/>
                </w:rPr>
                <w:t>0</w:t>
              </w:r>
            </w:fldSimple>
          </w:p>
        </w:tc>
      </w:tr>
      <w:tr w:rsidR="00A32315" w:rsidRPr="00ED3C77" w:rsidTr="00EE1370">
        <w:trPr>
          <w:jc w:val="center"/>
        </w:trPr>
        <w:tc>
          <w:tcPr>
            <w:tcW w:w="2268" w:type="dxa"/>
            <w:vAlign w:val="center"/>
          </w:tcPr>
          <w:p w:rsidR="00A32315" w:rsidRPr="00ED3C77" w:rsidRDefault="00A32315" w:rsidP="00EE1370">
            <w:pPr>
              <w:pStyle w:val="Responsebudget"/>
              <w:keepNext/>
              <w:keepLines/>
              <w:jc w:val="left"/>
            </w:pPr>
            <w:fldSimple w:instr=" REF PPDFirstName \* MERGEFORMAT ">
              <w:r>
                <w:rPr>
                  <w:noProof/>
                </w:rPr>
                <w:t xml:space="preserve">     </w:t>
              </w:r>
            </w:fldSimple>
            <w:r>
              <w:t xml:space="preserve"> </w:t>
            </w:r>
            <w:fldSimple w:instr=" REF PPDFamilyName \* MERGEFORMAT ">
              <w:r>
                <w:rPr>
                  <w:noProof/>
                </w:rPr>
                <w:t xml:space="preserve">     </w:t>
              </w:r>
            </w:fldSimple>
          </w:p>
        </w:tc>
        <w:tc>
          <w:tcPr>
            <w:tcW w:w="1276" w:type="dxa"/>
            <w:vAlign w:val="center"/>
          </w:tcPr>
          <w:p w:rsidR="00A32315" w:rsidRPr="00ED3C77" w:rsidRDefault="00A32315" w:rsidP="00EE1370">
            <w:pPr>
              <w:pStyle w:val="Responsebudget"/>
              <w:keepNext/>
              <w:keepLines/>
              <w:jc w:val="left"/>
            </w:pPr>
            <w:fldSimple w:instr=" REF PPDInstitution \* MERGEFORMAT ">
              <w:r>
                <w:rPr>
                  <w:noProof/>
                </w:rPr>
                <w:t xml:space="preserve">     </w:t>
              </w:r>
            </w:fldSimple>
          </w:p>
        </w:tc>
        <w:tc>
          <w:tcPr>
            <w:tcW w:w="1418" w:type="dxa"/>
            <w:vAlign w:val="center"/>
          </w:tcPr>
          <w:p w:rsidR="00A32315" w:rsidRPr="00806E2B" w:rsidRDefault="00A32315" w:rsidP="00EE1370">
            <w:pPr>
              <w:pStyle w:val="Responsebudget"/>
              <w:keepNext/>
              <w:keepLines/>
              <w:jc w:val="left"/>
            </w:pPr>
            <w:fldSimple w:instr=" REF PPDCountry \* MERGEFORMAT ">
              <w:r w:rsidRPr="00EE1370">
                <w:rPr>
                  <w:noProof/>
                  <w:color w:val="FF0000"/>
                </w:rPr>
                <w:t xml:space="preserve">     </w:t>
              </w:r>
            </w:fldSimple>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t>€</w:t>
            </w:r>
            <w:fldSimple w:instr=" =SUM(LEFT)">
              <w:r>
                <w:rPr>
                  <w:noProof/>
                </w:rPr>
                <w:t>0</w:t>
              </w:r>
            </w:fldSimple>
          </w:p>
        </w:tc>
      </w:tr>
      <w:tr w:rsidR="00A32315" w:rsidRPr="00ED3C77" w:rsidTr="00EE1370">
        <w:trPr>
          <w:jc w:val="center"/>
        </w:trPr>
        <w:tc>
          <w:tcPr>
            <w:tcW w:w="2268" w:type="dxa"/>
            <w:vAlign w:val="center"/>
          </w:tcPr>
          <w:p w:rsidR="00A32315" w:rsidRPr="00ED3C77" w:rsidRDefault="00A32315" w:rsidP="00EE1370">
            <w:pPr>
              <w:pStyle w:val="Responsebudget"/>
              <w:keepNext/>
              <w:keepLines/>
              <w:jc w:val="left"/>
            </w:pPr>
            <w:fldSimple w:instr=" REF CoAFirstName \* MERGEFORMAT ">
              <w:r>
                <w:rPr>
                  <w:noProof/>
                </w:rPr>
                <w:t xml:space="preserve">     </w:t>
              </w:r>
            </w:fldSimple>
            <w:r>
              <w:t xml:space="preserve"> </w:t>
            </w:r>
            <w:fldSimple w:instr=" REF CoAFamilyName \* MERGEFORMAT ">
              <w:r>
                <w:rPr>
                  <w:noProof/>
                </w:rPr>
                <w:t xml:space="preserve">     </w:t>
              </w:r>
            </w:fldSimple>
          </w:p>
        </w:tc>
        <w:tc>
          <w:tcPr>
            <w:tcW w:w="1276" w:type="dxa"/>
            <w:vAlign w:val="center"/>
          </w:tcPr>
          <w:p w:rsidR="00A32315" w:rsidRPr="00ED3C77" w:rsidRDefault="00A32315" w:rsidP="00EE1370">
            <w:pPr>
              <w:pStyle w:val="Responsebudget"/>
              <w:keepNext/>
              <w:keepLines/>
              <w:jc w:val="left"/>
            </w:pPr>
            <w:fldSimple w:instr=" REF CoAInstitution \* MERGEFORMAT ">
              <w:r>
                <w:rPr>
                  <w:noProof/>
                </w:rPr>
                <w:t xml:space="preserve">     </w:t>
              </w:r>
            </w:fldSimple>
          </w:p>
        </w:tc>
        <w:tc>
          <w:tcPr>
            <w:tcW w:w="1418" w:type="dxa"/>
            <w:vAlign w:val="center"/>
          </w:tcPr>
          <w:p w:rsidR="00A32315" w:rsidRPr="00806E2B" w:rsidRDefault="00A32315" w:rsidP="00EE1370">
            <w:pPr>
              <w:pStyle w:val="Responsebudget"/>
              <w:keepNext/>
              <w:keepLines/>
              <w:jc w:val="left"/>
            </w:pPr>
            <w:fldSimple w:instr=" REF CoACountry \* MERGEFORMAT ">
              <w:r w:rsidRPr="00EE1370">
                <w:rPr>
                  <w:noProof/>
                  <w:color w:val="FF0000"/>
                </w:rPr>
                <w:t xml:space="preserve">     </w:t>
              </w:r>
            </w:fldSimple>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t>€</w:t>
            </w:r>
            <w:fldSimple w:instr=" =SUM(LEFT)">
              <w:r>
                <w:rPr>
                  <w:noProof/>
                </w:rPr>
                <w:t>0</w:t>
              </w:r>
            </w:fldSimple>
          </w:p>
        </w:tc>
      </w:tr>
      <w:tr w:rsidR="00A32315" w:rsidRPr="00ED3C77" w:rsidTr="00EE1370">
        <w:trPr>
          <w:jc w:val="center"/>
        </w:trPr>
        <w:tc>
          <w:tcPr>
            <w:tcW w:w="2268" w:type="dxa"/>
            <w:vAlign w:val="center"/>
          </w:tcPr>
          <w:p w:rsidR="00A32315" w:rsidRPr="00ED3C77" w:rsidRDefault="00A32315" w:rsidP="00EE1370">
            <w:pPr>
              <w:pStyle w:val="Responsebudget"/>
              <w:keepNext/>
              <w:keepLines/>
              <w:jc w:val="left"/>
            </w:pPr>
            <w:fldSimple w:instr=" REF CoBFirstName \* MERGEFORMAT ">
              <w:r>
                <w:rPr>
                  <w:noProof/>
                </w:rPr>
                <w:t xml:space="preserve">     </w:t>
              </w:r>
            </w:fldSimple>
            <w:r>
              <w:t xml:space="preserve"> </w:t>
            </w:r>
            <w:fldSimple w:instr=" REF CoBFamilyName \* MERGEFORMAT ">
              <w:r>
                <w:rPr>
                  <w:noProof/>
                </w:rPr>
                <w:t xml:space="preserve">     </w:t>
              </w:r>
            </w:fldSimple>
          </w:p>
        </w:tc>
        <w:tc>
          <w:tcPr>
            <w:tcW w:w="1276" w:type="dxa"/>
            <w:vAlign w:val="center"/>
          </w:tcPr>
          <w:p w:rsidR="00A32315" w:rsidRPr="00ED3C77" w:rsidRDefault="00A32315" w:rsidP="00EE1370">
            <w:pPr>
              <w:pStyle w:val="Responsebudget"/>
              <w:keepNext/>
              <w:keepLines/>
              <w:jc w:val="left"/>
            </w:pPr>
            <w:fldSimple w:instr=" REF CoBInstitution \* MERGEFORMAT ">
              <w:r>
                <w:rPr>
                  <w:noProof/>
                </w:rPr>
                <w:t xml:space="preserve">     </w:t>
              </w:r>
            </w:fldSimple>
          </w:p>
        </w:tc>
        <w:tc>
          <w:tcPr>
            <w:tcW w:w="1418" w:type="dxa"/>
            <w:vAlign w:val="center"/>
          </w:tcPr>
          <w:p w:rsidR="00A32315" w:rsidRPr="00806E2B" w:rsidRDefault="00A32315" w:rsidP="00EE1370">
            <w:pPr>
              <w:pStyle w:val="Responsebudget"/>
              <w:keepNext/>
              <w:keepLines/>
              <w:jc w:val="left"/>
            </w:pPr>
            <w:fldSimple w:instr=" REF CoBCountry \* MERGEFORMAT ">
              <w:r w:rsidRPr="00EE1370">
                <w:rPr>
                  <w:noProof/>
                  <w:color w:val="FF0000"/>
                </w:rPr>
                <w:t xml:space="preserve">     </w:t>
              </w:r>
            </w:fldSimple>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t>€</w:t>
            </w:r>
            <w:fldSimple w:instr=" =SUM(LEFT)">
              <w:r>
                <w:rPr>
                  <w:noProof/>
                </w:rPr>
                <w:t>0</w:t>
              </w:r>
            </w:fldSimple>
          </w:p>
        </w:tc>
      </w:tr>
      <w:tr w:rsidR="00A32315" w:rsidRPr="00ED3C77" w:rsidTr="00EE1370">
        <w:trPr>
          <w:jc w:val="center"/>
        </w:trPr>
        <w:tc>
          <w:tcPr>
            <w:tcW w:w="2268" w:type="dxa"/>
            <w:vAlign w:val="center"/>
          </w:tcPr>
          <w:p w:rsidR="00A32315" w:rsidRPr="00ED3C77" w:rsidRDefault="00A32315" w:rsidP="00EE1370">
            <w:pPr>
              <w:pStyle w:val="Responsebudget"/>
              <w:keepNext/>
              <w:keepLines/>
              <w:jc w:val="left"/>
            </w:pPr>
            <w:fldSimple w:instr=" REF CoCFirstName \* MERGEFORMAT ">
              <w:r>
                <w:rPr>
                  <w:noProof/>
                </w:rPr>
                <w:t xml:space="preserve">     </w:t>
              </w:r>
            </w:fldSimple>
            <w:r>
              <w:t xml:space="preserve"> </w:t>
            </w:r>
            <w:fldSimple w:instr=" REF CoCFamilyName \* MERGEFORMAT ">
              <w:r>
                <w:rPr>
                  <w:noProof/>
                </w:rPr>
                <w:t xml:space="preserve">     </w:t>
              </w:r>
            </w:fldSimple>
          </w:p>
        </w:tc>
        <w:tc>
          <w:tcPr>
            <w:tcW w:w="1276" w:type="dxa"/>
            <w:vAlign w:val="center"/>
          </w:tcPr>
          <w:p w:rsidR="00A32315" w:rsidRPr="00ED3C77" w:rsidRDefault="00A32315" w:rsidP="00EE1370">
            <w:pPr>
              <w:pStyle w:val="Responsebudget"/>
              <w:keepNext/>
              <w:keepLines/>
              <w:jc w:val="left"/>
            </w:pPr>
            <w:fldSimple w:instr=" REF CoCInstitution \* MERGEFORMAT ">
              <w:r>
                <w:rPr>
                  <w:noProof/>
                </w:rPr>
                <w:t xml:space="preserve">     </w:t>
              </w:r>
            </w:fldSimple>
          </w:p>
        </w:tc>
        <w:tc>
          <w:tcPr>
            <w:tcW w:w="1418" w:type="dxa"/>
            <w:vAlign w:val="center"/>
          </w:tcPr>
          <w:p w:rsidR="00A32315" w:rsidRPr="00806E2B" w:rsidRDefault="00A32315" w:rsidP="00EE1370">
            <w:pPr>
              <w:pStyle w:val="Responsebudget"/>
              <w:keepNext/>
              <w:keepLines/>
              <w:jc w:val="left"/>
            </w:pPr>
            <w:fldSimple w:instr=" REF CoCCountry \* MERGEFORMAT ">
              <w:r w:rsidRPr="00EE1370">
                <w:rPr>
                  <w:noProof/>
                  <w:color w:val="FF0000"/>
                </w:rPr>
                <w:t xml:space="preserve">     </w:t>
              </w:r>
            </w:fldSimple>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t>€</w:t>
            </w:r>
            <w:fldSimple w:instr=" =SUM(LEFT)">
              <w:r>
                <w:rPr>
                  <w:noProof/>
                </w:rPr>
                <w:t>0</w:t>
              </w:r>
            </w:fldSimple>
          </w:p>
        </w:tc>
      </w:tr>
    </w:tbl>
    <w:p w:rsidR="00A32315" w:rsidRDefault="00A32315" w:rsidP="004148FE">
      <w:pPr>
        <w:pStyle w:val="Responsebudget"/>
        <w:keepNext/>
        <w:keepLines/>
        <w:sectPr w:rsidR="00A32315" w:rsidSect="0047166F">
          <w:footnotePr>
            <w:numFmt w:val="chicago"/>
            <w:numRestart w:val="eachPage"/>
          </w:footnotePr>
          <w:type w:val="continuous"/>
          <w:pgSz w:w="12240" w:h="15840" w:code="1"/>
          <w:pgMar w:top="340" w:right="907" w:bottom="142" w:left="907" w:header="708" w:footer="708" w:gutter="0"/>
          <w:cols w:space="708"/>
        </w:sectPr>
      </w:pPr>
    </w:p>
    <w:tbl>
      <w:tblPr>
        <w:tblW w:w="0" w:type="auto"/>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1E0"/>
      </w:tblPr>
      <w:tblGrid>
        <w:gridCol w:w="2268"/>
        <w:gridCol w:w="1276"/>
        <w:gridCol w:w="1418"/>
        <w:gridCol w:w="1304"/>
        <w:gridCol w:w="1304"/>
        <w:gridCol w:w="1304"/>
        <w:gridCol w:w="1304"/>
      </w:tblGrid>
      <w:tr w:rsidR="00A32315" w:rsidRPr="00ED3C77" w:rsidTr="00EE1370">
        <w:trPr>
          <w:jc w:val="center"/>
        </w:trPr>
        <w:tc>
          <w:tcPr>
            <w:tcW w:w="2268" w:type="dxa"/>
            <w:vAlign w:val="center"/>
          </w:tcPr>
          <w:p w:rsidR="00A32315" w:rsidRPr="00ED3C77" w:rsidRDefault="00A32315" w:rsidP="00EE1370">
            <w:pPr>
              <w:pStyle w:val="Responsebudget"/>
              <w:keepNext/>
              <w:keepLines/>
              <w:jc w:val="left"/>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vAlign w:val="center"/>
          </w:tcPr>
          <w:p w:rsidR="00A32315" w:rsidRPr="00ED3C77" w:rsidRDefault="00A32315" w:rsidP="00EE1370">
            <w:pPr>
              <w:pStyle w:val="Responsebudget"/>
              <w:keepNext/>
              <w:keepLines/>
              <w:jc w:val="left"/>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18" w:type="dxa"/>
            <w:vAlign w:val="center"/>
          </w:tcPr>
          <w:p w:rsidR="00A32315" w:rsidRPr="00EE1370" w:rsidRDefault="00A32315" w:rsidP="00EE1370">
            <w:pPr>
              <w:pStyle w:val="Responsebudget"/>
              <w:keepNext/>
              <w:keepLines/>
              <w:jc w:val="left"/>
              <w:rPr>
                <w:color w:val="FF0000"/>
              </w:rP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t>€</w:t>
            </w:r>
            <w:fldSimple w:instr=" =SUM(LEFT)">
              <w:r>
                <w:rPr>
                  <w:noProof/>
                </w:rPr>
                <w:t>0</w:t>
              </w:r>
            </w:fldSimple>
          </w:p>
        </w:tc>
      </w:tr>
      <w:tr w:rsidR="00A32315" w:rsidRPr="00ED3C77" w:rsidTr="00EE1370">
        <w:trPr>
          <w:jc w:val="center"/>
        </w:trPr>
        <w:tc>
          <w:tcPr>
            <w:tcW w:w="2268" w:type="dxa"/>
            <w:vAlign w:val="center"/>
          </w:tcPr>
          <w:p w:rsidR="00A32315" w:rsidRPr="00ED3C77" w:rsidRDefault="00A32315" w:rsidP="00EE1370">
            <w:pPr>
              <w:pStyle w:val="Responsebudget"/>
              <w:keepNext/>
              <w:keepLines/>
              <w:jc w:val="left"/>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vAlign w:val="center"/>
          </w:tcPr>
          <w:p w:rsidR="00A32315" w:rsidRPr="00ED3C77" w:rsidRDefault="00A32315" w:rsidP="00EE1370">
            <w:pPr>
              <w:pStyle w:val="Responsebudget"/>
              <w:keepNext/>
              <w:keepLines/>
              <w:jc w:val="left"/>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18" w:type="dxa"/>
            <w:vAlign w:val="center"/>
          </w:tcPr>
          <w:p w:rsidR="00A32315" w:rsidRPr="00EE1370" w:rsidRDefault="00A32315" w:rsidP="00EE1370">
            <w:pPr>
              <w:pStyle w:val="Responsebudget"/>
              <w:keepNext/>
              <w:keepLines/>
              <w:jc w:val="left"/>
              <w:rPr>
                <w:color w:val="FF0000"/>
              </w:rP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vAlign w:val="center"/>
          </w:tcPr>
          <w:p w:rsidR="00A32315" w:rsidRPr="00ED3C77" w:rsidRDefault="00A32315" w:rsidP="00EE1370">
            <w:pPr>
              <w:pStyle w:val="Responsebudget"/>
              <w:keepNext/>
              <w:keepLines/>
            </w:pPr>
            <w:r>
              <w:t>€</w:t>
            </w:r>
            <w:fldSimple w:instr=" =SUM(LEFT)">
              <w:r>
                <w:rPr>
                  <w:noProof/>
                </w:rPr>
                <w:t>0</w:t>
              </w:r>
            </w:fldSimple>
          </w:p>
        </w:tc>
      </w:tr>
    </w:tbl>
    <w:p w:rsidR="00A32315" w:rsidRDefault="00A32315" w:rsidP="003370FE">
      <w:pPr>
        <w:pStyle w:val="Spacer"/>
        <w:spacing w:before="240"/>
        <w:sectPr w:rsidR="00A32315" w:rsidSect="0047166F">
          <w:footnotePr>
            <w:numFmt w:val="chicago"/>
            <w:numRestart w:val="eachPage"/>
          </w:footnotePr>
          <w:type w:val="continuous"/>
          <w:pgSz w:w="12240" w:h="15840" w:code="1"/>
          <w:pgMar w:top="340" w:right="907" w:bottom="142" w:left="907" w:header="708" w:footer="708" w:gutter="0"/>
          <w:cols w:space="708"/>
          <w:formProt w:val="0"/>
        </w:sectPr>
      </w:pPr>
    </w:p>
    <w:p w:rsidR="00A32315" w:rsidRPr="00ED3C77" w:rsidRDefault="00A32315" w:rsidP="003370FE">
      <w:pPr>
        <w:pStyle w:val="Spacer"/>
        <w:spacing w:before="240"/>
      </w:pPr>
    </w:p>
    <w:tbl>
      <w:tblPr>
        <w:tblW w:w="0" w:type="auto"/>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1E0"/>
      </w:tblPr>
      <w:tblGrid>
        <w:gridCol w:w="492"/>
        <w:gridCol w:w="4470"/>
        <w:gridCol w:w="1304"/>
        <w:gridCol w:w="1304"/>
        <w:gridCol w:w="1304"/>
        <w:gridCol w:w="1304"/>
      </w:tblGrid>
      <w:tr w:rsidR="00A32315" w:rsidRPr="00ED3C77" w:rsidTr="00EE1370">
        <w:trPr>
          <w:jc w:val="center"/>
        </w:trPr>
        <w:tc>
          <w:tcPr>
            <w:tcW w:w="10178" w:type="dxa"/>
            <w:gridSpan w:val="6"/>
            <w:tcBorders>
              <w:top w:val="nil"/>
              <w:left w:val="nil"/>
              <w:right w:val="nil"/>
            </w:tcBorders>
          </w:tcPr>
          <w:p w:rsidR="00A32315" w:rsidRPr="00ED3C77" w:rsidRDefault="00A32315" w:rsidP="00EE1370">
            <w:pPr>
              <w:pStyle w:val="TableHead"/>
              <w:keepNext/>
              <w:keepLines/>
              <w:jc w:val="center"/>
            </w:pPr>
            <w:bookmarkStart w:id="56" w:name="BudgetSummaryByItem"/>
            <w:r>
              <w:t>B</w:t>
            </w:r>
            <w:r w:rsidRPr="00ED3C77">
              <w:t xml:space="preserve">udget </w:t>
            </w:r>
            <w:r>
              <w:t>S</w:t>
            </w:r>
            <w:r w:rsidRPr="00ED3C77">
              <w:t xml:space="preserve">ummary by </w:t>
            </w:r>
            <w:r>
              <w:t>I</w:t>
            </w:r>
            <w:r w:rsidRPr="00ED3C77">
              <w:t>tem</w:t>
            </w:r>
          </w:p>
        </w:tc>
      </w:tr>
      <w:tr w:rsidR="00A32315" w:rsidRPr="00ED3C77" w:rsidTr="00EE1370">
        <w:trPr>
          <w:jc w:val="center"/>
        </w:trPr>
        <w:tc>
          <w:tcPr>
            <w:tcW w:w="4962" w:type="dxa"/>
            <w:gridSpan w:val="2"/>
            <w:tcBorders>
              <w:bottom w:val="double" w:sz="4" w:space="0" w:color="999999"/>
            </w:tcBorders>
          </w:tcPr>
          <w:p w:rsidR="00A32315" w:rsidRPr="00ED3C77" w:rsidRDefault="00A32315" w:rsidP="00EE1370">
            <w:pPr>
              <w:pStyle w:val="TableHead"/>
              <w:keepNext/>
              <w:keepLines/>
            </w:pPr>
            <w:r w:rsidRPr="00ED3C77">
              <w:t>SPS</w:t>
            </w:r>
            <w:r>
              <w:t>-F</w:t>
            </w:r>
            <w:r w:rsidRPr="00ED3C77">
              <w:t xml:space="preserve">unded </w:t>
            </w:r>
            <w:r>
              <w:t>B</w:t>
            </w:r>
            <w:r w:rsidRPr="00ED3C77">
              <w:t>udget</w:t>
            </w:r>
          </w:p>
        </w:tc>
        <w:tc>
          <w:tcPr>
            <w:tcW w:w="1304" w:type="dxa"/>
            <w:tcBorders>
              <w:bottom w:val="double" w:sz="4" w:space="0" w:color="999999"/>
            </w:tcBorders>
          </w:tcPr>
          <w:p w:rsidR="00A32315" w:rsidRPr="00ED3C77" w:rsidRDefault="00A32315" w:rsidP="00EE1370">
            <w:pPr>
              <w:pStyle w:val="TableHead"/>
              <w:keepNext/>
              <w:keepLines/>
            </w:pPr>
            <w:r>
              <w:t>Y</w:t>
            </w:r>
            <w:r w:rsidRPr="00ED3C77">
              <w:t xml:space="preserve">ear </w:t>
            </w:r>
            <w:r>
              <w:t>One</w:t>
            </w:r>
          </w:p>
        </w:tc>
        <w:tc>
          <w:tcPr>
            <w:tcW w:w="1304" w:type="dxa"/>
            <w:tcBorders>
              <w:bottom w:val="double" w:sz="4" w:space="0" w:color="999999"/>
            </w:tcBorders>
          </w:tcPr>
          <w:p w:rsidR="00A32315" w:rsidRPr="00ED3C77" w:rsidRDefault="00A32315" w:rsidP="00EE1370">
            <w:pPr>
              <w:pStyle w:val="TableHead"/>
              <w:keepNext/>
              <w:keepLines/>
            </w:pPr>
            <w:r>
              <w:t>Y</w:t>
            </w:r>
            <w:r w:rsidRPr="00ED3C77">
              <w:t xml:space="preserve">ear </w:t>
            </w:r>
            <w:r>
              <w:t>Two</w:t>
            </w:r>
          </w:p>
        </w:tc>
        <w:tc>
          <w:tcPr>
            <w:tcW w:w="1304" w:type="dxa"/>
            <w:tcBorders>
              <w:bottom w:val="double" w:sz="4" w:space="0" w:color="999999"/>
            </w:tcBorders>
          </w:tcPr>
          <w:p w:rsidR="00A32315" w:rsidRPr="00ED3C77" w:rsidRDefault="00A32315" w:rsidP="00EE1370">
            <w:pPr>
              <w:pStyle w:val="TableHead"/>
              <w:keepNext/>
              <w:keepLines/>
            </w:pPr>
            <w:r>
              <w:t>Y</w:t>
            </w:r>
            <w:r w:rsidRPr="00ED3C77">
              <w:t xml:space="preserve">ear </w:t>
            </w:r>
            <w:r>
              <w:t>Three</w:t>
            </w:r>
          </w:p>
        </w:tc>
        <w:tc>
          <w:tcPr>
            <w:tcW w:w="1304" w:type="dxa"/>
            <w:tcBorders>
              <w:bottom w:val="double" w:sz="4" w:space="0" w:color="999999"/>
            </w:tcBorders>
          </w:tcPr>
          <w:p w:rsidR="00A32315" w:rsidRPr="00ED3C77" w:rsidRDefault="00A32315" w:rsidP="00EE1370">
            <w:pPr>
              <w:pStyle w:val="TableHead"/>
              <w:keepNext/>
              <w:keepLines/>
            </w:pPr>
            <w:r>
              <w:t>T</w:t>
            </w:r>
            <w:r w:rsidRPr="00ED3C77">
              <w:t>otal</w:t>
            </w:r>
          </w:p>
        </w:tc>
      </w:tr>
      <w:tr w:rsidR="00A32315" w:rsidRPr="00ED3C77" w:rsidTr="00EE1370">
        <w:trPr>
          <w:jc w:val="center"/>
        </w:trPr>
        <w:tc>
          <w:tcPr>
            <w:tcW w:w="492" w:type="dxa"/>
            <w:tcBorders>
              <w:top w:val="double" w:sz="4" w:space="0" w:color="999999"/>
              <w:right w:val="nil"/>
            </w:tcBorders>
          </w:tcPr>
          <w:p w:rsidR="00A32315" w:rsidRPr="00ED3C77" w:rsidRDefault="00A32315" w:rsidP="00EE1370">
            <w:pPr>
              <w:pStyle w:val="Responsebudget"/>
              <w:keepNext/>
              <w:keepLines/>
              <w:rPr>
                <w:rStyle w:val="Instructions"/>
              </w:rPr>
            </w:pPr>
            <w:r w:rsidRPr="00ED3C77">
              <w:rPr>
                <w:rStyle w:val="Instructions"/>
              </w:rPr>
              <w:t>(a)</w:t>
            </w:r>
          </w:p>
        </w:tc>
        <w:tc>
          <w:tcPr>
            <w:tcW w:w="4470" w:type="dxa"/>
            <w:tcBorders>
              <w:top w:val="double" w:sz="4" w:space="0" w:color="999999"/>
              <w:left w:val="nil"/>
            </w:tcBorders>
          </w:tcPr>
          <w:p w:rsidR="00A32315" w:rsidRPr="00ED3C77" w:rsidRDefault="00A32315" w:rsidP="00EE1370">
            <w:pPr>
              <w:pStyle w:val="TableHead"/>
              <w:keepNext/>
              <w:keepLines/>
            </w:pPr>
            <w:r>
              <w:t>E</w:t>
            </w:r>
            <w:r w:rsidRPr="00ED3C77">
              <w:t>quipment</w:t>
            </w:r>
          </w:p>
        </w:tc>
        <w:tc>
          <w:tcPr>
            <w:tcW w:w="1304" w:type="dxa"/>
            <w:tcBorders>
              <w:top w:val="double" w:sz="4" w:space="0" w:color="999999"/>
            </w:tcBorders>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Borders>
              <w:top w:val="double" w:sz="4" w:space="0" w:color="999999"/>
            </w:tcBorders>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Borders>
              <w:top w:val="double" w:sz="4" w:space="0" w:color="999999"/>
            </w:tcBorders>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Borders>
              <w:top w:val="double" w:sz="4" w:space="0" w:color="999999"/>
            </w:tcBorders>
          </w:tcPr>
          <w:p w:rsidR="00A32315" w:rsidRPr="00ED3C77" w:rsidRDefault="00A32315" w:rsidP="00EE1370">
            <w:pPr>
              <w:pStyle w:val="Responsebudget"/>
              <w:keepNext/>
              <w:keepLines/>
            </w:pPr>
            <w:r>
              <w:t>€</w:t>
            </w:r>
            <w:bookmarkStart w:id="57" w:name="SPSBudgetEquipment"/>
            <w:r>
              <w:fldChar w:fldCharType="begin"/>
            </w:r>
            <w:r>
              <w:instrText>=SUM(LEFT)</w:instrText>
            </w:r>
            <w:r>
              <w:fldChar w:fldCharType="separate"/>
            </w:r>
            <w:r>
              <w:rPr>
                <w:noProof/>
              </w:rPr>
              <w:t>0</w:t>
            </w:r>
            <w:r>
              <w:fldChar w:fldCharType="end"/>
            </w:r>
            <w:bookmarkEnd w:id="57"/>
          </w:p>
        </w:tc>
      </w:tr>
      <w:tr w:rsidR="00A32315" w:rsidRPr="00ED3C77" w:rsidTr="00EE1370">
        <w:trPr>
          <w:jc w:val="center"/>
        </w:trPr>
        <w:tc>
          <w:tcPr>
            <w:tcW w:w="492" w:type="dxa"/>
            <w:tcBorders>
              <w:right w:val="nil"/>
            </w:tcBorders>
          </w:tcPr>
          <w:p w:rsidR="00A32315" w:rsidRPr="00ED3C77" w:rsidRDefault="00A32315" w:rsidP="00EE1370">
            <w:pPr>
              <w:pStyle w:val="Responsebudget"/>
              <w:keepNext/>
              <w:keepLines/>
              <w:rPr>
                <w:rStyle w:val="Instructions"/>
              </w:rPr>
            </w:pPr>
            <w:r w:rsidRPr="00ED3C77">
              <w:rPr>
                <w:rStyle w:val="Instructions"/>
              </w:rPr>
              <w:t>(b)</w:t>
            </w:r>
          </w:p>
        </w:tc>
        <w:tc>
          <w:tcPr>
            <w:tcW w:w="4470" w:type="dxa"/>
            <w:tcBorders>
              <w:left w:val="nil"/>
            </w:tcBorders>
          </w:tcPr>
          <w:p w:rsidR="00A32315" w:rsidRPr="00ED3C77" w:rsidRDefault="00A32315" w:rsidP="00EE1370">
            <w:pPr>
              <w:pStyle w:val="TableHead"/>
              <w:keepNext/>
              <w:keepLines/>
            </w:pPr>
            <w:r>
              <w:t>C</w:t>
            </w:r>
            <w:r w:rsidRPr="00ED3C77">
              <w:t xml:space="preserve">omputers and </w:t>
            </w:r>
            <w:r>
              <w:t>S</w:t>
            </w:r>
            <w:r w:rsidRPr="00ED3C77">
              <w:t>oftware</w:t>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t>€</w:t>
            </w:r>
            <w:bookmarkStart w:id="58" w:name="SPSBudgetComputers"/>
            <w:r>
              <w:fldChar w:fldCharType="begin"/>
            </w:r>
            <w:r>
              <w:instrText>=SUM(LEFT)</w:instrText>
            </w:r>
            <w:r>
              <w:fldChar w:fldCharType="separate"/>
            </w:r>
            <w:r>
              <w:rPr>
                <w:noProof/>
              </w:rPr>
              <w:t>0</w:t>
            </w:r>
            <w:r>
              <w:fldChar w:fldCharType="end"/>
            </w:r>
            <w:bookmarkEnd w:id="58"/>
          </w:p>
        </w:tc>
      </w:tr>
      <w:tr w:rsidR="00A32315" w:rsidRPr="00ED3C77" w:rsidTr="00EE1370">
        <w:trPr>
          <w:jc w:val="center"/>
        </w:trPr>
        <w:tc>
          <w:tcPr>
            <w:tcW w:w="492" w:type="dxa"/>
            <w:tcBorders>
              <w:right w:val="nil"/>
            </w:tcBorders>
          </w:tcPr>
          <w:p w:rsidR="00A32315" w:rsidRPr="00ED3C77" w:rsidRDefault="00A32315" w:rsidP="00EE1370">
            <w:pPr>
              <w:pStyle w:val="Responsebudget"/>
              <w:keepNext/>
              <w:keepLines/>
              <w:rPr>
                <w:rStyle w:val="Instructions"/>
              </w:rPr>
            </w:pPr>
            <w:r w:rsidRPr="00ED3C77">
              <w:rPr>
                <w:rStyle w:val="Instructions"/>
              </w:rPr>
              <w:t>(c)</w:t>
            </w:r>
          </w:p>
        </w:tc>
        <w:tc>
          <w:tcPr>
            <w:tcW w:w="4470" w:type="dxa"/>
            <w:tcBorders>
              <w:left w:val="nil"/>
            </w:tcBorders>
          </w:tcPr>
          <w:p w:rsidR="00A32315" w:rsidRPr="00ED3C77" w:rsidRDefault="00A32315" w:rsidP="00EE1370">
            <w:pPr>
              <w:pStyle w:val="TableHead"/>
              <w:keepNext/>
              <w:keepLines/>
            </w:pPr>
            <w:r>
              <w:t>T</w:t>
            </w:r>
            <w:r w:rsidRPr="00ED3C77">
              <w:t>raining</w:t>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t>€</w:t>
            </w:r>
            <w:bookmarkStart w:id="59" w:name="SPSBudgetTraining"/>
            <w:r>
              <w:fldChar w:fldCharType="begin"/>
            </w:r>
            <w:r>
              <w:instrText>=SUM(LEFT)</w:instrText>
            </w:r>
            <w:r>
              <w:fldChar w:fldCharType="separate"/>
            </w:r>
            <w:r>
              <w:rPr>
                <w:noProof/>
              </w:rPr>
              <w:t>0</w:t>
            </w:r>
            <w:r>
              <w:fldChar w:fldCharType="end"/>
            </w:r>
            <w:bookmarkEnd w:id="59"/>
          </w:p>
        </w:tc>
      </w:tr>
      <w:tr w:rsidR="00A32315" w:rsidRPr="00ED3C77" w:rsidTr="00EE1370">
        <w:trPr>
          <w:jc w:val="center"/>
        </w:trPr>
        <w:tc>
          <w:tcPr>
            <w:tcW w:w="492" w:type="dxa"/>
            <w:tcBorders>
              <w:right w:val="nil"/>
            </w:tcBorders>
          </w:tcPr>
          <w:p w:rsidR="00A32315" w:rsidRPr="00ED3C77" w:rsidRDefault="00A32315" w:rsidP="00EE1370">
            <w:pPr>
              <w:pStyle w:val="Responsebudget"/>
              <w:keepNext/>
              <w:keepLines/>
              <w:rPr>
                <w:rStyle w:val="Instructions"/>
              </w:rPr>
            </w:pPr>
            <w:r w:rsidRPr="00ED3C77">
              <w:rPr>
                <w:rStyle w:val="Instructions"/>
              </w:rPr>
              <w:t>(d)</w:t>
            </w:r>
          </w:p>
        </w:tc>
        <w:tc>
          <w:tcPr>
            <w:tcW w:w="4470" w:type="dxa"/>
            <w:tcBorders>
              <w:left w:val="nil"/>
            </w:tcBorders>
          </w:tcPr>
          <w:p w:rsidR="00A32315" w:rsidRPr="00ED3C77" w:rsidRDefault="00A32315" w:rsidP="00EE1370">
            <w:pPr>
              <w:pStyle w:val="TableHead"/>
              <w:keepNext/>
              <w:keepLines/>
            </w:pPr>
            <w:r>
              <w:t>B</w:t>
            </w:r>
            <w:r w:rsidRPr="00ED3C77">
              <w:t xml:space="preserve">ooks, Publications, Communications, </w:t>
            </w:r>
            <w:r>
              <w:t>a</w:t>
            </w:r>
            <w:r w:rsidRPr="00ED3C77">
              <w:t>nd IPR</w:t>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t>€</w:t>
            </w:r>
            <w:bookmarkStart w:id="60" w:name="SPSBudgetBooks"/>
            <w:r>
              <w:fldChar w:fldCharType="begin"/>
            </w:r>
            <w:r>
              <w:instrText>=SUM(LEFT)</w:instrText>
            </w:r>
            <w:r>
              <w:fldChar w:fldCharType="separate"/>
            </w:r>
            <w:r>
              <w:rPr>
                <w:noProof/>
              </w:rPr>
              <w:t>0</w:t>
            </w:r>
            <w:r>
              <w:fldChar w:fldCharType="end"/>
            </w:r>
            <w:bookmarkEnd w:id="60"/>
          </w:p>
        </w:tc>
      </w:tr>
      <w:tr w:rsidR="00A32315" w:rsidRPr="00ED3C77" w:rsidTr="00EE1370">
        <w:trPr>
          <w:jc w:val="center"/>
        </w:trPr>
        <w:tc>
          <w:tcPr>
            <w:tcW w:w="492" w:type="dxa"/>
            <w:tcBorders>
              <w:right w:val="nil"/>
            </w:tcBorders>
          </w:tcPr>
          <w:p w:rsidR="00A32315" w:rsidRPr="00ED3C77" w:rsidRDefault="00A32315" w:rsidP="00EE1370">
            <w:pPr>
              <w:pStyle w:val="Responsebudget"/>
              <w:keepNext/>
              <w:keepLines/>
              <w:rPr>
                <w:rStyle w:val="Instructions"/>
              </w:rPr>
            </w:pPr>
            <w:r w:rsidRPr="00ED3C77">
              <w:rPr>
                <w:rStyle w:val="Instructions"/>
              </w:rPr>
              <w:t>(e)</w:t>
            </w:r>
          </w:p>
        </w:tc>
        <w:tc>
          <w:tcPr>
            <w:tcW w:w="4470" w:type="dxa"/>
            <w:tcBorders>
              <w:left w:val="nil"/>
            </w:tcBorders>
          </w:tcPr>
          <w:p w:rsidR="00A32315" w:rsidRPr="00ED3C77" w:rsidRDefault="00A32315" w:rsidP="00EE1370">
            <w:pPr>
              <w:pStyle w:val="TableHead"/>
              <w:keepNext/>
              <w:keepLines/>
            </w:pPr>
            <w:r w:rsidRPr="00ED3C77">
              <w:t xml:space="preserve">Experts </w:t>
            </w:r>
            <w:r>
              <w:t>a</w:t>
            </w:r>
            <w:r w:rsidRPr="00ED3C77">
              <w:t>nd Advisors</w:t>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t>€</w:t>
            </w:r>
            <w:bookmarkStart w:id="61" w:name="SPSBudgetExperts"/>
            <w:r>
              <w:fldChar w:fldCharType="begin"/>
            </w:r>
            <w:r>
              <w:instrText>=SUM(LEFT)</w:instrText>
            </w:r>
            <w:r>
              <w:fldChar w:fldCharType="separate"/>
            </w:r>
            <w:r>
              <w:rPr>
                <w:noProof/>
              </w:rPr>
              <w:t>0</w:t>
            </w:r>
            <w:r>
              <w:fldChar w:fldCharType="end"/>
            </w:r>
            <w:bookmarkEnd w:id="61"/>
          </w:p>
        </w:tc>
      </w:tr>
      <w:tr w:rsidR="00A32315" w:rsidRPr="00ED3C77" w:rsidTr="00EE1370">
        <w:trPr>
          <w:jc w:val="center"/>
        </w:trPr>
        <w:tc>
          <w:tcPr>
            <w:tcW w:w="492" w:type="dxa"/>
            <w:tcBorders>
              <w:right w:val="nil"/>
            </w:tcBorders>
          </w:tcPr>
          <w:p w:rsidR="00A32315" w:rsidRPr="00ED3C77" w:rsidRDefault="00A32315" w:rsidP="00EE1370">
            <w:pPr>
              <w:pStyle w:val="Responsebudget"/>
              <w:keepNext/>
              <w:keepLines/>
              <w:rPr>
                <w:rStyle w:val="Instructions"/>
              </w:rPr>
            </w:pPr>
            <w:r w:rsidRPr="00ED3C77">
              <w:rPr>
                <w:rStyle w:val="Instructions"/>
              </w:rPr>
              <w:t>(f)</w:t>
            </w:r>
          </w:p>
        </w:tc>
        <w:tc>
          <w:tcPr>
            <w:tcW w:w="4470" w:type="dxa"/>
            <w:tcBorders>
              <w:left w:val="nil"/>
            </w:tcBorders>
          </w:tcPr>
          <w:p w:rsidR="00A32315" w:rsidRPr="00ED3C77" w:rsidRDefault="00A32315" w:rsidP="00EE1370">
            <w:pPr>
              <w:pStyle w:val="TableHead"/>
              <w:keepNext/>
              <w:keepLines/>
            </w:pPr>
            <w:r w:rsidRPr="00ED3C77">
              <w:t>Travel</w:t>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t>€</w:t>
            </w:r>
            <w:bookmarkStart w:id="62" w:name="SPSBudgetTravel"/>
            <w:r>
              <w:fldChar w:fldCharType="begin"/>
            </w:r>
            <w:r>
              <w:instrText>=SUM(LEFT)</w:instrText>
            </w:r>
            <w:r>
              <w:fldChar w:fldCharType="separate"/>
            </w:r>
            <w:r>
              <w:rPr>
                <w:noProof/>
              </w:rPr>
              <w:t>0</w:t>
            </w:r>
            <w:r>
              <w:fldChar w:fldCharType="end"/>
            </w:r>
            <w:bookmarkEnd w:id="62"/>
          </w:p>
        </w:tc>
      </w:tr>
      <w:tr w:rsidR="00A32315" w:rsidRPr="00ED3C77" w:rsidTr="00EE1370">
        <w:trPr>
          <w:jc w:val="center"/>
        </w:trPr>
        <w:tc>
          <w:tcPr>
            <w:tcW w:w="492" w:type="dxa"/>
            <w:tcBorders>
              <w:right w:val="nil"/>
            </w:tcBorders>
          </w:tcPr>
          <w:p w:rsidR="00A32315" w:rsidRPr="00ED3C77" w:rsidRDefault="00A32315" w:rsidP="00EE1370">
            <w:pPr>
              <w:pStyle w:val="Responsebudget"/>
              <w:keepNext/>
              <w:keepLines/>
              <w:rPr>
                <w:rStyle w:val="Instructions"/>
              </w:rPr>
            </w:pPr>
            <w:r w:rsidRPr="00ED3C77">
              <w:rPr>
                <w:rStyle w:val="Instructions"/>
              </w:rPr>
              <w:t>(g)</w:t>
            </w:r>
          </w:p>
        </w:tc>
        <w:tc>
          <w:tcPr>
            <w:tcW w:w="4470" w:type="dxa"/>
            <w:tcBorders>
              <w:left w:val="nil"/>
            </w:tcBorders>
          </w:tcPr>
          <w:p w:rsidR="00A32315" w:rsidRPr="00ED3C77" w:rsidRDefault="00A32315" w:rsidP="00EE1370">
            <w:pPr>
              <w:pStyle w:val="TableHead"/>
              <w:keepNext/>
              <w:keepLines/>
            </w:pPr>
            <w:r w:rsidRPr="00ED3C77">
              <w:t xml:space="preserve">Consumables </w:t>
            </w:r>
            <w:r>
              <w:t>a</w:t>
            </w:r>
            <w:r w:rsidRPr="00ED3C77">
              <w:t>nd Spares</w:t>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t>€</w:t>
            </w:r>
            <w:bookmarkStart w:id="63" w:name="SPSBudgetConsumables"/>
            <w:r>
              <w:fldChar w:fldCharType="begin"/>
            </w:r>
            <w:r>
              <w:instrText>=SUM(LEFT)</w:instrText>
            </w:r>
            <w:r>
              <w:fldChar w:fldCharType="separate"/>
            </w:r>
            <w:r>
              <w:rPr>
                <w:noProof/>
              </w:rPr>
              <w:t>0</w:t>
            </w:r>
            <w:r>
              <w:fldChar w:fldCharType="end"/>
            </w:r>
            <w:bookmarkEnd w:id="63"/>
          </w:p>
        </w:tc>
      </w:tr>
      <w:tr w:rsidR="00A32315" w:rsidRPr="00ED3C77" w:rsidTr="00EE1370">
        <w:trPr>
          <w:jc w:val="center"/>
        </w:trPr>
        <w:tc>
          <w:tcPr>
            <w:tcW w:w="492" w:type="dxa"/>
            <w:tcBorders>
              <w:right w:val="nil"/>
            </w:tcBorders>
          </w:tcPr>
          <w:p w:rsidR="00A32315" w:rsidRPr="00ED3C77" w:rsidRDefault="00A32315" w:rsidP="00EE1370">
            <w:pPr>
              <w:pStyle w:val="Responsebudget"/>
              <w:keepNext/>
              <w:keepLines/>
              <w:rPr>
                <w:rStyle w:val="Instructions"/>
              </w:rPr>
            </w:pPr>
            <w:r w:rsidRPr="00ED3C77">
              <w:rPr>
                <w:rStyle w:val="Instructions"/>
              </w:rPr>
              <w:t>(h)</w:t>
            </w:r>
          </w:p>
        </w:tc>
        <w:tc>
          <w:tcPr>
            <w:tcW w:w="4470" w:type="dxa"/>
            <w:tcBorders>
              <w:left w:val="nil"/>
            </w:tcBorders>
          </w:tcPr>
          <w:p w:rsidR="00A32315" w:rsidRPr="00ED3C77" w:rsidRDefault="00A32315" w:rsidP="00EE1370">
            <w:pPr>
              <w:pStyle w:val="TableHead"/>
              <w:keepNext/>
              <w:keepLines/>
            </w:pPr>
            <w:r w:rsidRPr="00ED3C77">
              <w:t>Other</w:t>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t>€</w:t>
            </w:r>
            <w:bookmarkStart w:id="64" w:name="SPSBudgetOther"/>
            <w:r>
              <w:fldChar w:fldCharType="begin"/>
            </w:r>
            <w:r>
              <w:instrText>=SUM(LEFT)</w:instrText>
            </w:r>
            <w:r>
              <w:fldChar w:fldCharType="separate"/>
            </w:r>
            <w:r>
              <w:rPr>
                <w:noProof/>
              </w:rPr>
              <w:t>0</w:t>
            </w:r>
            <w:r>
              <w:fldChar w:fldCharType="end"/>
            </w:r>
            <w:bookmarkEnd w:id="64"/>
          </w:p>
        </w:tc>
      </w:tr>
      <w:tr w:rsidR="00A32315" w:rsidRPr="00ED3C77" w:rsidTr="00EE1370">
        <w:trPr>
          <w:jc w:val="center"/>
        </w:trPr>
        <w:tc>
          <w:tcPr>
            <w:tcW w:w="492" w:type="dxa"/>
            <w:tcBorders>
              <w:right w:val="nil"/>
            </w:tcBorders>
          </w:tcPr>
          <w:p w:rsidR="00A32315" w:rsidRPr="00ED3C77" w:rsidRDefault="00A32315" w:rsidP="00EE1370">
            <w:pPr>
              <w:pStyle w:val="Responsebudget"/>
              <w:keepNext/>
              <w:keepLines/>
              <w:rPr>
                <w:rStyle w:val="Instructions"/>
              </w:rPr>
            </w:pPr>
            <w:r w:rsidRPr="00ED3C77">
              <w:rPr>
                <w:rStyle w:val="Instructions"/>
              </w:rPr>
              <w:t>(i)</w:t>
            </w:r>
          </w:p>
        </w:tc>
        <w:tc>
          <w:tcPr>
            <w:tcW w:w="4470" w:type="dxa"/>
            <w:tcBorders>
              <w:left w:val="nil"/>
            </w:tcBorders>
          </w:tcPr>
          <w:p w:rsidR="00A32315" w:rsidRPr="00ED3C77" w:rsidRDefault="00A32315" w:rsidP="00EE1370">
            <w:pPr>
              <w:pStyle w:val="TableHead"/>
              <w:keepNext/>
              <w:keepLines/>
            </w:pPr>
            <w:r w:rsidRPr="00ED3C77">
              <w:t xml:space="preserve">Stipends </w:t>
            </w:r>
            <w:r>
              <w:t>f</w:t>
            </w:r>
            <w:r w:rsidRPr="00ED3C77">
              <w:t>or Young Researchers</w:t>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t>€</w:t>
            </w:r>
            <w:bookmarkStart w:id="65" w:name="SPSBudgetStipends"/>
            <w:r>
              <w:fldChar w:fldCharType="begin"/>
            </w:r>
            <w:r>
              <w:instrText>=SUM(LEFT)</w:instrText>
            </w:r>
            <w:r>
              <w:fldChar w:fldCharType="separate"/>
            </w:r>
            <w:r>
              <w:rPr>
                <w:noProof/>
              </w:rPr>
              <w:t>0</w:t>
            </w:r>
            <w:r>
              <w:fldChar w:fldCharType="end"/>
            </w:r>
            <w:bookmarkEnd w:id="65"/>
          </w:p>
        </w:tc>
      </w:tr>
      <w:tr w:rsidR="00A32315" w:rsidRPr="00ED3C77" w:rsidTr="00EE1370">
        <w:trPr>
          <w:jc w:val="center"/>
        </w:trPr>
        <w:tc>
          <w:tcPr>
            <w:tcW w:w="492" w:type="dxa"/>
            <w:tcBorders>
              <w:right w:val="nil"/>
            </w:tcBorders>
          </w:tcPr>
          <w:p w:rsidR="00A32315" w:rsidRPr="00ED3C77" w:rsidRDefault="00A32315" w:rsidP="00EE1370">
            <w:pPr>
              <w:pStyle w:val="Responsebudget"/>
              <w:keepNext/>
              <w:keepLines/>
            </w:pPr>
          </w:p>
        </w:tc>
        <w:tc>
          <w:tcPr>
            <w:tcW w:w="4470" w:type="dxa"/>
            <w:tcBorders>
              <w:left w:val="nil"/>
            </w:tcBorders>
          </w:tcPr>
          <w:p w:rsidR="00A32315" w:rsidRPr="00ED3C77" w:rsidRDefault="00A32315" w:rsidP="00EE1370">
            <w:pPr>
              <w:pStyle w:val="TableHead"/>
              <w:keepNext/>
              <w:keepLines/>
              <w:jc w:val="right"/>
            </w:pPr>
            <w:r>
              <w:t>SPS T</w:t>
            </w:r>
            <w:r w:rsidRPr="00ED3C77">
              <w:t>otal</w:t>
            </w:r>
          </w:p>
        </w:tc>
        <w:tc>
          <w:tcPr>
            <w:tcW w:w="1304" w:type="dxa"/>
          </w:tcPr>
          <w:p w:rsidR="00A32315" w:rsidRPr="00ED3C77" w:rsidRDefault="00A32315" w:rsidP="00EE1370">
            <w:pPr>
              <w:pStyle w:val="Responsebudget"/>
              <w:keepNext/>
              <w:keepLines/>
            </w:pPr>
            <w:r>
              <w:t>€</w:t>
            </w:r>
            <w:bookmarkStart w:id="66" w:name="SPSBudgetYear1"/>
            <w:r>
              <w:fldChar w:fldCharType="begin"/>
            </w:r>
            <w:r>
              <w:instrText xml:space="preserve"> =SUM(ABOVE) </w:instrText>
            </w:r>
            <w:r>
              <w:fldChar w:fldCharType="separate"/>
            </w:r>
            <w:r>
              <w:rPr>
                <w:noProof/>
              </w:rPr>
              <w:t>0</w:t>
            </w:r>
            <w:r>
              <w:fldChar w:fldCharType="end"/>
            </w:r>
            <w:bookmarkEnd w:id="66"/>
          </w:p>
        </w:tc>
        <w:tc>
          <w:tcPr>
            <w:tcW w:w="1304" w:type="dxa"/>
          </w:tcPr>
          <w:p w:rsidR="00A32315" w:rsidRPr="00ED3C77" w:rsidRDefault="00A32315" w:rsidP="00EE1370">
            <w:pPr>
              <w:pStyle w:val="Responsebudget"/>
              <w:keepNext/>
              <w:keepLines/>
            </w:pPr>
            <w:r>
              <w:t>€</w:t>
            </w:r>
            <w:bookmarkStart w:id="67" w:name="SPSBudgetYear2"/>
            <w:r>
              <w:fldChar w:fldCharType="begin"/>
            </w:r>
            <w:r>
              <w:instrText xml:space="preserve"> =SUM(ABOVE) </w:instrText>
            </w:r>
            <w:r>
              <w:fldChar w:fldCharType="separate"/>
            </w:r>
            <w:r>
              <w:rPr>
                <w:noProof/>
              </w:rPr>
              <w:t>0</w:t>
            </w:r>
            <w:r>
              <w:fldChar w:fldCharType="end"/>
            </w:r>
            <w:bookmarkEnd w:id="67"/>
          </w:p>
        </w:tc>
        <w:tc>
          <w:tcPr>
            <w:tcW w:w="1304" w:type="dxa"/>
          </w:tcPr>
          <w:p w:rsidR="00A32315" w:rsidRPr="00ED3C77" w:rsidRDefault="00A32315" w:rsidP="00EE1370">
            <w:pPr>
              <w:pStyle w:val="Responsebudget"/>
              <w:keepNext/>
              <w:keepLines/>
            </w:pPr>
            <w:r>
              <w:t>€</w:t>
            </w:r>
            <w:bookmarkStart w:id="68" w:name="SPSBudgetYear3"/>
            <w:r>
              <w:fldChar w:fldCharType="begin"/>
            </w:r>
            <w:r>
              <w:instrText xml:space="preserve"> =SUM(ABOVE) </w:instrText>
            </w:r>
            <w:r>
              <w:fldChar w:fldCharType="separate"/>
            </w:r>
            <w:r>
              <w:rPr>
                <w:noProof/>
              </w:rPr>
              <w:t>0</w:t>
            </w:r>
            <w:r>
              <w:fldChar w:fldCharType="end"/>
            </w:r>
            <w:bookmarkEnd w:id="68"/>
          </w:p>
        </w:tc>
        <w:tc>
          <w:tcPr>
            <w:tcW w:w="1304" w:type="dxa"/>
          </w:tcPr>
          <w:p w:rsidR="00A32315" w:rsidRPr="00EE1370" w:rsidRDefault="00A32315" w:rsidP="00EE1370">
            <w:pPr>
              <w:pStyle w:val="Responsebudget"/>
              <w:keepNext/>
              <w:keepLines/>
              <w:rPr>
                <w:b w:val="0"/>
                <w:color w:val="FF0000"/>
              </w:rPr>
            </w:pPr>
            <w:r w:rsidRPr="00EE1370">
              <w:rPr>
                <w:color w:val="FF0000"/>
              </w:rPr>
              <w:t>€</w:t>
            </w:r>
            <w:bookmarkStart w:id="69" w:name="SPSBudgetTotal"/>
            <w:r w:rsidRPr="00EE1370">
              <w:rPr>
                <w:color w:val="FF0000"/>
              </w:rPr>
              <w:fldChar w:fldCharType="begin"/>
            </w:r>
            <w:r w:rsidRPr="00EE1370">
              <w:rPr>
                <w:color w:val="FF0000"/>
              </w:rPr>
              <w:instrText xml:space="preserve"> =SUM(ABOVE) \# "0" </w:instrText>
            </w:r>
            <w:r w:rsidRPr="00EE1370">
              <w:rPr>
                <w:color w:val="FF0000"/>
              </w:rPr>
              <w:fldChar w:fldCharType="separate"/>
            </w:r>
            <w:r w:rsidRPr="00EE1370">
              <w:rPr>
                <w:noProof/>
                <w:color w:val="FF0000"/>
              </w:rPr>
              <w:t>0</w:t>
            </w:r>
            <w:r w:rsidRPr="00EE1370">
              <w:rPr>
                <w:color w:val="FF0000"/>
              </w:rPr>
              <w:fldChar w:fldCharType="end"/>
            </w:r>
            <w:bookmarkEnd w:id="69"/>
          </w:p>
        </w:tc>
      </w:tr>
    </w:tbl>
    <w:p w:rsidR="00A32315" w:rsidRDefault="00A32315" w:rsidP="003D29B2">
      <w:pPr>
        <w:pStyle w:val="Spacer"/>
        <w:keepNext/>
        <w:keepLines/>
      </w:pPr>
    </w:p>
    <w:tbl>
      <w:tblPr>
        <w:tblW w:w="0" w:type="auto"/>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1E0"/>
      </w:tblPr>
      <w:tblGrid>
        <w:gridCol w:w="492"/>
        <w:gridCol w:w="4470"/>
        <w:gridCol w:w="1304"/>
        <w:gridCol w:w="1304"/>
        <w:gridCol w:w="1304"/>
        <w:gridCol w:w="1304"/>
      </w:tblGrid>
      <w:tr w:rsidR="00A32315" w:rsidRPr="00ED3C77" w:rsidTr="00EE1370">
        <w:trPr>
          <w:jc w:val="center"/>
        </w:trPr>
        <w:tc>
          <w:tcPr>
            <w:tcW w:w="10178" w:type="dxa"/>
            <w:gridSpan w:val="6"/>
            <w:tcBorders>
              <w:top w:val="nil"/>
              <w:left w:val="nil"/>
              <w:bottom w:val="double" w:sz="4" w:space="0" w:color="auto"/>
              <w:right w:val="nil"/>
            </w:tcBorders>
          </w:tcPr>
          <w:p w:rsidR="00A32315" w:rsidRPr="00ED3C77" w:rsidRDefault="00A32315" w:rsidP="00EE1370">
            <w:pPr>
              <w:pStyle w:val="TableHead"/>
              <w:keepNext/>
              <w:keepLines/>
              <w:spacing w:before="120"/>
            </w:pPr>
            <w:r w:rsidRPr="00EE1370">
              <w:rPr>
                <w:rStyle w:val="Instructions"/>
                <w:rFonts w:ascii="Arial" w:hAnsi="Arial"/>
                <w:i w:val="0"/>
                <w:color w:val="00408B"/>
              </w:rPr>
              <w:t>Nationally-Funded Budget</w:t>
            </w:r>
          </w:p>
        </w:tc>
      </w:tr>
      <w:tr w:rsidR="00A32315" w:rsidRPr="00ED3C77" w:rsidTr="00EE1370">
        <w:trPr>
          <w:jc w:val="center"/>
        </w:trPr>
        <w:tc>
          <w:tcPr>
            <w:tcW w:w="492" w:type="dxa"/>
            <w:tcBorders>
              <w:top w:val="double" w:sz="4" w:space="0" w:color="auto"/>
              <w:right w:val="nil"/>
            </w:tcBorders>
          </w:tcPr>
          <w:p w:rsidR="00A32315" w:rsidRPr="00EE1370" w:rsidRDefault="00A32315" w:rsidP="00EE1370">
            <w:pPr>
              <w:keepNext/>
              <w:keepLines/>
              <w:jc w:val="right"/>
              <w:rPr>
                <w:rStyle w:val="Instructions"/>
                <w:b/>
                <w:szCs w:val="18"/>
              </w:rPr>
            </w:pPr>
            <w:r w:rsidRPr="00EE1370">
              <w:rPr>
                <w:rStyle w:val="Instructions"/>
                <w:b/>
                <w:szCs w:val="18"/>
              </w:rPr>
              <w:t>(j)</w:t>
            </w:r>
          </w:p>
        </w:tc>
        <w:tc>
          <w:tcPr>
            <w:tcW w:w="4470" w:type="dxa"/>
            <w:tcBorders>
              <w:top w:val="double" w:sz="4" w:space="0" w:color="auto"/>
              <w:left w:val="nil"/>
            </w:tcBorders>
          </w:tcPr>
          <w:p w:rsidR="00A32315" w:rsidRPr="00ED3C77" w:rsidRDefault="00A32315" w:rsidP="00EE1370">
            <w:pPr>
              <w:pStyle w:val="TableHead"/>
              <w:keepNext/>
              <w:keepLines/>
            </w:pPr>
            <w:r w:rsidRPr="00ED3C77">
              <w:t>Salaries</w:t>
            </w:r>
          </w:p>
        </w:tc>
        <w:tc>
          <w:tcPr>
            <w:tcW w:w="1304" w:type="dxa"/>
            <w:tcBorders>
              <w:top w:val="double" w:sz="4" w:space="0" w:color="auto"/>
            </w:tcBorders>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Borders>
              <w:top w:val="double" w:sz="4" w:space="0" w:color="auto"/>
            </w:tcBorders>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Borders>
              <w:top w:val="double" w:sz="4" w:space="0" w:color="auto"/>
            </w:tcBorders>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Borders>
              <w:top w:val="double" w:sz="4" w:space="0" w:color="auto"/>
            </w:tcBorders>
          </w:tcPr>
          <w:p w:rsidR="00A32315" w:rsidRPr="00ED3C77" w:rsidRDefault="00A32315" w:rsidP="00EE1370">
            <w:pPr>
              <w:pStyle w:val="Responsebudget"/>
              <w:keepNext/>
              <w:keepLines/>
            </w:pPr>
            <w:r>
              <w:t>€</w:t>
            </w:r>
            <w:fldSimple w:instr="=SUM(LEFT)">
              <w:r>
                <w:rPr>
                  <w:noProof/>
                </w:rPr>
                <w:t>0</w:t>
              </w:r>
            </w:fldSimple>
          </w:p>
        </w:tc>
      </w:tr>
      <w:tr w:rsidR="00A32315" w:rsidRPr="00ED3C77" w:rsidTr="00EE1370">
        <w:trPr>
          <w:jc w:val="center"/>
        </w:trPr>
        <w:tc>
          <w:tcPr>
            <w:tcW w:w="492" w:type="dxa"/>
            <w:tcBorders>
              <w:right w:val="nil"/>
            </w:tcBorders>
          </w:tcPr>
          <w:p w:rsidR="00A32315" w:rsidRPr="00EE1370" w:rsidRDefault="00A32315" w:rsidP="00EE1370">
            <w:pPr>
              <w:keepNext/>
              <w:keepLines/>
              <w:jc w:val="right"/>
              <w:rPr>
                <w:rStyle w:val="Instructions"/>
                <w:b/>
                <w:szCs w:val="18"/>
              </w:rPr>
            </w:pPr>
            <w:r w:rsidRPr="00EE1370">
              <w:rPr>
                <w:rStyle w:val="Instructions"/>
                <w:b/>
                <w:szCs w:val="18"/>
              </w:rPr>
              <w:t>(k)</w:t>
            </w:r>
          </w:p>
        </w:tc>
        <w:tc>
          <w:tcPr>
            <w:tcW w:w="4470" w:type="dxa"/>
            <w:tcBorders>
              <w:left w:val="nil"/>
            </w:tcBorders>
          </w:tcPr>
          <w:p w:rsidR="00A32315" w:rsidRPr="00ED3C77" w:rsidRDefault="00A32315" w:rsidP="00EE1370">
            <w:pPr>
              <w:pStyle w:val="TableHead"/>
              <w:keepNext/>
              <w:keepLines/>
            </w:pPr>
            <w:r w:rsidRPr="00ED3C77">
              <w:t>Equipment</w:t>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t>€</w:t>
            </w:r>
            <w:fldSimple w:instr="=SUM(LEFT)">
              <w:r>
                <w:rPr>
                  <w:noProof/>
                </w:rPr>
                <w:t>0</w:t>
              </w:r>
            </w:fldSimple>
          </w:p>
        </w:tc>
      </w:tr>
      <w:tr w:rsidR="00A32315" w:rsidRPr="00ED3C77" w:rsidTr="00EE1370">
        <w:trPr>
          <w:jc w:val="center"/>
        </w:trPr>
        <w:tc>
          <w:tcPr>
            <w:tcW w:w="492" w:type="dxa"/>
            <w:tcBorders>
              <w:right w:val="nil"/>
            </w:tcBorders>
          </w:tcPr>
          <w:p w:rsidR="00A32315" w:rsidRPr="00ED3C77" w:rsidRDefault="00A32315" w:rsidP="00EE1370">
            <w:pPr>
              <w:pStyle w:val="Responsebudget"/>
              <w:keepNext/>
              <w:keepLines/>
              <w:rPr>
                <w:rStyle w:val="Instructions"/>
              </w:rPr>
            </w:pPr>
            <w:r w:rsidRPr="00ED3C77">
              <w:rPr>
                <w:rStyle w:val="Instructions"/>
              </w:rPr>
              <w:t>(</w:t>
            </w:r>
            <w:r>
              <w:rPr>
                <w:rStyle w:val="Instructions"/>
              </w:rPr>
              <w:t>l</w:t>
            </w:r>
            <w:r w:rsidRPr="00ED3C77">
              <w:rPr>
                <w:rStyle w:val="Instructions"/>
              </w:rPr>
              <w:t>)</w:t>
            </w:r>
          </w:p>
        </w:tc>
        <w:tc>
          <w:tcPr>
            <w:tcW w:w="4470" w:type="dxa"/>
            <w:tcBorders>
              <w:left w:val="nil"/>
            </w:tcBorders>
          </w:tcPr>
          <w:p w:rsidR="00A32315" w:rsidRPr="00ED3C77" w:rsidRDefault="00A32315" w:rsidP="00EE1370">
            <w:pPr>
              <w:pStyle w:val="TableHead"/>
              <w:keepNext/>
              <w:keepLines/>
            </w:pPr>
            <w:r w:rsidRPr="00ED3C77">
              <w:t>Other</w:t>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fldChar w:fldCharType="begin">
                <w:ffData>
                  <w:name w:val=""/>
                  <w:enabled/>
                  <w:calcOnExit/>
                  <w:textInput>
                    <w:type w:val="number"/>
                    <w:default w:val="0"/>
                  </w:textInput>
                </w:ffData>
              </w:fldChar>
            </w:r>
            <w:r>
              <w:instrText xml:space="preserve"> FORMTEXT </w:instrText>
            </w:r>
            <w:r>
              <w:fldChar w:fldCharType="separate"/>
            </w:r>
            <w:r>
              <w:rPr>
                <w:noProof/>
              </w:rPr>
              <w:t>0</w:t>
            </w:r>
            <w:r>
              <w:fldChar w:fldCharType="end"/>
            </w:r>
          </w:p>
        </w:tc>
        <w:tc>
          <w:tcPr>
            <w:tcW w:w="1304" w:type="dxa"/>
          </w:tcPr>
          <w:p w:rsidR="00A32315" w:rsidRPr="00ED3C77" w:rsidRDefault="00A32315" w:rsidP="00EE1370">
            <w:pPr>
              <w:pStyle w:val="Responsebudget"/>
              <w:keepNext/>
              <w:keepLines/>
            </w:pPr>
            <w:r>
              <w:t>€</w:t>
            </w:r>
            <w:fldSimple w:instr="=SUM(LEFT)">
              <w:r>
                <w:rPr>
                  <w:noProof/>
                </w:rPr>
                <w:t>0</w:t>
              </w:r>
            </w:fldSimple>
          </w:p>
        </w:tc>
      </w:tr>
      <w:tr w:rsidR="00A32315" w:rsidRPr="00ED3C77" w:rsidTr="00EE1370">
        <w:trPr>
          <w:jc w:val="center"/>
        </w:trPr>
        <w:tc>
          <w:tcPr>
            <w:tcW w:w="4962" w:type="dxa"/>
            <w:gridSpan w:val="2"/>
          </w:tcPr>
          <w:p w:rsidR="00A32315" w:rsidRPr="00ED3C77" w:rsidRDefault="00A32315" w:rsidP="00EE1370">
            <w:pPr>
              <w:pStyle w:val="TableHead"/>
              <w:keepNext/>
              <w:keepLines/>
              <w:jc w:val="right"/>
            </w:pPr>
            <w:r w:rsidRPr="00ED3C77">
              <w:t>Nationally-Funded Total</w:t>
            </w:r>
          </w:p>
        </w:tc>
        <w:tc>
          <w:tcPr>
            <w:tcW w:w="1304" w:type="dxa"/>
          </w:tcPr>
          <w:p w:rsidR="00A32315" w:rsidRPr="00ED3C77" w:rsidRDefault="00A32315" w:rsidP="00EE1370">
            <w:pPr>
              <w:pStyle w:val="Responsebudget"/>
              <w:keepNext/>
              <w:keepLines/>
            </w:pPr>
            <w:r>
              <w:t>€</w:t>
            </w:r>
            <w:fldSimple w:instr=" =SUM(ABOVE) ">
              <w:r>
                <w:rPr>
                  <w:noProof/>
                </w:rPr>
                <w:t>0</w:t>
              </w:r>
            </w:fldSimple>
          </w:p>
        </w:tc>
        <w:tc>
          <w:tcPr>
            <w:tcW w:w="1304" w:type="dxa"/>
          </w:tcPr>
          <w:p w:rsidR="00A32315" w:rsidRPr="00ED3C77" w:rsidRDefault="00A32315" w:rsidP="00EE1370">
            <w:pPr>
              <w:pStyle w:val="Responsebudget"/>
              <w:keepNext/>
              <w:keepLines/>
            </w:pPr>
            <w:r>
              <w:t>€</w:t>
            </w:r>
            <w:fldSimple w:instr=" =SUM(ABOVE) ">
              <w:r>
                <w:rPr>
                  <w:noProof/>
                </w:rPr>
                <w:t>0</w:t>
              </w:r>
            </w:fldSimple>
          </w:p>
        </w:tc>
        <w:tc>
          <w:tcPr>
            <w:tcW w:w="1304" w:type="dxa"/>
          </w:tcPr>
          <w:p w:rsidR="00A32315" w:rsidRPr="00ED3C77" w:rsidRDefault="00A32315" w:rsidP="00EE1370">
            <w:pPr>
              <w:pStyle w:val="Responsebudget"/>
              <w:keepNext/>
              <w:keepLines/>
            </w:pPr>
            <w:r>
              <w:t>€</w:t>
            </w:r>
            <w:fldSimple w:instr=" =SUM(ABOVE) ">
              <w:r>
                <w:rPr>
                  <w:noProof/>
                </w:rPr>
                <w:t>0</w:t>
              </w:r>
            </w:fldSimple>
          </w:p>
        </w:tc>
        <w:tc>
          <w:tcPr>
            <w:tcW w:w="1304" w:type="dxa"/>
          </w:tcPr>
          <w:p w:rsidR="00A32315" w:rsidRPr="00EE1370" w:rsidRDefault="00A32315" w:rsidP="00EE1370">
            <w:pPr>
              <w:pStyle w:val="Responsebudget"/>
              <w:keepNext/>
              <w:keepLines/>
              <w:rPr>
                <w:b w:val="0"/>
                <w:color w:val="FF0000"/>
              </w:rPr>
            </w:pPr>
            <w:r w:rsidRPr="00EE1370">
              <w:rPr>
                <w:color w:val="FF0000"/>
              </w:rPr>
              <w:t>€</w:t>
            </w:r>
            <w:bookmarkStart w:id="70" w:name="NationalBudgetTotal"/>
            <w:r w:rsidRPr="00EE1370">
              <w:rPr>
                <w:color w:val="FF0000"/>
              </w:rPr>
              <w:fldChar w:fldCharType="begin"/>
            </w:r>
            <w:r w:rsidRPr="00EE1370">
              <w:rPr>
                <w:color w:val="FF0000"/>
              </w:rPr>
              <w:instrText xml:space="preserve"> =SUM(ABOVE) \# "0" </w:instrText>
            </w:r>
            <w:r w:rsidRPr="00EE1370">
              <w:rPr>
                <w:color w:val="FF0000"/>
              </w:rPr>
              <w:fldChar w:fldCharType="separate"/>
            </w:r>
            <w:r w:rsidRPr="00EE1370">
              <w:rPr>
                <w:noProof/>
                <w:color w:val="FF0000"/>
              </w:rPr>
              <w:t>0</w:t>
            </w:r>
            <w:r w:rsidRPr="00EE1370">
              <w:rPr>
                <w:color w:val="FF0000"/>
              </w:rPr>
              <w:fldChar w:fldCharType="end"/>
            </w:r>
            <w:bookmarkEnd w:id="70"/>
          </w:p>
        </w:tc>
      </w:tr>
    </w:tbl>
    <w:bookmarkEnd w:id="56"/>
    <w:p w:rsidR="00A32315" w:rsidRDefault="00A32315" w:rsidP="0005163C">
      <w:pPr>
        <w:pStyle w:val="Responsefree"/>
        <w:rPr>
          <w:rStyle w:val="Instructions"/>
          <w:szCs w:val="18"/>
        </w:rPr>
      </w:pPr>
      <w:r w:rsidRPr="00ED3C77">
        <w:rPr>
          <w:rStyle w:val="Instructions"/>
          <w:szCs w:val="18"/>
        </w:rPr>
        <w:t xml:space="preserve">According to the size of the project and the financial capability of the </w:t>
      </w:r>
      <w:r>
        <w:rPr>
          <w:rStyle w:val="Instructions"/>
          <w:szCs w:val="18"/>
        </w:rPr>
        <w:t>Co-Director</w:t>
      </w:r>
      <w:r w:rsidRPr="00ED3C77">
        <w:rPr>
          <w:rStyle w:val="Instructions"/>
          <w:szCs w:val="18"/>
        </w:rPr>
        <w:t xml:space="preserve"> and his/her institution, co-funding of some expenses particularly equipment, training, and conferences may be required. Stipends are only available to young researchers in eligible countries; please see the guidelines.</w:t>
      </w:r>
    </w:p>
    <w:p w:rsidR="00A32315" w:rsidRDefault="00A32315" w:rsidP="0005163C">
      <w:pPr>
        <w:pStyle w:val="Responsefree"/>
        <w:rPr>
          <w:rStyle w:val="Instructions"/>
          <w:szCs w:val="18"/>
        </w:rPr>
      </w:pPr>
      <w:r>
        <w:rPr>
          <w:rStyle w:val="Instructions"/>
          <w:szCs w:val="18"/>
        </w:rPr>
        <w:t>Please include a detailed budget table below for each co-director. Replicate the table by copying  and pasting as necessary.</w:t>
      </w:r>
    </w:p>
    <w:tbl>
      <w:tblPr>
        <w:tblW w:w="0" w:type="auto"/>
        <w:jc w:val="center"/>
        <w:tblBorders>
          <w:top w:val="single" w:sz="4" w:space="0" w:color="960000"/>
        </w:tblBorders>
        <w:tblLook w:val="01E0"/>
      </w:tblPr>
      <w:tblGrid>
        <w:gridCol w:w="2195"/>
        <w:gridCol w:w="8367"/>
      </w:tblGrid>
      <w:tr w:rsidR="00A32315" w:rsidRPr="00ED3C77" w:rsidTr="00EE1370">
        <w:trPr>
          <w:jc w:val="center"/>
        </w:trPr>
        <w:tc>
          <w:tcPr>
            <w:tcW w:w="2195" w:type="dxa"/>
            <w:tcBorders>
              <w:top w:val="single" w:sz="4" w:space="0" w:color="960000"/>
            </w:tcBorders>
          </w:tcPr>
          <w:p w:rsidR="00A32315" w:rsidRPr="00ED3C77" w:rsidRDefault="00A32315" w:rsidP="00715EF9">
            <w:pPr>
              <w:pStyle w:val="SectionHead"/>
            </w:pPr>
            <w:r>
              <w:t xml:space="preserve">Detailed </w:t>
            </w:r>
            <w:r w:rsidRPr="00ED3C77">
              <w:t>Budget</w:t>
            </w:r>
            <w:r>
              <w:t>s</w:t>
            </w:r>
          </w:p>
        </w:tc>
        <w:tc>
          <w:tcPr>
            <w:tcW w:w="8367" w:type="dxa"/>
            <w:tcBorders>
              <w:top w:val="single" w:sz="4" w:space="0" w:color="960000"/>
            </w:tcBorders>
          </w:tcPr>
          <w:p w:rsidR="00A32315" w:rsidRPr="00ED3C77" w:rsidRDefault="00A32315" w:rsidP="00EE1370">
            <w:pPr>
              <w:keepNext/>
              <w:keepLines/>
              <w:jc w:val="right"/>
              <w:rPr>
                <w:rStyle w:val="Instructions"/>
                <w:szCs w:val="18"/>
              </w:rPr>
            </w:pPr>
          </w:p>
        </w:tc>
      </w:tr>
    </w:tbl>
    <w:p w:rsidR="00A32315" w:rsidRDefault="00A32315" w:rsidP="0005163C">
      <w:pPr>
        <w:pStyle w:val="Responsefree"/>
        <w:rPr>
          <w:rStyle w:val="Instructions"/>
          <w:szCs w:val="18"/>
        </w:rPr>
      </w:pPr>
      <w:r>
        <w:rPr>
          <w:rStyle w:val="Instructions"/>
          <w:szCs w:val="18"/>
        </w:rPr>
        <w:t xml:space="preserve">Please fill out a detailed budget for each Co-Director on the following pages. The budget tables are embedded Excel files; to edit them, please double click. When you are done editing, click outside the table to return to Word. </w:t>
      </w:r>
      <w:r w:rsidRPr="00695161">
        <w:rPr>
          <w:rStyle w:val="Instructions"/>
          <w:color w:val="548DD4"/>
          <w:szCs w:val="18"/>
        </w:rPr>
        <w:t>Please make sure that the tables are scrolled all the way to the top before printing or creating a PDF.</w:t>
      </w:r>
    </w:p>
    <w:p w:rsidR="00A32315" w:rsidRPr="00ED3C77" w:rsidRDefault="00A32315" w:rsidP="0005163C">
      <w:pPr>
        <w:pStyle w:val="Responsefree"/>
        <w:rPr>
          <w:rStyle w:val="Instructions"/>
          <w:szCs w:val="18"/>
        </w:rPr>
      </w:pPr>
      <w:r>
        <w:rPr>
          <w:rStyle w:val="Instructions"/>
          <w:szCs w:val="18"/>
        </w:rPr>
        <w:t xml:space="preserve"> Please add or remove additional whole tables for additional Co-Directors, as needed. To add a table, single click on an existing table, copy and paste it immediately after the last table.</w:t>
      </w:r>
    </w:p>
    <w:p w:rsidR="00A32315" w:rsidRDefault="00A32315" w:rsidP="00401D1C">
      <w:pPr>
        <w:jc w:val="center"/>
        <w:sectPr w:rsidR="00A32315" w:rsidSect="0047166F">
          <w:footnotePr>
            <w:numFmt w:val="chicago"/>
            <w:numRestart w:val="eachPage"/>
          </w:footnotePr>
          <w:type w:val="continuous"/>
          <w:pgSz w:w="12240" w:h="15840" w:code="1"/>
          <w:pgMar w:top="340" w:right="907" w:bottom="142" w:left="907" w:header="708" w:footer="708" w:gutter="0"/>
          <w:cols w:space="708"/>
        </w:sectPr>
      </w:pPr>
    </w:p>
    <w:bookmarkStart w:id="71" w:name="_MON_1413102729"/>
    <w:bookmarkStart w:id="72" w:name="_MON_1413102734"/>
    <w:bookmarkStart w:id="73" w:name="_MON_1413102743"/>
    <w:bookmarkStart w:id="74" w:name="_MON_1413102873"/>
    <w:bookmarkStart w:id="75" w:name="_MON_1413102906"/>
    <w:bookmarkStart w:id="76" w:name="_MON_1413102947"/>
    <w:bookmarkStart w:id="77" w:name="_MON_1413102970"/>
    <w:bookmarkStart w:id="78" w:name="_MON_1413103005"/>
    <w:bookmarkStart w:id="79" w:name="_MON_1413187884"/>
    <w:bookmarkStart w:id="80" w:name="_MON_1413187916"/>
    <w:bookmarkStart w:id="81" w:name="_MON_1413101883"/>
    <w:bookmarkEnd w:id="71"/>
    <w:bookmarkEnd w:id="72"/>
    <w:bookmarkEnd w:id="73"/>
    <w:bookmarkEnd w:id="74"/>
    <w:bookmarkEnd w:id="75"/>
    <w:bookmarkEnd w:id="76"/>
    <w:bookmarkEnd w:id="77"/>
    <w:bookmarkEnd w:id="78"/>
    <w:bookmarkEnd w:id="79"/>
    <w:bookmarkEnd w:id="80"/>
    <w:bookmarkEnd w:id="81"/>
    <w:p w:rsidR="00A32315" w:rsidRPr="00EE0E01" w:rsidRDefault="00A32315" w:rsidP="00401D1C">
      <w:pPr>
        <w:jc w:val="center"/>
        <w:rPr>
          <w:rStyle w:val="Hyperlink"/>
        </w:rPr>
      </w:pPr>
      <w:r>
        <w:object w:dxaOrig="9420" w:dyaOrig="14100">
          <v:shape id="_x0000_i1026" type="#_x0000_t75" style="width:471pt;height:705pt" o:ole="" filled="t">
            <v:imagedata r:id="rId15" o:title=""/>
          </v:shape>
          <o:OLEObject Type="Embed" ProgID="Excel.Sheet.8" ShapeID="_x0000_i1026" DrawAspect="Content" ObjectID="_1429941737" r:id="rId16"/>
        </w:object>
      </w:r>
    </w:p>
    <w:bookmarkStart w:id="82" w:name="_MON_1413187875"/>
    <w:bookmarkEnd w:id="82"/>
    <w:p w:rsidR="00A32315" w:rsidRDefault="00A32315" w:rsidP="004607A6">
      <w:pPr>
        <w:pStyle w:val="Spacer"/>
        <w:jc w:val="center"/>
      </w:pPr>
      <w:r>
        <w:object w:dxaOrig="9932" w:dyaOrig="13672">
          <v:shape id="_x0000_i1027" type="#_x0000_t75" style="width:496.8pt;height:683.4pt" o:ole="" filled="t">
            <v:imagedata r:id="rId17" o:title=""/>
          </v:shape>
          <o:OLEObject Type="Embed" ProgID="Excel.Sheet.8" ShapeID="_x0000_i1027" DrawAspect="Content" ObjectID="_1429941738" r:id="rId18"/>
        </w:object>
      </w:r>
      <w:r>
        <w:object w:dxaOrig="9932" w:dyaOrig="13672">
          <v:shape id="_x0000_i1028" type="#_x0000_t75" style="width:496.8pt;height:683.4pt" o:ole="" filled="t">
            <v:imagedata r:id="rId19" o:title=""/>
          </v:shape>
          <o:OLEObject Type="Embed" ProgID="Excel.Sheet.8" ShapeID="_x0000_i1028" DrawAspect="Content" ObjectID="_1429941739" r:id="rId20"/>
        </w:object>
      </w:r>
    </w:p>
    <w:p w:rsidR="00A32315" w:rsidRDefault="00A32315">
      <w:pPr>
        <w:rPr>
          <w:sz w:val="6"/>
        </w:rPr>
      </w:pPr>
      <w:r>
        <w:br w:type="page"/>
      </w:r>
    </w:p>
    <w:p w:rsidR="00A32315" w:rsidRPr="00ED3C77" w:rsidRDefault="00A32315" w:rsidP="00B2383D">
      <w:pPr>
        <w:pStyle w:val="Spacer"/>
      </w:pPr>
    </w:p>
    <w:tbl>
      <w:tblPr>
        <w:tblW w:w="0" w:type="auto"/>
        <w:jc w:val="center"/>
        <w:tblBorders>
          <w:top w:val="single" w:sz="4" w:space="0" w:color="960000"/>
        </w:tblBorders>
        <w:tblLook w:val="01E0"/>
      </w:tblPr>
      <w:tblGrid>
        <w:gridCol w:w="3369"/>
        <w:gridCol w:w="7193"/>
      </w:tblGrid>
      <w:tr w:rsidR="00A32315" w:rsidRPr="00ED3C77" w:rsidTr="00EE1370">
        <w:trPr>
          <w:jc w:val="center"/>
        </w:trPr>
        <w:tc>
          <w:tcPr>
            <w:tcW w:w="3369" w:type="dxa"/>
            <w:tcBorders>
              <w:top w:val="single" w:sz="4" w:space="0" w:color="960000"/>
            </w:tcBorders>
          </w:tcPr>
          <w:p w:rsidR="00A32315" w:rsidRPr="00ED3C77" w:rsidRDefault="00A32315" w:rsidP="00DE6E77">
            <w:pPr>
              <w:pStyle w:val="SectionHead"/>
            </w:pPr>
            <w:r w:rsidRPr="00ED3C77">
              <w:t>Agreement for Joint Research</w:t>
            </w:r>
          </w:p>
        </w:tc>
        <w:tc>
          <w:tcPr>
            <w:tcW w:w="7193"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 xml:space="preserve">signatures of all </w:t>
            </w:r>
            <w:r>
              <w:rPr>
                <w:rStyle w:val="Instructions"/>
                <w:szCs w:val="18"/>
              </w:rPr>
              <w:t>Co-Director</w:t>
            </w:r>
            <w:r w:rsidRPr="00ED3C77">
              <w:rPr>
                <w:rStyle w:val="Instructions"/>
                <w:szCs w:val="18"/>
              </w:rPr>
              <w:t>s</w:t>
            </w:r>
          </w:p>
        </w:tc>
      </w:tr>
    </w:tbl>
    <w:p w:rsidR="00A32315" w:rsidRPr="00ED3C77" w:rsidRDefault="00A32315" w:rsidP="0005163C">
      <w:pPr>
        <w:pStyle w:val="Responsefree"/>
      </w:pPr>
      <w:r w:rsidRPr="00ED3C77">
        <w:t>We agree that we wish to carry out the joint research reflected in this proposal.</w:t>
      </w:r>
    </w:p>
    <w:tbl>
      <w:tblPr>
        <w:tblW w:w="0" w:type="auto"/>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tblPr>
      <w:tblGrid>
        <w:gridCol w:w="2532"/>
        <w:gridCol w:w="3422"/>
        <w:gridCol w:w="1859"/>
        <w:gridCol w:w="2535"/>
      </w:tblGrid>
      <w:tr w:rsidR="00A32315" w:rsidRPr="00ED3C77" w:rsidTr="00EE1370">
        <w:trPr>
          <w:jc w:val="center"/>
        </w:trPr>
        <w:tc>
          <w:tcPr>
            <w:tcW w:w="2532" w:type="dxa"/>
            <w:vAlign w:val="center"/>
          </w:tcPr>
          <w:p w:rsidR="00A32315" w:rsidRPr="00ED3C77" w:rsidRDefault="00A32315" w:rsidP="00EE1370">
            <w:pPr>
              <w:pStyle w:val="TableHead"/>
              <w:keepNext/>
              <w:keepLines/>
              <w:jc w:val="center"/>
            </w:pPr>
            <w:r w:rsidRPr="00ED3C77">
              <w:t>Name</w:t>
            </w:r>
          </w:p>
        </w:tc>
        <w:tc>
          <w:tcPr>
            <w:tcW w:w="3422" w:type="dxa"/>
          </w:tcPr>
          <w:p w:rsidR="00A32315" w:rsidRPr="00ED3C77" w:rsidRDefault="00A32315" w:rsidP="00EE1370">
            <w:pPr>
              <w:pStyle w:val="TableHead"/>
              <w:keepNext/>
              <w:keepLines/>
              <w:jc w:val="center"/>
            </w:pPr>
            <w:r w:rsidRPr="00ED3C77">
              <w:t>Signature</w:t>
            </w:r>
          </w:p>
        </w:tc>
        <w:tc>
          <w:tcPr>
            <w:tcW w:w="1859" w:type="dxa"/>
            <w:vAlign w:val="center"/>
          </w:tcPr>
          <w:p w:rsidR="00A32315" w:rsidRPr="00ED3C77" w:rsidRDefault="00A32315" w:rsidP="00EE1370">
            <w:pPr>
              <w:pStyle w:val="TableHead"/>
              <w:keepNext/>
              <w:keepLines/>
              <w:jc w:val="center"/>
            </w:pPr>
            <w:r w:rsidRPr="00ED3C77">
              <w:t>Institution</w:t>
            </w:r>
          </w:p>
        </w:tc>
        <w:tc>
          <w:tcPr>
            <w:tcW w:w="2535" w:type="dxa"/>
          </w:tcPr>
          <w:p w:rsidR="00A32315" w:rsidRPr="00ED3C77" w:rsidRDefault="00A32315" w:rsidP="00EE1370">
            <w:pPr>
              <w:pStyle w:val="TableHead"/>
              <w:keepNext/>
              <w:keepLines/>
              <w:jc w:val="center"/>
            </w:pPr>
            <w:r>
              <w:t>Signature for Institution</w:t>
            </w:r>
          </w:p>
        </w:tc>
      </w:tr>
      <w:tr w:rsidR="00A32315" w:rsidRPr="00ED3C77" w:rsidTr="00EE1370">
        <w:trPr>
          <w:trHeight w:val="1701"/>
          <w:jc w:val="center"/>
        </w:trPr>
        <w:tc>
          <w:tcPr>
            <w:tcW w:w="2532" w:type="dxa"/>
            <w:vAlign w:val="center"/>
          </w:tcPr>
          <w:p w:rsidR="00A32315" w:rsidRPr="00ED3C77" w:rsidRDefault="00A32315" w:rsidP="00EE1370">
            <w:pPr>
              <w:pStyle w:val="Responsebudget"/>
              <w:keepNext/>
              <w:keepLines/>
              <w:jc w:val="center"/>
            </w:pPr>
            <w:fldSimple w:instr=" REF NPDFirstName \* MERGEFORMAT ">
              <w:r>
                <w:rPr>
                  <w:noProof/>
                </w:rPr>
                <w:t xml:space="preserve">     </w:t>
              </w:r>
            </w:fldSimple>
            <w:r>
              <w:t xml:space="preserve"> </w:t>
            </w:r>
            <w:fldSimple w:instr=" REF NPDFamilyName \* MERGEFORMAT ">
              <w:r>
                <w:rPr>
                  <w:noProof/>
                </w:rPr>
                <w:t xml:space="preserve">     </w:t>
              </w:r>
            </w:fldSimple>
          </w:p>
        </w:tc>
        <w:tc>
          <w:tcPr>
            <w:tcW w:w="3422"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c>
          <w:tcPr>
            <w:tcW w:w="1859" w:type="dxa"/>
            <w:vAlign w:val="center"/>
          </w:tcPr>
          <w:p w:rsidR="00A32315" w:rsidRPr="00ED3C77" w:rsidRDefault="00A32315" w:rsidP="00EE1370">
            <w:pPr>
              <w:pStyle w:val="Response"/>
              <w:keepNext/>
              <w:keepLines/>
              <w:jc w:val="center"/>
            </w:pPr>
            <w:fldSimple w:instr=" REF NPDInstitution \* MERGEFORMAT ">
              <w:r>
                <w:rPr>
                  <w:noProof/>
                </w:rPr>
                <w:t xml:space="preserve">     </w:t>
              </w:r>
            </w:fldSimple>
          </w:p>
        </w:tc>
        <w:tc>
          <w:tcPr>
            <w:tcW w:w="2535"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r>
      <w:tr w:rsidR="00A32315" w:rsidRPr="00ED3C77" w:rsidTr="00EE1370">
        <w:trPr>
          <w:trHeight w:val="1701"/>
          <w:jc w:val="center"/>
        </w:trPr>
        <w:tc>
          <w:tcPr>
            <w:tcW w:w="2532" w:type="dxa"/>
            <w:vAlign w:val="center"/>
          </w:tcPr>
          <w:p w:rsidR="00A32315" w:rsidRPr="00ED3C77" w:rsidRDefault="00A32315" w:rsidP="00EE1370">
            <w:pPr>
              <w:pStyle w:val="Responsebudget"/>
              <w:keepNext/>
              <w:keepLines/>
              <w:jc w:val="center"/>
            </w:pPr>
            <w:fldSimple w:instr=" REF PPDFirstName \* MERGEFORMAT ">
              <w:r>
                <w:rPr>
                  <w:noProof/>
                </w:rPr>
                <w:t xml:space="preserve">     </w:t>
              </w:r>
            </w:fldSimple>
            <w:r>
              <w:t xml:space="preserve"> </w:t>
            </w:r>
            <w:fldSimple w:instr=" REF PPDFamilyName \* MERGEFORMAT ">
              <w:r>
                <w:rPr>
                  <w:noProof/>
                </w:rPr>
                <w:t xml:space="preserve">     </w:t>
              </w:r>
            </w:fldSimple>
          </w:p>
        </w:tc>
        <w:tc>
          <w:tcPr>
            <w:tcW w:w="3422"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c>
          <w:tcPr>
            <w:tcW w:w="1859" w:type="dxa"/>
            <w:vAlign w:val="center"/>
          </w:tcPr>
          <w:p w:rsidR="00A32315" w:rsidRPr="00ED3C77" w:rsidRDefault="00A32315" w:rsidP="00EE1370">
            <w:pPr>
              <w:pStyle w:val="Response"/>
              <w:keepNext/>
              <w:keepLines/>
              <w:jc w:val="center"/>
            </w:pPr>
            <w:fldSimple w:instr=" REF PPDInstitution \* MERGEFORMAT ">
              <w:r>
                <w:rPr>
                  <w:noProof/>
                </w:rPr>
                <w:t xml:space="preserve">     </w:t>
              </w:r>
            </w:fldSimple>
          </w:p>
        </w:tc>
        <w:tc>
          <w:tcPr>
            <w:tcW w:w="2535"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r>
      <w:tr w:rsidR="00A32315" w:rsidRPr="00ED3C77" w:rsidTr="00EE1370">
        <w:trPr>
          <w:trHeight w:val="1701"/>
          <w:jc w:val="center"/>
        </w:trPr>
        <w:tc>
          <w:tcPr>
            <w:tcW w:w="2532" w:type="dxa"/>
            <w:vAlign w:val="center"/>
          </w:tcPr>
          <w:p w:rsidR="00A32315" w:rsidRPr="00ED3C77" w:rsidRDefault="00A32315" w:rsidP="00EE1370">
            <w:pPr>
              <w:pStyle w:val="Responsebudget"/>
              <w:keepNext/>
              <w:keepLines/>
              <w:jc w:val="center"/>
            </w:pPr>
            <w:fldSimple w:instr=" REF CoAFirstName \* MERGEFORMAT ">
              <w:r>
                <w:rPr>
                  <w:noProof/>
                </w:rPr>
                <w:t xml:space="preserve">     </w:t>
              </w:r>
            </w:fldSimple>
            <w:r>
              <w:t xml:space="preserve"> </w:t>
            </w:r>
            <w:fldSimple w:instr=" REF CoAFamilyName \* MERGEFORMAT ">
              <w:r>
                <w:rPr>
                  <w:noProof/>
                </w:rPr>
                <w:t xml:space="preserve">     </w:t>
              </w:r>
            </w:fldSimple>
          </w:p>
        </w:tc>
        <w:tc>
          <w:tcPr>
            <w:tcW w:w="3422"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c>
          <w:tcPr>
            <w:tcW w:w="1859" w:type="dxa"/>
            <w:vAlign w:val="center"/>
          </w:tcPr>
          <w:p w:rsidR="00A32315" w:rsidRPr="00ED3C77" w:rsidRDefault="00A32315" w:rsidP="00EE1370">
            <w:pPr>
              <w:pStyle w:val="Response"/>
              <w:keepNext/>
              <w:keepLines/>
              <w:jc w:val="center"/>
            </w:pPr>
            <w:fldSimple w:instr=" REF CoAInstitution \* MERGEFORMAT ">
              <w:r>
                <w:rPr>
                  <w:noProof/>
                </w:rPr>
                <w:t xml:space="preserve">     </w:t>
              </w:r>
            </w:fldSimple>
          </w:p>
        </w:tc>
        <w:tc>
          <w:tcPr>
            <w:tcW w:w="2535"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r>
      <w:tr w:rsidR="00A32315" w:rsidRPr="00ED3C77" w:rsidTr="00EE1370">
        <w:trPr>
          <w:trHeight w:val="1701"/>
          <w:jc w:val="center"/>
        </w:trPr>
        <w:tc>
          <w:tcPr>
            <w:tcW w:w="2532" w:type="dxa"/>
            <w:vAlign w:val="center"/>
          </w:tcPr>
          <w:p w:rsidR="00A32315" w:rsidRPr="00ED3C77" w:rsidRDefault="00A32315" w:rsidP="00EE1370">
            <w:pPr>
              <w:pStyle w:val="Responsebudget"/>
              <w:keepNext/>
              <w:keepLines/>
              <w:jc w:val="center"/>
            </w:pPr>
            <w:fldSimple w:instr=" REF CoBFirstName \* MERGEFORMAT ">
              <w:r>
                <w:rPr>
                  <w:noProof/>
                </w:rPr>
                <w:t xml:space="preserve">     </w:t>
              </w:r>
            </w:fldSimple>
            <w:r>
              <w:t xml:space="preserve"> </w:t>
            </w:r>
            <w:fldSimple w:instr=" REF CoBFamilyName \* MERGEFORMAT ">
              <w:r>
                <w:rPr>
                  <w:noProof/>
                </w:rPr>
                <w:t xml:space="preserve">     </w:t>
              </w:r>
            </w:fldSimple>
          </w:p>
        </w:tc>
        <w:tc>
          <w:tcPr>
            <w:tcW w:w="3422"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c>
          <w:tcPr>
            <w:tcW w:w="1859" w:type="dxa"/>
            <w:vAlign w:val="center"/>
          </w:tcPr>
          <w:p w:rsidR="00A32315" w:rsidRPr="00ED3C77" w:rsidRDefault="00A32315" w:rsidP="00EE1370">
            <w:pPr>
              <w:pStyle w:val="Response"/>
              <w:keepNext/>
              <w:keepLines/>
              <w:jc w:val="center"/>
            </w:pPr>
            <w:fldSimple w:instr=" REF CoBInstitution \* MERGEFORMAT ">
              <w:r>
                <w:rPr>
                  <w:noProof/>
                </w:rPr>
                <w:t xml:space="preserve">     </w:t>
              </w:r>
            </w:fldSimple>
          </w:p>
        </w:tc>
        <w:tc>
          <w:tcPr>
            <w:tcW w:w="2535"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r>
      <w:tr w:rsidR="00A32315" w:rsidRPr="00ED3C77" w:rsidTr="00EE1370">
        <w:trPr>
          <w:trHeight w:val="1701"/>
          <w:jc w:val="center"/>
        </w:trPr>
        <w:tc>
          <w:tcPr>
            <w:tcW w:w="2532" w:type="dxa"/>
            <w:vAlign w:val="center"/>
          </w:tcPr>
          <w:p w:rsidR="00A32315" w:rsidRPr="00ED3C77" w:rsidRDefault="00A32315" w:rsidP="00EE1370">
            <w:pPr>
              <w:pStyle w:val="Responsebudget"/>
              <w:keepNext/>
              <w:keepLines/>
              <w:jc w:val="center"/>
            </w:pPr>
            <w:fldSimple w:instr=" REF CoCFirstName \* MERGEFORMAT ">
              <w:r>
                <w:rPr>
                  <w:noProof/>
                </w:rPr>
                <w:t xml:space="preserve">     </w:t>
              </w:r>
            </w:fldSimple>
            <w:r>
              <w:t xml:space="preserve"> </w:t>
            </w:r>
            <w:fldSimple w:instr=" REF CoCFamilyName \* MERGEFORMAT ">
              <w:r>
                <w:rPr>
                  <w:noProof/>
                </w:rPr>
                <w:t xml:space="preserve">     </w:t>
              </w:r>
            </w:fldSimple>
          </w:p>
        </w:tc>
        <w:tc>
          <w:tcPr>
            <w:tcW w:w="3422"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c>
          <w:tcPr>
            <w:tcW w:w="1859" w:type="dxa"/>
            <w:vAlign w:val="center"/>
          </w:tcPr>
          <w:p w:rsidR="00A32315" w:rsidRPr="00ED3C77" w:rsidRDefault="00A32315" w:rsidP="00EE1370">
            <w:pPr>
              <w:pStyle w:val="Response"/>
              <w:keepNext/>
              <w:keepLines/>
              <w:jc w:val="center"/>
            </w:pPr>
            <w:fldSimple w:instr=" REF CoCInstitution \* MERGEFORMAT ">
              <w:r>
                <w:rPr>
                  <w:noProof/>
                </w:rPr>
                <w:t xml:space="preserve">     </w:t>
              </w:r>
            </w:fldSimple>
          </w:p>
        </w:tc>
        <w:tc>
          <w:tcPr>
            <w:tcW w:w="2535"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r>
      <w:tr w:rsidR="00A32315" w:rsidRPr="00ED3C77" w:rsidTr="00EE1370">
        <w:trPr>
          <w:trHeight w:val="1701"/>
          <w:jc w:val="center"/>
        </w:trPr>
        <w:tc>
          <w:tcPr>
            <w:tcW w:w="2532" w:type="dxa"/>
            <w:vAlign w:val="center"/>
          </w:tcPr>
          <w:p w:rsidR="00A32315" w:rsidRPr="00ED3C77" w:rsidRDefault="00A32315" w:rsidP="00EE1370">
            <w:pPr>
              <w:pStyle w:val="Responsebudget"/>
              <w:keepNext/>
              <w:keepLines/>
              <w:jc w:val="center"/>
            </w:pPr>
            <w:r w:rsidRPr="00EE1370">
              <w:rPr>
                <w:rStyle w:val="PlaceholderText"/>
                <w:rFonts w:cs="Arial"/>
                <w:color w:val="BFBFBF"/>
              </w:rPr>
              <w:t>████</w:t>
            </w:r>
          </w:p>
        </w:tc>
        <w:tc>
          <w:tcPr>
            <w:tcW w:w="3422"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c>
          <w:tcPr>
            <w:tcW w:w="1859" w:type="dxa"/>
            <w:vAlign w:val="center"/>
          </w:tcPr>
          <w:p w:rsidR="00A32315" w:rsidRPr="00ED3C77" w:rsidRDefault="00A32315" w:rsidP="00EE1370">
            <w:pPr>
              <w:pStyle w:val="Response"/>
              <w:keepNext/>
              <w:keepLines/>
              <w:jc w:val="center"/>
            </w:pPr>
            <w:r w:rsidRPr="00EE1370">
              <w:rPr>
                <w:rStyle w:val="PlaceholderText"/>
                <w:color w:val="BFBFBF"/>
              </w:rPr>
              <w:t>████</w:t>
            </w:r>
          </w:p>
        </w:tc>
        <w:tc>
          <w:tcPr>
            <w:tcW w:w="2535"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r>
      <w:tr w:rsidR="00A32315" w:rsidRPr="00ED3C77" w:rsidTr="00EE1370">
        <w:trPr>
          <w:trHeight w:val="1701"/>
          <w:jc w:val="center"/>
        </w:trPr>
        <w:tc>
          <w:tcPr>
            <w:tcW w:w="2532" w:type="dxa"/>
            <w:vAlign w:val="center"/>
          </w:tcPr>
          <w:p w:rsidR="00A32315" w:rsidRPr="00ED3C77" w:rsidRDefault="00A32315" w:rsidP="00EE1370">
            <w:pPr>
              <w:pStyle w:val="Response"/>
              <w:keepNext/>
              <w:keepLines/>
              <w:jc w:val="center"/>
            </w:pPr>
            <w:r w:rsidRPr="00EE1370">
              <w:rPr>
                <w:rStyle w:val="PlaceholderText"/>
                <w:color w:val="BFBFBF"/>
              </w:rPr>
              <w:t>████</w:t>
            </w:r>
          </w:p>
        </w:tc>
        <w:tc>
          <w:tcPr>
            <w:tcW w:w="3422"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c>
          <w:tcPr>
            <w:tcW w:w="1859" w:type="dxa"/>
            <w:vAlign w:val="center"/>
          </w:tcPr>
          <w:p w:rsidR="00A32315" w:rsidRPr="00ED3C77" w:rsidRDefault="00A32315" w:rsidP="00EE1370">
            <w:pPr>
              <w:pStyle w:val="Response"/>
              <w:keepNext/>
              <w:keepLines/>
              <w:jc w:val="center"/>
            </w:pPr>
            <w:r w:rsidRPr="00EE1370">
              <w:rPr>
                <w:rStyle w:val="PlaceholderText"/>
                <w:color w:val="BFBFBF"/>
              </w:rPr>
              <w:t>████</w:t>
            </w:r>
          </w:p>
        </w:tc>
        <w:tc>
          <w:tcPr>
            <w:tcW w:w="2535" w:type="dxa"/>
            <w:vAlign w:val="center"/>
          </w:tcPr>
          <w:p w:rsidR="00A32315" w:rsidRPr="00ED3C77" w:rsidRDefault="00A32315" w:rsidP="00EE1370">
            <w:pPr>
              <w:pStyle w:val="Response"/>
              <w:keepNext/>
              <w:keepLines/>
              <w:jc w:val="center"/>
            </w:pPr>
            <w:r w:rsidRPr="00EE1370">
              <w:rPr>
                <w:rStyle w:val="PlaceholderText"/>
                <w:rFonts w:cs="Arial"/>
                <w:color w:val="BFBFBF"/>
              </w:rPr>
              <w:t>paste signature here</w:t>
            </w:r>
          </w:p>
        </w:tc>
      </w:tr>
    </w:tbl>
    <w:p w:rsidR="00A32315" w:rsidRDefault="00A32315">
      <w:pPr>
        <w:rPr>
          <w:sz w:val="6"/>
        </w:rPr>
      </w:pPr>
      <w:r>
        <w:rPr>
          <w:sz w:val="6"/>
        </w:rPr>
        <w:br w:type="page"/>
      </w:r>
    </w:p>
    <w:p w:rsidR="00A32315" w:rsidRPr="00695161" w:rsidRDefault="00A32315" w:rsidP="00695161">
      <w:pPr>
        <w:rPr>
          <w:sz w:val="6"/>
        </w:rPr>
      </w:pPr>
    </w:p>
    <w:tbl>
      <w:tblPr>
        <w:tblW w:w="0" w:type="auto"/>
        <w:jc w:val="center"/>
        <w:tblBorders>
          <w:top w:val="single" w:sz="4" w:space="0" w:color="960000"/>
        </w:tblBorders>
        <w:tblLook w:val="01E0"/>
      </w:tblPr>
      <w:tblGrid>
        <w:gridCol w:w="6061"/>
        <w:gridCol w:w="4501"/>
      </w:tblGrid>
      <w:tr w:rsidR="00A32315" w:rsidRPr="00ED3C77" w:rsidTr="00EE1370">
        <w:trPr>
          <w:jc w:val="center"/>
        </w:trPr>
        <w:tc>
          <w:tcPr>
            <w:tcW w:w="6061" w:type="dxa"/>
            <w:tcBorders>
              <w:top w:val="single" w:sz="4" w:space="0" w:color="960000"/>
            </w:tcBorders>
          </w:tcPr>
          <w:p w:rsidR="00A32315" w:rsidRPr="00ED3C77" w:rsidRDefault="00A32315" w:rsidP="00DE6E77">
            <w:pPr>
              <w:pStyle w:val="SectionHead"/>
            </w:pPr>
            <w:r w:rsidRPr="00EE1370">
              <w:rPr>
                <w:highlight w:val="lightGray"/>
              </w:rPr>
              <w:br w:type="page"/>
            </w:r>
            <w:r w:rsidRPr="00ED3C77">
              <w:t>List of Abbreviations</w:t>
            </w:r>
          </w:p>
        </w:tc>
        <w:tc>
          <w:tcPr>
            <w:tcW w:w="4501" w:type="dxa"/>
            <w:tcBorders>
              <w:top w:val="single" w:sz="4" w:space="0" w:color="960000"/>
            </w:tcBorders>
          </w:tcPr>
          <w:p w:rsidR="00A32315" w:rsidRPr="00ED3C77" w:rsidRDefault="00A32315" w:rsidP="00EE1370">
            <w:pPr>
              <w:keepNext/>
              <w:keepLines/>
              <w:jc w:val="right"/>
              <w:rPr>
                <w:rStyle w:val="Instructions"/>
                <w:szCs w:val="18"/>
              </w:rPr>
            </w:pPr>
            <w:r w:rsidRPr="00ED3C77">
              <w:rPr>
                <w:rStyle w:val="Instructions"/>
                <w:szCs w:val="18"/>
              </w:rPr>
              <w:t>all abbreviations found in the project plan</w:t>
            </w:r>
          </w:p>
        </w:tc>
      </w:tr>
    </w:tbl>
    <w:p w:rsidR="00A32315" w:rsidRPr="00ED3C77" w:rsidRDefault="00A32315" w:rsidP="0005163C">
      <w:pPr>
        <w:pStyle w:val="Responsefree"/>
      </w:pPr>
      <w:r w:rsidRPr="001D337F">
        <w:rPr>
          <w:rStyle w:val="PlaceholderText"/>
          <w:color w:val="BFBFBF"/>
        </w:rPr>
        <w:t>████</w:t>
      </w:r>
    </w:p>
    <w:tbl>
      <w:tblPr>
        <w:tblW w:w="0" w:type="auto"/>
        <w:jc w:val="center"/>
        <w:tblBorders>
          <w:top w:val="single" w:sz="4" w:space="0" w:color="960000"/>
        </w:tblBorders>
        <w:tblLook w:val="01E0"/>
      </w:tblPr>
      <w:tblGrid>
        <w:gridCol w:w="3369"/>
        <w:gridCol w:w="7193"/>
      </w:tblGrid>
      <w:tr w:rsidR="00A32315" w:rsidRPr="00ED3C77" w:rsidTr="00EE1370">
        <w:trPr>
          <w:jc w:val="center"/>
        </w:trPr>
        <w:tc>
          <w:tcPr>
            <w:tcW w:w="3369" w:type="dxa"/>
            <w:tcBorders>
              <w:top w:val="single" w:sz="4" w:space="0" w:color="960000"/>
            </w:tcBorders>
          </w:tcPr>
          <w:p w:rsidR="00A32315" w:rsidRPr="00ED3C77" w:rsidRDefault="00A32315" w:rsidP="00DE6E77">
            <w:pPr>
              <w:pStyle w:val="SectionHead"/>
            </w:pPr>
            <w:r w:rsidRPr="00ED3C77">
              <w:t>Annexes</w:t>
            </w:r>
          </w:p>
        </w:tc>
        <w:tc>
          <w:tcPr>
            <w:tcW w:w="7193" w:type="dxa"/>
            <w:tcBorders>
              <w:top w:val="single" w:sz="4" w:space="0" w:color="960000"/>
            </w:tcBorders>
          </w:tcPr>
          <w:p w:rsidR="00A32315" w:rsidRPr="00ED3C77" w:rsidRDefault="00A32315" w:rsidP="00EE1370">
            <w:pPr>
              <w:keepNext/>
              <w:keepLines/>
              <w:jc w:val="right"/>
              <w:rPr>
                <w:rStyle w:val="Instructions"/>
                <w:szCs w:val="18"/>
              </w:rPr>
            </w:pPr>
          </w:p>
        </w:tc>
      </w:tr>
    </w:tbl>
    <w:p w:rsidR="00A32315" w:rsidRPr="00654D7A" w:rsidRDefault="00A32315" w:rsidP="00654D7A">
      <w:pPr>
        <w:pStyle w:val="Body"/>
        <w:ind w:left="720"/>
      </w:pPr>
      <w:r w:rsidRPr="00654D7A">
        <w:t>Please attach:</w:t>
      </w:r>
    </w:p>
    <w:p w:rsidR="00A32315" w:rsidRDefault="00A32315" w:rsidP="00654D7A">
      <w:pPr>
        <w:pStyle w:val="Body"/>
        <w:numPr>
          <w:ilvl w:val="0"/>
          <w:numId w:val="5"/>
        </w:numPr>
      </w:pPr>
      <w:r>
        <w:t>T</w:t>
      </w:r>
      <w:r w:rsidRPr="00654D7A">
        <w:t>he project summary on the following page</w:t>
      </w:r>
    </w:p>
    <w:p w:rsidR="00A32315" w:rsidRDefault="00A32315" w:rsidP="00654D7A">
      <w:pPr>
        <w:pStyle w:val="Body"/>
        <w:numPr>
          <w:ilvl w:val="0"/>
          <w:numId w:val="5"/>
        </w:numPr>
      </w:pPr>
      <w:r>
        <w:t>CVs for all Co-Directors using the templates below (after the project summary)</w:t>
      </w:r>
    </w:p>
    <w:p w:rsidR="00A32315" w:rsidRPr="00654D7A" w:rsidRDefault="00A32315" w:rsidP="00654D7A">
      <w:pPr>
        <w:pStyle w:val="Body"/>
        <w:numPr>
          <w:ilvl w:val="0"/>
          <w:numId w:val="5"/>
        </w:numPr>
      </w:pPr>
      <w:r>
        <w:t>A</w:t>
      </w:r>
      <w:r w:rsidRPr="00654D7A">
        <w:t>n intellectual property rights agreement among the Co-Directors and their institutions or a waiver signed by all Co-Directors and the heads or IPR delegates of their institutions stating that no such agreement is necessary for this project</w:t>
      </w:r>
      <w:r>
        <w:t>. A</w:t>
      </w:r>
      <w:r w:rsidRPr="00654D7A">
        <w:t xml:space="preserve"> sample IPR agreement can be found in the Project Plan Guidelines.</w:t>
      </w:r>
    </w:p>
    <w:p w:rsidR="00A32315" w:rsidRPr="00654D7A" w:rsidRDefault="00A32315" w:rsidP="00654D7A">
      <w:pPr>
        <w:pStyle w:val="Body"/>
        <w:numPr>
          <w:ilvl w:val="0"/>
          <w:numId w:val="5"/>
        </w:numPr>
      </w:pPr>
      <w:r>
        <w:t>A</w:t>
      </w:r>
      <w:r w:rsidRPr="00654D7A">
        <w:t xml:space="preserve"> brief overview of the participating institutions, their capabilities, resources, and facilities. Please include the address of the institutional web page as well as the web address(es) of any school or institute linked to the project</w:t>
      </w:r>
    </w:p>
    <w:p w:rsidR="00A32315" w:rsidRPr="00654D7A" w:rsidRDefault="00A32315" w:rsidP="00654D7A">
      <w:pPr>
        <w:pStyle w:val="Body"/>
        <w:numPr>
          <w:ilvl w:val="0"/>
          <w:numId w:val="5"/>
        </w:numPr>
      </w:pPr>
      <w:r>
        <w:t>W</w:t>
      </w:r>
      <w:r w:rsidRPr="00654D7A">
        <w:t>ritten commitment from the end-user(s) to active involvement in the project including a description of their interest in the outcomes</w:t>
      </w:r>
    </w:p>
    <w:p w:rsidR="00A32315" w:rsidRDefault="00A32315" w:rsidP="00654D7A">
      <w:pPr>
        <w:pStyle w:val="Body"/>
        <w:ind w:left="720"/>
        <w:rPr>
          <w:rStyle w:val="Instructions"/>
          <w:szCs w:val="18"/>
        </w:rPr>
      </w:pPr>
      <w:r>
        <w:t>Please submit the Project Plan electronically in this original Word format. If possible, please include thea nnexes within the Word document.</w:t>
      </w:r>
    </w:p>
    <w:p w:rsidR="00A32315" w:rsidRDefault="00A32315" w:rsidP="0018696B">
      <w:pPr>
        <w:rPr>
          <w:rStyle w:val="Instructions"/>
          <w:rFonts w:cs="Arial"/>
          <w:szCs w:val="18"/>
        </w:rPr>
        <w:sectPr w:rsidR="00A32315" w:rsidSect="0018696B">
          <w:footnotePr>
            <w:numFmt w:val="chicago"/>
            <w:numRestart w:val="eachPage"/>
          </w:footnotePr>
          <w:type w:val="continuous"/>
          <w:pgSz w:w="12240" w:h="15840" w:code="1"/>
          <w:pgMar w:top="340" w:right="907" w:bottom="340" w:left="907" w:header="708" w:footer="708" w:gutter="0"/>
          <w:cols w:space="708"/>
          <w:formProt w:val="0"/>
        </w:sectPr>
      </w:pPr>
    </w:p>
    <w:p w:rsidR="00A32315" w:rsidRDefault="00A32315" w:rsidP="002E37EC">
      <w:pPr>
        <w:pStyle w:val="Spacer"/>
      </w:pPr>
    </w:p>
    <w:p w:rsidR="00A32315" w:rsidRPr="00971760" w:rsidRDefault="00A32315" w:rsidP="009F5093">
      <w:pPr>
        <w:jc w:val="center"/>
        <w:outlineLvl w:val="0"/>
        <w:rPr>
          <w:rFonts w:ascii="Arial" w:hAnsi="Arial" w:cs="Arial"/>
          <w:b/>
          <w:bCs/>
          <w:sz w:val="28"/>
          <w:szCs w:val="28"/>
        </w:rPr>
      </w:pPr>
      <w:r w:rsidRPr="00971760">
        <w:rPr>
          <w:rFonts w:ascii="Arial" w:hAnsi="Arial" w:cs="Arial"/>
          <w:b/>
          <w:bCs/>
          <w:sz w:val="28"/>
          <w:szCs w:val="28"/>
        </w:rPr>
        <w:t>Curriculum Vitae</w:t>
      </w:r>
    </w:p>
    <w:p w:rsidR="00A32315" w:rsidRPr="00ED3C77" w:rsidRDefault="00A32315" w:rsidP="009F5093">
      <w:pPr>
        <w:jc w:val="center"/>
        <w:rPr>
          <w:rStyle w:val="Instructions"/>
          <w:szCs w:val="18"/>
        </w:rPr>
      </w:pPr>
      <w:r w:rsidRPr="00ED3C77">
        <w:rPr>
          <w:rStyle w:val="Instructions"/>
          <w:szCs w:val="18"/>
        </w:rPr>
        <w:t>Please include a CV no longer than two pages in this format for the NPD.</w:t>
      </w:r>
    </w:p>
    <w:p w:rsidR="00A32315" w:rsidRPr="00971760" w:rsidRDefault="00A32315" w:rsidP="009F5093">
      <w:pPr>
        <w:tabs>
          <w:tab w:val="center" w:pos="5670"/>
          <w:tab w:val="right" w:pos="10348"/>
        </w:tabs>
        <w:spacing w:before="240" w:after="240"/>
        <w:jc w:val="center"/>
        <w:outlineLvl w:val="0"/>
        <w:rPr>
          <w:rFonts w:ascii="Arial" w:hAnsi="Arial" w:cs="Arial"/>
          <w:b/>
          <w:bCs/>
          <w:sz w:val="24"/>
          <w:szCs w:val="24"/>
        </w:rPr>
      </w:pPr>
      <w:r w:rsidRPr="00971760">
        <w:rPr>
          <w:rFonts w:ascii="Arial" w:hAnsi="Arial" w:cs="Arial"/>
          <w:b/>
          <w:bCs/>
          <w:sz w:val="24"/>
          <w:szCs w:val="24"/>
        </w:rPr>
        <w:t xml:space="preserve">NATO </w:t>
      </w:r>
      <w:r>
        <w:rPr>
          <w:rFonts w:ascii="Arial" w:hAnsi="Arial" w:cs="Arial"/>
          <w:b/>
          <w:bCs/>
          <w:sz w:val="24"/>
          <w:szCs w:val="24"/>
        </w:rPr>
        <w:t xml:space="preserve">Country </w:t>
      </w:r>
      <w:r w:rsidRPr="00971760">
        <w:rPr>
          <w:rFonts w:ascii="Arial" w:hAnsi="Arial" w:cs="Arial"/>
          <w:b/>
          <w:bCs/>
          <w:sz w:val="24"/>
          <w:szCs w:val="24"/>
        </w:rPr>
        <w:t>Project Director</w:t>
      </w: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3"/>
        <w:gridCol w:w="337"/>
        <w:gridCol w:w="1080"/>
        <w:gridCol w:w="587"/>
        <w:gridCol w:w="1061"/>
        <w:gridCol w:w="937"/>
        <w:gridCol w:w="927"/>
        <w:gridCol w:w="1006"/>
        <w:gridCol w:w="2346"/>
      </w:tblGrid>
      <w:tr w:rsidR="00A32315" w:rsidRPr="00ED3C77" w:rsidTr="00EE1370">
        <w:trPr>
          <w:cantSplit/>
          <w:jc w:val="center"/>
        </w:trPr>
        <w:tc>
          <w:tcPr>
            <w:tcW w:w="2510"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2727"/>
              </w:tabs>
            </w:pPr>
            <w:r>
              <w:t>Family Name</w:t>
            </w:r>
          </w:p>
        </w:tc>
        <w:tc>
          <w:tcPr>
            <w:tcW w:w="2728"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2877"/>
              </w:tabs>
            </w:pPr>
            <w:r>
              <w:t>F</w:t>
            </w:r>
            <w:r w:rsidRPr="00ED3C77">
              <w:t xml:space="preserve">irst </w:t>
            </w:r>
            <w:r>
              <w:t>N</w:t>
            </w:r>
            <w:r w:rsidRPr="00ED3C77">
              <w:t>ame</w:t>
            </w:r>
          </w:p>
        </w:tc>
        <w:tc>
          <w:tcPr>
            <w:tcW w:w="937"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1091"/>
              </w:tabs>
            </w:pPr>
            <w:r>
              <w:t>Title</w:t>
            </w:r>
          </w:p>
        </w:tc>
        <w:tc>
          <w:tcPr>
            <w:tcW w:w="4279"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4271"/>
              </w:tabs>
            </w:pPr>
            <w:r>
              <w:t>Job Title</w:t>
            </w:r>
          </w:p>
        </w:tc>
      </w:tr>
      <w:tr w:rsidR="00A32315" w:rsidRPr="00ED3C77" w:rsidTr="00EE1370">
        <w:trPr>
          <w:cantSplit/>
          <w:jc w:val="center"/>
        </w:trPr>
        <w:tc>
          <w:tcPr>
            <w:tcW w:w="2510" w:type="dxa"/>
            <w:gridSpan w:val="2"/>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NPDFamilyName \h </w:instrText>
            </w:r>
            <w:r>
              <w:fldChar w:fldCharType="separate"/>
            </w:r>
            <w:r>
              <w:rPr>
                <w:noProof/>
              </w:rPr>
              <w:t xml:space="preserve">     </w:t>
            </w:r>
            <w:r>
              <w:fldChar w:fldCharType="end"/>
            </w:r>
          </w:p>
        </w:tc>
        <w:tc>
          <w:tcPr>
            <w:tcW w:w="2728"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NPDFirstName \h </w:instrText>
            </w:r>
            <w:r>
              <w:fldChar w:fldCharType="separate"/>
            </w:r>
            <w:r>
              <w:rPr>
                <w:noProof/>
              </w:rPr>
              <w:t xml:space="preserve">     </w:t>
            </w:r>
            <w:r>
              <w:fldChar w:fldCharType="end"/>
            </w:r>
          </w:p>
        </w:tc>
        <w:tc>
          <w:tcPr>
            <w:tcW w:w="937" w:type="dxa"/>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NPDTitle \h </w:instrText>
            </w:r>
            <w:r>
              <w:fldChar w:fldCharType="separate"/>
            </w:r>
            <w:r>
              <w:rPr>
                <w:noProof/>
              </w:rPr>
              <w:t xml:space="preserve">     </w:t>
            </w:r>
            <w:r>
              <w:fldChar w:fldCharType="end"/>
            </w:r>
          </w:p>
        </w:tc>
        <w:tc>
          <w:tcPr>
            <w:tcW w:w="4279"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NPDJobTitle \h </w:instrText>
            </w:r>
            <w:r>
              <w:fldChar w:fldCharType="separate"/>
            </w:r>
            <w:r>
              <w:rPr>
                <w:noProof/>
              </w:rPr>
              <w:t xml:space="preserve">     </w:t>
            </w:r>
            <w:r>
              <w:fldChar w:fldCharType="end"/>
            </w:r>
          </w:p>
        </w:tc>
      </w:tr>
      <w:tr w:rsidR="00A32315" w:rsidRPr="00ED3C77" w:rsidTr="00EE1370">
        <w:trPr>
          <w:cantSplit/>
          <w:jc w:val="center"/>
        </w:trPr>
        <w:tc>
          <w:tcPr>
            <w:tcW w:w="3590"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3861"/>
              </w:tabs>
            </w:pPr>
            <w:r>
              <w:t>Institution</w:t>
            </w:r>
          </w:p>
        </w:tc>
        <w:tc>
          <w:tcPr>
            <w:tcW w:w="4518" w:type="dxa"/>
            <w:gridSpan w:val="5"/>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4438"/>
              </w:tabs>
            </w:pPr>
            <w:r>
              <w:t>Address</w:t>
            </w:r>
          </w:p>
        </w:tc>
        <w:tc>
          <w:tcPr>
            <w:tcW w:w="2346"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2611"/>
              </w:tabs>
            </w:pPr>
            <w:r>
              <w:t>Country</w:t>
            </w:r>
          </w:p>
        </w:tc>
      </w:tr>
      <w:tr w:rsidR="00A32315" w:rsidRPr="00ED3C77" w:rsidTr="00EE1370">
        <w:trPr>
          <w:cantSplit/>
          <w:jc w:val="center"/>
        </w:trPr>
        <w:tc>
          <w:tcPr>
            <w:tcW w:w="3590"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NPDInstitution \h </w:instrText>
            </w:r>
            <w:r>
              <w:fldChar w:fldCharType="separate"/>
            </w:r>
            <w:r>
              <w:rPr>
                <w:noProof/>
              </w:rPr>
              <w:t xml:space="preserve">     </w:t>
            </w:r>
            <w:r>
              <w:fldChar w:fldCharType="end"/>
            </w:r>
          </w:p>
        </w:tc>
        <w:tc>
          <w:tcPr>
            <w:tcW w:w="4518" w:type="dxa"/>
            <w:gridSpan w:val="5"/>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NPDAddress \h </w:instrText>
            </w:r>
            <w:r>
              <w:fldChar w:fldCharType="separate"/>
            </w:r>
            <w:r>
              <w:rPr>
                <w:noProof/>
              </w:rPr>
              <w:t xml:space="preserve">     </w:t>
            </w:r>
            <w:r>
              <w:fldChar w:fldCharType="end"/>
            </w:r>
          </w:p>
        </w:tc>
        <w:tc>
          <w:tcPr>
            <w:tcW w:w="2346" w:type="dxa"/>
            <w:tcBorders>
              <w:top w:val="nil"/>
              <w:left w:val="single" w:sz="4" w:space="0" w:color="C0C0C0"/>
              <w:bottom w:val="single" w:sz="4" w:space="0" w:color="C0C0C0"/>
              <w:right w:val="single" w:sz="4" w:space="0" w:color="C0C0C0"/>
            </w:tcBorders>
          </w:tcPr>
          <w:p w:rsidR="00A32315" w:rsidRPr="00EE1370" w:rsidRDefault="00A32315" w:rsidP="009F5093">
            <w:pPr>
              <w:pStyle w:val="Response"/>
              <w:rPr>
                <w:color w:val="FF0000"/>
              </w:rPr>
            </w:pPr>
            <w:r w:rsidRPr="00EE1370">
              <w:rPr>
                <w:color w:val="FF0000"/>
              </w:rPr>
              <w:fldChar w:fldCharType="begin"/>
            </w:r>
            <w:r w:rsidRPr="00EE1370">
              <w:rPr>
                <w:color w:val="FF0000"/>
              </w:rPr>
              <w:instrText xml:space="preserve"> REF NPDCountry \h </w:instrText>
            </w:r>
            <w:r w:rsidRPr="00EE1370">
              <w:rPr>
                <w:color w:val="FF0000"/>
              </w:rPr>
            </w:r>
            <w:r w:rsidRPr="00EE1370">
              <w:rPr>
                <w:color w:val="FF0000"/>
              </w:rPr>
              <w:fldChar w:fldCharType="separate"/>
            </w:r>
            <w:r w:rsidRPr="00EE1370">
              <w:rPr>
                <w:noProof/>
                <w:color w:val="FF0000"/>
              </w:rPr>
              <w:t xml:space="preserve">     </w:t>
            </w:r>
            <w:r w:rsidRPr="00EE1370">
              <w:rPr>
                <w:color w:val="FF0000"/>
              </w:rPr>
              <w:fldChar w:fldCharType="end"/>
            </w:r>
          </w:p>
        </w:tc>
      </w:tr>
      <w:tr w:rsidR="00A32315" w:rsidRPr="00ED3C77" w:rsidTr="00EE1370">
        <w:trPr>
          <w:cantSplit/>
          <w:jc w:val="center"/>
        </w:trPr>
        <w:tc>
          <w:tcPr>
            <w:tcW w:w="2173"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clear" w:pos="10132"/>
                <w:tab w:val="left" w:pos="1607"/>
              </w:tabs>
            </w:pPr>
            <w:r>
              <w:t>Telephone</w:t>
            </w:r>
          </w:p>
        </w:tc>
        <w:tc>
          <w:tcPr>
            <w:tcW w:w="2004"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2085"/>
              </w:tabs>
            </w:pPr>
            <w:r>
              <w:t>Fax</w:t>
            </w:r>
          </w:p>
        </w:tc>
        <w:tc>
          <w:tcPr>
            <w:tcW w:w="2925"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3023"/>
              </w:tabs>
            </w:pPr>
            <w:r>
              <w:t>Email</w:t>
            </w:r>
          </w:p>
        </w:tc>
        <w:tc>
          <w:tcPr>
            <w:tcW w:w="3352"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3294"/>
              </w:tabs>
            </w:pPr>
            <w:r>
              <w:t>Nationality</w:t>
            </w:r>
          </w:p>
        </w:tc>
      </w:tr>
      <w:tr w:rsidR="00A32315" w:rsidRPr="00ED3C77" w:rsidTr="00EE1370">
        <w:trPr>
          <w:cantSplit/>
          <w:jc w:val="center"/>
        </w:trPr>
        <w:tc>
          <w:tcPr>
            <w:tcW w:w="2173" w:type="dxa"/>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NPDTelephone \h </w:instrText>
            </w:r>
            <w:r>
              <w:fldChar w:fldCharType="separate"/>
            </w:r>
            <w:r>
              <w:rPr>
                <w:noProof/>
              </w:rPr>
              <w:t xml:space="preserve">     </w:t>
            </w:r>
            <w:r>
              <w:fldChar w:fldCharType="end"/>
            </w:r>
          </w:p>
        </w:tc>
        <w:tc>
          <w:tcPr>
            <w:tcW w:w="2004"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NPDFax \h </w:instrText>
            </w:r>
            <w:r>
              <w:fldChar w:fldCharType="separate"/>
            </w:r>
            <w:r>
              <w:rPr>
                <w:noProof/>
              </w:rPr>
              <w:t xml:space="preserve">     </w:t>
            </w:r>
            <w:r>
              <w:fldChar w:fldCharType="end"/>
            </w:r>
          </w:p>
        </w:tc>
        <w:tc>
          <w:tcPr>
            <w:tcW w:w="2925"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NPDEmail \h </w:instrText>
            </w:r>
            <w:r>
              <w:fldChar w:fldCharType="separate"/>
            </w:r>
            <w:r>
              <w:rPr>
                <w:noProof/>
              </w:rPr>
              <w:t xml:space="preserve">     </w:t>
            </w:r>
            <w:r>
              <w:fldChar w:fldCharType="end"/>
            </w:r>
          </w:p>
        </w:tc>
        <w:bookmarkStart w:id="83" w:name="Text92"/>
        <w:tc>
          <w:tcPr>
            <w:tcW w:w="3352" w:type="dxa"/>
            <w:gridSpan w:val="2"/>
            <w:tcBorders>
              <w:top w:val="nil"/>
              <w:left w:val="single" w:sz="4" w:space="0" w:color="C0C0C0"/>
              <w:bottom w:val="single" w:sz="4" w:space="0" w:color="C0C0C0"/>
              <w:right w:val="single" w:sz="4" w:space="0" w:color="C0C0C0"/>
            </w:tcBorders>
          </w:tcPr>
          <w:p w:rsidR="00A32315" w:rsidRPr="00ED3C77" w:rsidRDefault="00A32315" w:rsidP="00682D43">
            <w:pPr>
              <w:pStyle w:val="Response"/>
            </w:pPr>
            <w:r>
              <w:fldChar w:fldCharType="begin">
                <w:ffData>
                  <w:name w:val="Text9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tc>
      </w:tr>
    </w:tbl>
    <w:p w:rsidR="00A32315" w:rsidRDefault="00A32315" w:rsidP="009F5093">
      <w:pPr>
        <w:pStyle w:val="Spacer"/>
        <w:spacing w:before="120"/>
        <w:rPr>
          <w:rStyle w:val="Instructions"/>
          <w:i w:val="0"/>
          <w:color w:val="auto"/>
          <w:sz w:val="6"/>
          <w:szCs w:val="18"/>
        </w:rPr>
        <w:sectPr w:rsidR="00A32315" w:rsidSect="00C54C4C">
          <w:footnotePr>
            <w:numFmt w:val="chicago"/>
            <w:numRestart w:val="eachPage"/>
          </w:footnotePr>
          <w:pgSz w:w="12240" w:h="15840" w:code="1"/>
          <w:pgMar w:top="340" w:right="907" w:bottom="340" w:left="907" w:header="708" w:footer="708" w:gutter="0"/>
          <w:cols w:space="708"/>
        </w:sectPr>
      </w:pPr>
    </w:p>
    <w:p w:rsidR="00A32315" w:rsidRPr="00ED3C77" w:rsidRDefault="00A32315" w:rsidP="009F5093">
      <w:pPr>
        <w:pStyle w:val="Spacer"/>
        <w:spacing w:before="120"/>
        <w:rPr>
          <w:rStyle w:val="Instructions"/>
          <w:i w:val="0"/>
          <w:color w:val="auto"/>
          <w:sz w:val="6"/>
          <w:szCs w:val="18"/>
        </w:rPr>
      </w:pPr>
    </w:p>
    <w:tbl>
      <w:tblPr>
        <w:tblW w:w="0" w:type="auto"/>
        <w:jc w:val="center"/>
        <w:tblBorders>
          <w:top w:val="single" w:sz="4" w:space="0" w:color="00408B"/>
        </w:tblBorders>
        <w:tblLook w:val="01E0"/>
      </w:tblPr>
      <w:tblGrid>
        <w:gridCol w:w="5495"/>
        <w:gridCol w:w="5067"/>
      </w:tblGrid>
      <w:tr w:rsidR="00A32315" w:rsidRPr="00ED3C77" w:rsidTr="00EE1370">
        <w:trPr>
          <w:jc w:val="center"/>
        </w:trPr>
        <w:tc>
          <w:tcPr>
            <w:tcW w:w="5495"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Education</w:t>
            </w:r>
          </w:p>
        </w:tc>
        <w:tc>
          <w:tcPr>
            <w:tcW w:w="5067"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degrees, universities, and dates</w:t>
            </w:r>
          </w:p>
        </w:tc>
      </w:tr>
    </w:tbl>
    <w:p w:rsidR="00A32315" w:rsidRPr="00ED3C77" w:rsidRDefault="00A32315" w:rsidP="009F5093">
      <w:pPr>
        <w:pStyle w:val="Responsefree"/>
      </w:pPr>
      <w:r w:rsidRPr="001D337F">
        <w:rPr>
          <w:rStyle w:val="PlaceholderText"/>
          <w:color w:val="BFBFBF"/>
        </w:rPr>
        <w:t>████</w:t>
      </w:r>
    </w:p>
    <w:tbl>
      <w:tblPr>
        <w:tblW w:w="0" w:type="auto"/>
        <w:jc w:val="center"/>
        <w:tblBorders>
          <w:top w:val="single" w:sz="4" w:space="0" w:color="00408B"/>
        </w:tblBorders>
        <w:tblLook w:val="01E0"/>
      </w:tblPr>
      <w:tblGrid>
        <w:gridCol w:w="5495"/>
        <w:gridCol w:w="5067"/>
      </w:tblGrid>
      <w:tr w:rsidR="00A32315" w:rsidRPr="00ED3C77" w:rsidTr="00EE1370">
        <w:trPr>
          <w:jc w:val="center"/>
        </w:trPr>
        <w:tc>
          <w:tcPr>
            <w:tcW w:w="5495"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Employment</w:t>
            </w:r>
          </w:p>
        </w:tc>
        <w:tc>
          <w:tcPr>
            <w:tcW w:w="5067"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employers, positions, and dates</w:t>
            </w:r>
          </w:p>
        </w:tc>
      </w:tr>
    </w:tbl>
    <w:p w:rsidR="00A32315" w:rsidRDefault="00A32315" w:rsidP="009F5093">
      <w:pPr>
        <w:pStyle w:val="Responsefree"/>
      </w:pPr>
      <w:r w:rsidRPr="001D337F">
        <w:rPr>
          <w:rStyle w:val="PlaceholderText"/>
          <w:color w:val="BFBFBF"/>
        </w:rPr>
        <w:t>████</w:t>
      </w:r>
    </w:p>
    <w:tbl>
      <w:tblPr>
        <w:tblW w:w="0" w:type="auto"/>
        <w:jc w:val="center"/>
        <w:tblBorders>
          <w:top w:val="single" w:sz="4" w:space="0" w:color="00408B"/>
        </w:tblBorders>
        <w:tblLook w:val="01E0"/>
      </w:tblPr>
      <w:tblGrid>
        <w:gridCol w:w="4644"/>
        <w:gridCol w:w="5918"/>
      </w:tblGrid>
      <w:tr w:rsidR="00A32315" w:rsidRPr="00ED3C77" w:rsidTr="00EE1370">
        <w:trPr>
          <w:jc w:val="center"/>
        </w:trPr>
        <w:tc>
          <w:tcPr>
            <w:tcW w:w="4644"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Research</w:t>
            </w:r>
          </w:p>
        </w:tc>
        <w:tc>
          <w:tcPr>
            <w:tcW w:w="5918"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brief description of past and current research and the field(s) of specialization</w:t>
            </w:r>
          </w:p>
        </w:tc>
      </w:tr>
    </w:tbl>
    <w:p w:rsidR="00A32315" w:rsidRPr="00ED3C77" w:rsidRDefault="00A32315" w:rsidP="009F5093">
      <w:pPr>
        <w:pStyle w:val="Responsefree"/>
      </w:pPr>
      <w:r w:rsidRPr="001D337F">
        <w:rPr>
          <w:rStyle w:val="PlaceholderText"/>
          <w:color w:val="BFBFBF"/>
        </w:rPr>
        <w:t>████</w:t>
      </w:r>
    </w:p>
    <w:tbl>
      <w:tblPr>
        <w:tblW w:w="0" w:type="auto"/>
        <w:jc w:val="center"/>
        <w:tblBorders>
          <w:top w:val="single" w:sz="4" w:space="0" w:color="00408B"/>
        </w:tblBorders>
        <w:tblLook w:val="01E0"/>
      </w:tblPr>
      <w:tblGrid>
        <w:gridCol w:w="6345"/>
        <w:gridCol w:w="4217"/>
      </w:tblGrid>
      <w:tr w:rsidR="00A32315" w:rsidRPr="00ED3C77" w:rsidTr="00EE1370">
        <w:trPr>
          <w:jc w:val="center"/>
        </w:trPr>
        <w:tc>
          <w:tcPr>
            <w:tcW w:w="6345"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Current Research Activities</w:t>
            </w:r>
          </w:p>
        </w:tc>
        <w:tc>
          <w:tcPr>
            <w:tcW w:w="4217"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titles of ongoing activities; please give the names and institutions of any international collaborators</w:t>
            </w:r>
          </w:p>
        </w:tc>
      </w:tr>
    </w:tbl>
    <w:p w:rsidR="00A32315" w:rsidRPr="00ED3C77" w:rsidRDefault="00A32315" w:rsidP="009F5093">
      <w:pPr>
        <w:pStyle w:val="Responsefree"/>
      </w:pPr>
      <w:r w:rsidRPr="001D337F">
        <w:rPr>
          <w:rStyle w:val="PlaceholderText"/>
          <w:color w:val="BFBFBF"/>
        </w:rPr>
        <w:t>████</w:t>
      </w:r>
    </w:p>
    <w:tbl>
      <w:tblPr>
        <w:tblW w:w="0" w:type="auto"/>
        <w:jc w:val="center"/>
        <w:tblBorders>
          <w:top w:val="single" w:sz="4" w:space="0" w:color="00408B"/>
        </w:tblBorders>
        <w:tblLook w:val="01E0"/>
      </w:tblPr>
      <w:tblGrid>
        <w:gridCol w:w="5353"/>
        <w:gridCol w:w="5209"/>
      </w:tblGrid>
      <w:tr w:rsidR="00A32315" w:rsidRPr="00ED3C77" w:rsidTr="00EE1370">
        <w:trPr>
          <w:jc w:val="center"/>
        </w:trPr>
        <w:tc>
          <w:tcPr>
            <w:tcW w:w="5353"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Publications</w:t>
            </w:r>
          </w:p>
        </w:tc>
        <w:tc>
          <w:tcPr>
            <w:tcW w:w="5209"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up to three recent publications relevant to this project plan</w:t>
            </w:r>
          </w:p>
        </w:tc>
      </w:tr>
    </w:tbl>
    <w:p w:rsidR="00A32315" w:rsidRPr="00ED3C77" w:rsidRDefault="00A32315" w:rsidP="00D81CF0">
      <w:pPr>
        <w:pStyle w:val="Responsefree"/>
        <w:numPr>
          <w:ilvl w:val="0"/>
          <w:numId w:val="10"/>
        </w:numPr>
        <w:spacing w:before="0" w:after="0"/>
        <w:ind w:left="714" w:hanging="357"/>
      </w:pPr>
      <w:r w:rsidRPr="001D337F">
        <w:rPr>
          <w:rStyle w:val="PlaceholderText"/>
          <w:color w:val="BFBFBF"/>
        </w:rPr>
        <w:t>████</w:t>
      </w:r>
    </w:p>
    <w:p w:rsidR="00A32315" w:rsidRPr="00ED3C77" w:rsidRDefault="00A32315" w:rsidP="00D81CF0">
      <w:pPr>
        <w:pStyle w:val="Responsefree"/>
        <w:numPr>
          <w:ilvl w:val="0"/>
          <w:numId w:val="10"/>
        </w:numPr>
        <w:spacing w:before="0" w:after="0"/>
        <w:ind w:left="714" w:hanging="357"/>
      </w:pPr>
      <w:r w:rsidRPr="001D337F">
        <w:rPr>
          <w:rStyle w:val="PlaceholderText"/>
          <w:color w:val="BFBFBF"/>
        </w:rPr>
        <w:t>████</w:t>
      </w:r>
    </w:p>
    <w:p w:rsidR="00A32315" w:rsidRPr="00ED3C77" w:rsidRDefault="00A32315" w:rsidP="00D81CF0">
      <w:pPr>
        <w:pStyle w:val="Responsefree"/>
        <w:numPr>
          <w:ilvl w:val="0"/>
          <w:numId w:val="10"/>
        </w:numPr>
        <w:spacing w:before="0" w:after="0"/>
        <w:ind w:left="714" w:hanging="357"/>
      </w:pPr>
      <w:r w:rsidRPr="001D337F">
        <w:rPr>
          <w:rStyle w:val="PlaceholderText"/>
          <w:color w:val="BFBFBF"/>
        </w:rPr>
        <w:t>████</w:t>
      </w:r>
    </w:p>
    <w:p w:rsidR="00A32315" w:rsidRPr="00ED3C77" w:rsidRDefault="00A32315" w:rsidP="009F5093">
      <w:pPr>
        <w:pStyle w:val="Spacer"/>
      </w:pPr>
    </w:p>
    <w:tbl>
      <w:tblPr>
        <w:tblW w:w="0" w:type="auto"/>
        <w:jc w:val="center"/>
        <w:tblBorders>
          <w:top w:val="single" w:sz="4" w:space="0" w:color="00408B"/>
        </w:tblBorders>
        <w:tblLook w:val="01E0"/>
      </w:tblPr>
      <w:tblGrid>
        <w:gridCol w:w="5353"/>
        <w:gridCol w:w="5209"/>
      </w:tblGrid>
      <w:tr w:rsidR="00A32315" w:rsidRPr="00ED3C77" w:rsidTr="00EE1370">
        <w:trPr>
          <w:jc w:val="center"/>
        </w:trPr>
        <w:tc>
          <w:tcPr>
            <w:tcW w:w="5353"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Honours</w:t>
            </w:r>
          </w:p>
        </w:tc>
        <w:tc>
          <w:tcPr>
            <w:tcW w:w="5209"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awards, fellowships, professional societies, etc.</w:t>
            </w:r>
          </w:p>
        </w:tc>
      </w:tr>
    </w:tbl>
    <w:p w:rsidR="00A32315" w:rsidRDefault="00A32315" w:rsidP="009F5093">
      <w:pPr>
        <w:pStyle w:val="Responsefree"/>
        <w:rPr>
          <w:i/>
          <w:sz w:val="18"/>
          <w:szCs w:val="18"/>
        </w:rPr>
      </w:pPr>
      <w:r w:rsidRPr="001D337F">
        <w:rPr>
          <w:rStyle w:val="PlaceholderText"/>
          <w:color w:val="BFBFBF"/>
        </w:rPr>
        <w:t>████</w:t>
      </w:r>
    </w:p>
    <w:p w:rsidR="00A32315" w:rsidRDefault="00A32315">
      <w:pPr>
        <w:rPr>
          <w:sz w:val="22"/>
          <w:szCs w:val="22"/>
        </w:rPr>
        <w:sectPr w:rsidR="00A32315" w:rsidSect="00C54C4C">
          <w:footnotePr>
            <w:numFmt w:val="chicago"/>
            <w:numRestart w:val="eachPage"/>
          </w:footnotePr>
          <w:type w:val="continuous"/>
          <w:pgSz w:w="12240" w:h="15840" w:code="1"/>
          <w:pgMar w:top="340" w:right="907" w:bottom="340" w:left="907" w:header="708" w:footer="708" w:gutter="0"/>
          <w:cols w:space="708"/>
          <w:formProt w:val="0"/>
        </w:sectPr>
      </w:pPr>
    </w:p>
    <w:p w:rsidR="00A32315" w:rsidRDefault="00A32315" w:rsidP="00C54C4C">
      <w:pPr>
        <w:pStyle w:val="Spacer"/>
      </w:pPr>
    </w:p>
    <w:p w:rsidR="00A32315" w:rsidRPr="00971760" w:rsidRDefault="00A32315" w:rsidP="009F5093">
      <w:pPr>
        <w:jc w:val="center"/>
        <w:outlineLvl w:val="0"/>
        <w:rPr>
          <w:rFonts w:ascii="Arial" w:hAnsi="Arial" w:cs="Arial"/>
          <w:b/>
          <w:bCs/>
          <w:sz w:val="28"/>
          <w:szCs w:val="28"/>
        </w:rPr>
      </w:pPr>
      <w:r w:rsidRPr="00971760">
        <w:rPr>
          <w:rFonts w:ascii="Arial" w:hAnsi="Arial" w:cs="Arial"/>
          <w:b/>
          <w:bCs/>
          <w:sz w:val="28"/>
          <w:szCs w:val="28"/>
        </w:rPr>
        <w:t>Curriculum Vitae</w:t>
      </w:r>
    </w:p>
    <w:p w:rsidR="00A32315" w:rsidRPr="00ED3C77" w:rsidRDefault="00A32315" w:rsidP="009F5093">
      <w:pPr>
        <w:jc w:val="center"/>
        <w:rPr>
          <w:rStyle w:val="Instructions"/>
          <w:szCs w:val="18"/>
        </w:rPr>
      </w:pPr>
      <w:r w:rsidRPr="00ED3C77">
        <w:rPr>
          <w:rStyle w:val="Instructions"/>
          <w:szCs w:val="18"/>
        </w:rPr>
        <w:t>Please include a CV no longer than two pages in this format for</w:t>
      </w:r>
      <w:r>
        <w:rPr>
          <w:rStyle w:val="Instructions"/>
          <w:szCs w:val="18"/>
        </w:rPr>
        <w:t xml:space="preserve"> </w:t>
      </w:r>
      <w:r w:rsidRPr="00ED3C77">
        <w:rPr>
          <w:rStyle w:val="Instructions"/>
          <w:szCs w:val="18"/>
        </w:rPr>
        <w:t>the PPD</w:t>
      </w:r>
      <w:r>
        <w:rPr>
          <w:rStyle w:val="Instructions"/>
          <w:szCs w:val="18"/>
        </w:rPr>
        <w:t>.</w:t>
      </w:r>
    </w:p>
    <w:p w:rsidR="00A32315" w:rsidRPr="00971760" w:rsidRDefault="00A32315" w:rsidP="009F5093">
      <w:pPr>
        <w:tabs>
          <w:tab w:val="center" w:pos="5670"/>
          <w:tab w:val="right" w:pos="10348"/>
        </w:tabs>
        <w:spacing w:before="240" w:after="240"/>
        <w:jc w:val="center"/>
        <w:outlineLvl w:val="0"/>
        <w:rPr>
          <w:rFonts w:ascii="Arial" w:hAnsi="Arial" w:cs="Arial"/>
          <w:b/>
          <w:bCs/>
          <w:sz w:val="24"/>
          <w:szCs w:val="24"/>
        </w:rPr>
      </w:pPr>
      <w:r>
        <w:rPr>
          <w:rFonts w:ascii="Arial" w:hAnsi="Arial" w:cs="Arial"/>
          <w:b/>
          <w:bCs/>
          <w:sz w:val="24"/>
          <w:szCs w:val="24"/>
        </w:rPr>
        <w:t>Partner</w:t>
      </w:r>
      <w:r w:rsidRPr="00971760">
        <w:rPr>
          <w:rFonts w:ascii="Arial" w:hAnsi="Arial" w:cs="Arial"/>
          <w:b/>
          <w:bCs/>
          <w:sz w:val="24"/>
          <w:szCs w:val="24"/>
        </w:rPr>
        <w:t xml:space="preserve"> </w:t>
      </w:r>
      <w:r>
        <w:rPr>
          <w:rFonts w:ascii="Arial" w:hAnsi="Arial" w:cs="Arial"/>
          <w:b/>
          <w:bCs/>
          <w:sz w:val="24"/>
          <w:szCs w:val="24"/>
        </w:rPr>
        <w:t xml:space="preserve">Country </w:t>
      </w:r>
      <w:r w:rsidRPr="00971760">
        <w:rPr>
          <w:rFonts w:ascii="Arial" w:hAnsi="Arial" w:cs="Arial"/>
          <w:b/>
          <w:bCs/>
          <w:sz w:val="24"/>
          <w:szCs w:val="24"/>
        </w:rPr>
        <w:t>Project Director</w:t>
      </w: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3"/>
        <w:gridCol w:w="337"/>
        <w:gridCol w:w="1080"/>
        <w:gridCol w:w="587"/>
        <w:gridCol w:w="1061"/>
        <w:gridCol w:w="937"/>
        <w:gridCol w:w="927"/>
        <w:gridCol w:w="1006"/>
        <w:gridCol w:w="2346"/>
      </w:tblGrid>
      <w:tr w:rsidR="00A32315" w:rsidRPr="00ED3C77" w:rsidTr="00EE1370">
        <w:trPr>
          <w:cantSplit/>
          <w:jc w:val="center"/>
        </w:trPr>
        <w:tc>
          <w:tcPr>
            <w:tcW w:w="2510"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2727"/>
              </w:tabs>
            </w:pPr>
            <w:r>
              <w:t>Family Name</w:t>
            </w:r>
          </w:p>
        </w:tc>
        <w:tc>
          <w:tcPr>
            <w:tcW w:w="2728"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2877"/>
              </w:tabs>
            </w:pPr>
            <w:r>
              <w:t>F</w:t>
            </w:r>
            <w:r w:rsidRPr="00ED3C77">
              <w:t xml:space="preserve">irst </w:t>
            </w:r>
            <w:r>
              <w:t>N</w:t>
            </w:r>
            <w:r w:rsidRPr="00ED3C77">
              <w:t>ame</w:t>
            </w:r>
          </w:p>
        </w:tc>
        <w:tc>
          <w:tcPr>
            <w:tcW w:w="937"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1091"/>
              </w:tabs>
            </w:pPr>
            <w:r>
              <w:t>Title</w:t>
            </w:r>
          </w:p>
        </w:tc>
        <w:tc>
          <w:tcPr>
            <w:tcW w:w="4279"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4271"/>
              </w:tabs>
            </w:pPr>
            <w:r>
              <w:t>Job Title</w:t>
            </w:r>
          </w:p>
        </w:tc>
      </w:tr>
      <w:tr w:rsidR="00A32315" w:rsidRPr="00ED3C77" w:rsidTr="00EE1370">
        <w:trPr>
          <w:cantSplit/>
          <w:jc w:val="center"/>
        </w:trPr>
        <w:tc>
          <w:tcPr>
            <w:tcW w:w="2510" w:type="dxa"/>
            <w:gridSpan w:val="2"/>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PPDFamilyName \h </w:instrText>
            </w:r>
            <w:r>
              <w:fldChar w:fldCharType="separate"/>
            </w:r>
            <w:r>
              <w:rPr>
                <w:noProof/>
              </w:rPr>
              <w:t xml:space="preserve">     </w:t>
            </w:r>
            <w:r>
              <w:fldChar w:fldCharType="end"/>
            </w:r>
          </w:p>
        </w:tc>
        <w:tc>
          <w:tcPr>
            <w:tcW w:w="2728"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PPDFirstName \h </w:instrText>
            </w:r>
            <w:r>
              <w:fldChar w:fldCharType="separate"/>
            </w:r>
            <w:r>
              <w:rPr>
                <w:noProof/>
              </w:rPr>
              <w:t xml:space="preserve">     </w:t>
            </w:r>
            <w:r>
              <w:fldChar w:fldCharType="end"/>
            </w:r>
          </w:p>
        </w:tc>
        <w:tc>
          <w:tcPr>
            <w:tcW w:w="937" w:type="dxa"/>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PPDTitle \h </w:instrText>
            </w:r>
            <w:r>
              <w:fldChar w:fldCharType="separate"/>
            </w:r>
            <w:r>
              <w:rPr>
                <w:noProof/>
              </w:rPr>
              <w:t xml:space="preserve">     </w:t>
            </w:r>
            <w:r>
              <w:fldChar w:fldCharType="end"/>
            </w:r>
          </w:p>
        </w:tc>
        <w:tc>
          <w:tcPr>
            <w:tcW w:w="4279"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PPDJobTitle \h </w:instrText>
            </w:r>
            <w:r>
              <w:fldChar w:fldCharType="separate"/>
            </w:r>
            <w:r>
              <w:rPr>
                <w:noProof/>
              </w:rPr>
              <w:t xml:space="preserve">     </w:t>
            </w:r>
            <w:r>
              <w:fldChar w:fldCharType="end"/>
            </w:r>
          </w:p>
        </w:tc>
      </w:tr>
      <w:tr w:rsidR="00A32315" w:rsidRPr="00ED3C77" w:rsidTr="00EE1370">
        <w:trPr>
          <w:cantSplit/>
          <w:jc w:val="center"/>
        </w:trPr>
        <w:tc>
          <w:tcPr>
            <w:tcW w:w="3590"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3861"/>
              </w:tabs>
            </w:pPr>
            <w:r>
              <w:t>Institution</w:t>
            </w:r>
          </w:p>
        </w:tc>
        <w:tc>
          <w:tcPr>
            <w:tcW w:w="4518" w:type="dxa"/>
            <w:gridSpan w:val="5"/>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4438"/>
              </w:tabs>
            </w:pPr>
            <w:r>
              <w:t>Address</w:t>
            </w:r>
          </w:p>
        </w:tc>
        <w:tc>
          <w:tcPr>
            <w:tcW w:w="2346"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2611"/>
              </w:tabs>
            </w:pPr>
            <w:r>
              <w:t>Country</w:t>
            </w:r>
          </w:p>
        </w:tc>
      </w:tr>
      <w:tr w:rsidR="00A32315" w:rsidRPr="00ED3C77" w:rsidTr="00EE1370">
        <w:trPr>
          <w:cantSplit/>
          <w:jc w:val="center"/>
        </w:trPr>
        <w:tc>
          <w:tcPr>
            <w:tcW w:w="3590"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PPDInstitution \h </w:instrText>
            </w:r>
            <w:r>
              <w:fldChar w:fldCharType="separate"/>
            </w:r>
            <w:r>
              <w:rPr>
                <w:noProof/>
              </w:rPr>
              <w:t xml:space="preserve">     </w:t>
            </w:r>
            <w:r>
              <w:fldChar w:fldCharType="end"/>
            </w:r>
          </w:p>
        </w:tc>
        <w:tc>
          <w:tcPr>
            <w:tcW w:w="4518" w:type="dxa"/>
            <w:gridSpan w:val="5"/>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PPDAddress \h </w:instrText>
            </w:r>
            <w:r>
              <w:fldChar w:fldCharType="separate"/>
            </w:r>
            <w:r>
              <w:rPr>
                <w:noProof/>
              </w:rPr>
              <w:t xml:space="preserve">     </w:t>
            </w:r>
            <w:r>
              <w:fldChar w:fldCharType="end"/>
            </w:r>
          </w:p>
        </w:tc>
        <w:tc>
          <w:tcPr>
            <w:tcW w:w="2346" w:type="dxa"/>
            <w:tcBorders>
              <w:top w:val="nil"/>
              <w:left w:val="single" w:sz="4" w:space="0" w:color="C0C0C0"/>
              <w:bottom w:val="single" w:sz="4" w:space="0" w:color="C0C0C0"/>
              <w:right w:val="single" w:sz="4" w:space="0" w:color="C0C0C0"/>
            </w:tcBorders>
          </w:tcPr>
          <w:p w:rsidR="00A32315" w:rsidRPr="00EE1370" w:rsidRDefault="00A32315" w:rsidP="009F5093">
            <w:pPr>
              <w:pStyle w:val="Response"/>
              <w:rPr>
                <w:color w:val="FF0000"/>
              </w:rPr>
            </w:pPr>
            <w:r w:rsidRPr="00EE1370">
              <w:rPr>
                <w:color w:val="FF0000"/>
              </w:rPr>
              <w:fldChar w:fldCharType="begin"/>
            </w:r>
            <w:r w:rsidRPr="00EE1370">
              <w:rPr>
                <w:color w:val="FF0000"/>
              </w:rPr>
              <w:instrText xml:space="preserve"> REF PPDCountry \h </w:instrText>
            </w:r>
            <w:r w:rsidRPr="00EE1370">
              <w:rPr>
                <w:color w:val="FF0000"/>
              </w:rPr>
            </w:r>
            <w:r w:rsidRPr="00EE1370">
              <w:rPr>
                <w:color w:val="FF0000"/>
              </w:rPr>
              <w:fldChar w:fldCharType="separate"/>
            </w:r>
            <w:r w:rsidRPr="00EE1370">
              <w:rPr>
                <w:noProof/>
                <w:color w:val="FF0000"/>
              </w:rPr>
              <w:t xml:space="preserve">     </w:t>
            </w:r>
            <w:r w:rsidRPr="00EE1370">
              <w:rPr>
                <w:color w:val="FF0000"/>
              </w:rPr>
              <w:fldChar w:fldCharType="end"/>
            </w:r>
          </w:p>
        </w:tc>
      </w:tr>
      <w:tr w:rsidR="00A32315" w:rsidRPr="00ED3C77" w:rsidTr="00EE1370">
        <w:trPr>
          <w:cantSplit/>
          <w:jc w:val="center"/>
        </w:trPr>
        <w:tc>
          <w:tcPr>
            <w:tcW w:w="2173"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clear" w:pos="10132"/>
                <w:tab w:val="left" w:pos="1607"/>
              </w:tabs>
            </w:pPr>
            <w:r>
              <w:t>Telephone</w:t>
            </w:r>
          </w:p>
        </w:tc>
        <w:tc>
          <w:tcPr>
            <w:tcW w:w="2004"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2085"/>
              </w:tabs>
            </w:pPr>
            <w:r>
              <w:t>Fax</w:t>
            </w:r>
          </w:p>
        </w:tc>
        <w:tc>
          <w:tcPr>
            <w:tcW w:w="2925"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3023"/>
              </w:tabs>
            </w:pPr>
            <w:r>
              <w:t>Email</w:t>
            </w:r>
          </w:p>
        </w:tc>
        <w:tc>
          <w:tcPr>
            <w:tcW w:w="3352"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3294"/>
              </w:tabs>
            </w:pPr>
            <w:r>
              <w:t>Nationality</w:t>
            </w:r>
          </w:p>
        </w:tc>
      </w:tr>
      <w:tr w:rsidR="00A32315" w:rsidRPr="00ED3C77" w:rsidTr="00EE1370">
        <w:trPr>
          <w:cantSplit/>
          <w:jc w:val="center"/>
        </w:trPr>
        <w:tc>
          <w:tcPr>
            <w:tcW w:w="2173" w:type="dxa"/>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PPDPhone \h </w:instrText>
            </w:r>
            <w:r>
              <w:fldChar w:fldCharType="separate"/>
            </w:r>
            <w:r>
              <w:rPr>
                <w:noProof/>
              </w:rPr>
              <w:t xml:space="preserve">     </w:t>
            </w:r>
            <w:r>
              <w:fldChar w:fldCharType="end"/>
            </w:r>
          </w:p>
        </w:tc>
        <w:tc>
          <w:tcPr>
            <w:tcW w:w="2004"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PPDFax \h </w:instrText>
            </w:r>
            <w:r>
              <w:fldChar w:fldCharType="separate"/>
            </w:r>
            <w:r>
              <w:rPr>
                <w:noProof/>
              </w:rPr>
              <w:t xml:space="preserve">     </w:t>
            </w:r>
            <w:r>
              <w:fldChar w:fldCharType="end"/>
            </w:r>
          </w:p>
        </w:tc>
        <w:tc>
          <w:tcPr>
            <w:tcW w:w="2925"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r>
            <w:r>
              <w:instrText xml:space="preserve"> REF PPDEmail \h </w:instrText>
            </w:r>
            <w:r>
              <w:fldChar w:fldCharType="separate"/>
            </w:r>
            <w:r>
              <w:rPr>
                <w:noProof/>
              </w:rPr>
              <w:t xml:space="preserve">     </w:t>
            </w:r>
            <w:r>
              <w:fldChar w:fldCharType="end"/>
            </w:r>
          </w:p>
        </w:tc>
        <w:tc>
          <w:tcPr>
            <w:tcW w:w="3352" w:type="dxa"/>
            <w:gridSpan w:val="2"/>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A32315" w:rsidRDefault="00A32315" w:rsidP="009F5093">
      <w:pPr>
        <w:pStyle w:val="Spacer"/>
        <w:spacing w:before="120"/>
        <w:rPr>
          <w:rStyle w:val="Instructions"/>
          <w:i w:val="0"/>
          <w:color w:val="auto"/>
          <w:sz w:val="6"/>
          <w:szCs w:val="18"/>
        </w:rPr>
        <w:sectPr w:rsidR="00A32315" w:rsidSect="00C54C4C">
          <w:footnotePr>
            <w:numFmt w:val="chicago"/>
            <w:numRestart w:val="eachPage"/>
          </w:footnotePr>
          <w:pgSz w:w="12240" w:h="15840" w:code="1"/>
          <w:pgMar w:top="340" w:right="907" w:bottom="340" w:left="907" w:header="708" w:footer="708" w:gutter="0"/>
          <w:cols w:space="708"/>
        </w:sectPr>
      </w:pPr>
    </w:p>
    <w:p w:rsidR="00A32315" w:rsidRPr="00ED3C77" w:rsidRDefault="00A32315" w:rsidP="009F5093">
      <w:pPr>
        <w:pStyle w:val="Spacer"/>
        <w:spacing w:before="120"/>
        <w:rPr>
          <w:rStyle w:val="Instructions"/>
          <w:i w:val="0"/>
          <w:color w:val="auto"/>
          <w:sz w:val="6"/>
          <w:szCs w:val="18"/>
        </w:rPr>
      </w:pPr>
    </w:p>
    <w:tbl>
      <w:tblPr>
        <w:tblW w:w="0" w:type="auto"/>
        <w:jc w:val="center"/>
        <w:tblBorders>
          <w:top w:val="single" w:sz="4" w:space="0" w:color="00408B"/>
        </w:tblBorders>
        <w:tblLook w:val="01E0"/>
      </w:tblPr>
      <w:tblGrid>
        <w:gridCol w:w="5495"/>
        <w:gridCol w:w="5067"/>
      </w:tblGrid>
      <w:tr w:rsidR="00A32315" w:rsidRPr="00ED3C77" w:rsidTr="00EE1370">
        <w:trPr>
          <w:jc w:val="center"/>
        </w:trPr>
        <w:tc>
          <w:tcPr>
            <w:tcW w:w="5495"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Education</w:t>
            </w:r>
          </w:p>
        </w:tc>
        <w:tc>
          <w:tcPr>
            <w:tcW w:w="5067"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degrees, universities, and dates</w:t>
            </w:r>
          </w:p>
        </w:tc>
      </w:tr>
    </w:tbl>
    <w:p w:rsidR="00A32315" w:rsidRPr="00ED3C77" w:rsidRDefault="00A32315" w:rsidP="009F5093">
      <w:pPr>
        <w:pStyle w:val="Responsefree"/>
      </w:pPr>
      <w:r w:rsidRPr="001D337F">
        <w:rPr>
          <w:rStyle w:val="PlaceholderText"/>
          <w:color w:val="BFBFBF"/>
        </w:rPr>
        <w:t>████</w:t>
      </w:r>
    </w:p>
    <w:tbl>
      <w:tblPr>
        <w:tblW w:w="0" w:type="auto"/>
        <w:jc w:val="center"/>
        <w:tblBorders>
          <w:top w:val="single" w:sz="4" w:space="0" w:color="00408B"/>
        </w:tblBorders>
        <w:tblLook w:val="01E0"/>
      </w:tblPr>
      <w:tblGrid>
        <w:gridCol w:w="5495"/>
        <w:gridCol w:w="5067"/>
      </w:tblGrid>
      <w:tr w:rsidR="00A32315" w:rsidRPr="00ED3C77" w:rsidTr="00EE1370">
        <w:trPr>
          <w:jc w:val="center"/>
        </w:trPr>
        <w:tc>
          <w:tcPr>
            <w:tcW w:w="5495"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Employment</w:t>
            </w:r>
          </w:p>
        </w:tc>
        <w:tc>
          <w:tcPr>
            <w:tcW w:w="5067"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employers, positions, and dates</w:t>
            </w:r>
          </w:p>
        </w:tc>
      </w:tr>
    </w:tbl>
    <w:p w:rsidR="00A32315" w:rsidRPr="00ED3C77" w:rsidRDefault="00A32315" w:rsidP="009F5093">
      <w:pPr>
        <w:pStyle w:val="Responsefree"/>
      </w:pPr>
      <w:r w:rsidRPr="001D337F">
        <w:rPr>
          <w:rStyle w:val="PlaceholderText"/>
          <w:color w:val="BFBFBF"/>
        </w:rPr>
        <w:t>████</w:t>
      </w:r>
    </w:p>
    <w:tbl>
      <w:tblPr>
        <w:tblW w:w="0" w:type="auto"/>
        <w:jc w:val="center"/>
        <w:tblBorders>
          <w:top w:val="single" w:sz="4" w:space="0" w:color="00408B"/>
        </w:tblBorders>
        <w:tblLook w:val="01E0"/>
      </w:tblPr>
      <w:tblGrid>
        <w:gridCol w:w="4644"/>
        <w:gridCol w:w="5918"/>
      </w:tblGrid>
      <w:tr w:rsidR="00A32315" w:rsidRPr="00ED3C77" w:rsidTr="00EE1370">
        <w:trPr>
          <w:jc w:val="center"/>
        </w:trPr>
        <w:tc>
          <w:tcPr>
            <w:tcW w:w="4644"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Research</w:t>
            </w:r>
          </w:p>
        </w:tc>
        <w:tc>
          <w:tcPr>
            <w:tcW w:w="5918"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brief description of past and current research and the field(s) of specialization</w:t>
            </w:r>
          </w:p>
        </w:tc>
      </w:tr>
    </w:tbl>
    <w:p w:rsidR="00A32315" w:rsidRPr="00ED3C77" w:rsidRDefault="00A32315" w:rsidP="009F5093">
      <w:pPr>
        <w:pStyle w:val="Responsefree"/>
      </w:pPr>
      <w:r w:rsidRPr="001D337F">
        <w:rPr>
          <w:rStyle w:val="PlaceholderText"/>
          <w:color w:val="BFBFBF"/>
        </w:rPr>
        <w:t>████</w:t>
      </w:r>
    </w:p>
    <w:tbl>
      <w:tblPr>
        <w:tblW w:w="0" w:type="auto"/>
        <w:jc w:val="center"/>
        <w:tblBorders>
          <w:top w:val="single" w:sz="4" w:space="0" w:color="00408B"/>
        </w:tblBorders>
        <w:tblLook w:val="01E0"/>
      </w:tblPr>
      <w:tblGrid>
        <w:gridCol w:w="6345"/>
        <w:gridCol w:w="4217"/>
      </w:tblGrid>
      <w:tr w:rsidR="00A32315" w:rsidRPr="00ED3C77" w:rsidTr="00EE1370">
        <w:trPr>
          <w:jc w:val="center"/>
        </w:trPr>
        <w:tc>
          <w:tcPr>
            <w:tcW w:w="6345"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Current Research Activities</w:t>
            </w:r>
          </w:p>
        </w:tc>
        <w:tc>
          <w:tcPr>
            <w:tcW w:w="4217"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titles of ongoing activities; please give the names and institutions of any international collaborators</w:t>
            </w:r>
          </w:p>
        </w:tc>
      </w:tr>
    </w:tbl>
    <w:p w:rsidR="00A32315" w:rsidRPr="00ED3C77" w:rsidRDefault="00A32315" w:rsidP="009F5093">
      <w:pPr>
        <w:pStyle w:val="Responsefree"/>
      </w:pPr>
      <w:r w:rsidRPr="001D337F">
        <w:rPr>
          <w:rStyle w:val="PlaceholderText"/>
          <w:color w:val="BFBFBF"/>
        </w:rPr>
        <w:t>████</w:t>
      </w:r>
    </w:p>
    <w:tbl>
      <w:tblPr>
        <w:tblW w:w="0" w:type="auto"/>
        <w:jc w:val="center"/>
        <w:tblBorders>
          <w:top w:val="single" w:sz="4" w:space="0" w:color="00408B"/>
        </w:tblBorders>
        <w:tblLook w:val="01E0"/>
      </w:tblPr>
      <w:tblGrid>
        <w:gridCol w:w="5353"/>
        <w:gridCol w:w="5209"/>
      </w:tblGrid>
      <w:tr w:rsidR="00A32315" w:rsidRPr="00ED3C77" w:rsidTr="00EE1370">
        <w:trPr>
          <w:jc w:val="center"/>
        </w:trPr>
        <w:tc>
          <w:tcPr>
            <w:tcW w:w="5353"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Publications</w:t>
            </w:r>
          </w:p>
        </w:tc>
        <w:tc>
          <w:tcPr>
            <w:tcW w:w="5209"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up to three recent publications relevant to this project plan</w:t>
            </w:r>
          </w:p>
        </w:tc>
      </w:tr>
    </w:tbl>
    <w:p w:rsidR="00A32315" w:rsidRPr="00ED3C77" w:rsidRDefault="00A32315" w:rsidP="00D81CF0">
      <w:pPr>
        <w:pStyle w:val="Responsefree"/>
        <w:numPr>
          <w:ilvl w:val="0"/>
          <w:numId w:val="11"/>
        </w:numPr>
        <w:spacing w:before="0" w:after="0"/>
        <w:ind w:left="714" w:hanging="357"/>
      </w:pPr>
      <w:r w:rsidRPr="001D337F">
        <w:rPr>
          <w:rStyle w:val="PlaceholderText"/>
          <w:color w:val="BFBFBF"/>
        </w:rPr>
        <w:t>████</w:t>
      </w:r>
    </w:p>
    <w:p w:rsidR="00A32315" w:rsidRPr="00ED3C77" w:rsidRDefault="00A32315" w:rsidP="00D81CF0">
      <w:pPr>
        <w:pStyle w:val="Responsefree"/>
        <w:numPr>
          <w:ilvl w:val="0"/>
          <w:numId w:val="11"/>
        </w:numPr>
        <w:spacing w:before="0" w:after="0"/>
        <w:ind w:left="714" w:hanging="357"/>
      </w:pPr>
      <w:r w:rsidRPr="001D337F">
        <w:rPr>
          <w:rStyle w:val="PlaceholderText"/>
          <w:color w:val="BFBFBF"/>
        </w:rPr>
        <w:t>████</w:t>
      </w:r>
    </w:p>
    <w:p w:rsidR="00A32315" w:rsidRPr="00ED3C77" w:rsidRDefault="00A32315" w:rsidP="00D81CF0">
      <w:pPr>
        <w:pStyle w:val="Responsefree"/>
        <w:numPr>
          <w:ilvl w:val="0"/>
          <w:numId w:val="11"/>
        </w:numPr>
        <w:spacing w:before="0" w:after="0"/>
        <w:ind w:left="714" w:hanging="357"/>
      </w:pPr>
      <w:r w:rsidRPr="001D337F">
        <w:rPr>
          <w:rStyle w:val="PlaceholderText"/>
          <w:color w:val="BFBFBF"/>
        </w:rPr>
        <w:t>████</w:t>
      </w:r>
    </w:p>
    <w:p w:rsidR="00A32315" w:rsidRPr="00ED3C77" w:rsidRDefault="00A32315" w:rsidP="009F5093">
      <w:pPr>
        <w:pStyle w:val="Spacer"/>
      </w:pPr>
    </w:p>
    <w:tbl>
      <w:tblPr>
        <w:tblW w:w="0" w:type="auto"/>
        <w:jc w:val="center"/>
        <w:tblBorders>
          <w:top w:val="single" w:sz="4" w:space="0" w:color="00408B"/>
        </w:tblBorders>
        <w:tblLook w:val="01E0"/>
      </w:tblPr>
      <w:tblGrid>
        <w:gridCol w:w="5353"/>
        <w:gridCol w:w="5209"/>
      </w:tblGrid>
      <w:tr w:rsidR="00A32315" w:rsidRPr="00ED3C77" w:rsidTr="00EE1370">
        <w:trPr>
          <w:jc w:val="center"/>
        </w:trPr>
        <w:tc>
          <w:tcPr>
            <w:tcW w:w="5353"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Honours</w:t>
            </w:r>
          </w:p>
        </w:tc>
        <w:tc>
          <w:tcPr>
            <w:tcW w:w="5209"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awards, fellowships, professional societies, etc.</w:t>
            </w:r>
          </w:p>
        </w:tc>
      </w:tr>
    </w:tbl>
    <w:p w:rsidR="00A32315" w:rsidRPr="00ED3C77" w:rsidRDefault="00A32315" w:rsidP="009F5093">
      <w:pPr>
        <w:pStyle w:val="Responsefree"/>
      </w:pPr>
      <w:r w:rsidRPr="001D337F">
        <w:rPr>
          <w:rStyle w:val="PlaceholderText"/>
          <w:color w:val="BFBFBF"/>
        </w:rPr>
        <w:t>████</w:t>
      </w:r>
    </w:p>
    <w:p w:rsidR="00A32315" w:rsidRDefault="00A32315">
      <w:pPr>
        <w:rPr>
          <w:sz w:val="22"/>
          <w:szCs w:val="22"/>
        </w:rPr>
      </w:pPr>
      <w:r>
        <w:br w:type="page"/>
      </w:r>
    </w:p>
    <w:p w:rsidR="00A32315" w:rsidRPr="00971760" w:rsidRDefault="00A32315" w:rsidP="009F5093">
      <w:pPr>
        <w:pageBreakBefore/>
        <w:jc w:val="center"/>
        <w:outlineLvl w:val="0"/>
        <w:rPr>
          <w:rFonts w:ascii="Arial" w:hAnsi="Arial" w:cs="Arial"/>
          <w:b/>
          <w:bCs/>
          <w:sz w:val="28"/>
          <w:szCs w:val="28"/>
        </w:rPr>
      </w:pPr>
      <w:r w:rsidRPr="00971760">
        <w:rPr>
          <w:rFonts w:ascii="Arial" w:hAnsi="Arial" w:cs="Arial"/>
          <w:b/>
          <w:bCs/>
          <w:sz w:val="28"/>
          <w:szCs w:val="28"/>
        </w:rPr>
        <w:t>Curriculum Vitae</w:t>
      </w:r>
    </w:p>
    <w:p w:rsidR="00A32315" w:rsidRPr="00ED3C77" w:rsidRDefault="00A32315" w:rsidP="009F5093">
      <w:pPr>
        <w:jc w:val="center"/>
        <w:rPr>
          <w:rStyle w:val="Instructions"/>
          <w:szCs w:val="18"/>
        </w:rPr>
      </w:pPr>
      <w:r w:rsidRPr="00ED3C77">
        <w:rPr>
          <w:rStyle w:val="Instructions"/>
          <w:szCs w:val="18"/>
        </w:rPr>
        <w:t xml:space="preserve">Please include a CV no longer than two pages in this format for each project </w:t>
      </w:r>
      <w:r>
        <w:rPr>
          <w:rStyle w:val="Instructions"/>
          <w:szCs w:val="18"/>
        </w:rPr>
        <w:t>Co-Director; copy and paste this entire form as necessary</w:t>
      </w:r>
    </w:p>
    <w:p w:rsidR="00A32315" w:rsidRPr="00971760" w:rsidRDefault="00A32315" w:rsidP="009F5093">
      <w:pPr>
        <w:tabs>
          <w:tab w:val="center" w:pos="5670"/>
          <w:tab w:val="right" w:pos="10348"/>
        </w:tabs>
        <w:spacing w:before="240" w:after="240"/>
        <w:jc w:val="center"/>
        <w:outlineLvl w:val="0"/>
        <w:rPr>
          <w:rFonts w:ascii="Arial" w:hAnsi="Arial" w:cs="Arial"/>
          <w:b/>
          <w:bCs/>
          <w:sz w:val="24"/>
          <w:szCs w:val="24"/>
        </w:rPr>
      </w:pPr>
      <w:r>
        <w:rPr>
          <w:rFonts w:ascii="Arial" w:hAnsi="Arial" w:cs="Arial"/>
          <w:b/>
          <w:bCs/>
          <w:sz w:val="24"/>
          <w:szCs w:val="24"/>
        </w:rPr>
        <w:t>Co-Director</w:t>
      </w: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3"/>
        <w:gridCol w:w="337"/>
        <w:gridCol w:w="1080"/>
        <w:gridCol w:w="587"/>
        <w:gridCol w:w="1061"/>
        <w:gridCol w:w="937"/>
        <w:gridCol w:w="927"/>
        <w:gridCol w:w="1006"/>
        <w:gridCol w:w="2346"/>
      </w:tblGrid>
      <w:tr w:rsidR="00A32315" w:rsidRPr="00ED3C77" w:rsidTr="00EE1370">
        <w:trPr>
          <w:cantSplit/>
          <w:jc w:val="center"/>
        </w:trPr>
        <w:tc>
          <w:tcPr>
            <w:tcW w:w="10454" w:type="dxa"/>
            <w:gridSpan w:val="9"/>
            <w:tcBorders>
              <w:top w:val="nil"/>
              <w:left w:val="nil"/>
              <w:bottom w:val="single" w:sz="4" w:space="0" w:color="C0C0C0"/>
              <w:right w:val="nil"/>
            </w:tcBorders>
          </w:tcPr>
          <w:p w:rsidR="00A32315" w:rsidRPr="00ED3C77" w:rsidRDefault="00A32315" w:rsidP="009F5093">
            <w:pPr>
              <w:pStyle w:val="BoxTitle"/>
            </w:pPr>
            <w:r w:rsidRPr="00ED3C77">
              <w:tab/>
            </w:r>
            <w:r w:rsidRPr="00EE1370">
              <w:rPr>
                <w:rStyle w:val="Instructions"/>
                <w:b w:val="0"/>
              </w:rPr>
              <w:t>please ensure that in writing names the same spelling is used throughout</w:t>
            </w:r>
          </w:p>
        </w:tc>
      </w:tr>
      <w:tr w:rsidR="00A32315" w:rsidRPr="00ED3C77" w:rsidTr="00EE1370">
        <w:trPr>
          <w:cantSplit/>
          <w:jc w:val="center"/>
        </w:trPr>
        <w:tc>
          <w:tcPr>
            <w:tcW w:w="2510"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2727"/>
              </w:tabs>
            </w:pPr>
            <w:r>
              <w:t>Family Name</w:t>
            </w:r>
          </w:p>
        </w:tc>
        <w:tc>
          <w:tcPr>
            <w:tcW w:w="2728"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2877"/>
              </w:tabs>
            </w:pPr>
            <w:r>
              <w:t>F</w:t>
            </w:r>
            <w:r w:rsidRPr="00ED3C77">
              <w:t xml:space="preserve">irst </w:t>
            </w:r>
            <w:r>
              <w:t>N</w:t>
            </w:r>
            <w:r w:rsidRPr="00ED3C77">
              <w:t>ame</w:t>
            </w:r>
          </w:p>
        </w:tc>
        <w:tc>
          <w:tcPr>
            <w:tcW w:w="937"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1091"/>
              </w:tabs>
            </w:pPr>
            <w:r>
              <w:t>Title</w:t>
            </w:r>
          </w:p>
        </w:tc>
        <w:tc>
          <w:tcPr>
            <w:tcW w:w="4279"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4271"/>
              </w:tabs>
            </w:pPr>
            <w:r>
              <w:t>Job Title</w:t>
            </w:r>
          </w:p>
        </w:tc>
      </w:tr>
      <w:tr w:rsidR="00A32315" w:rsidRPr="00ED3C77" w:rsidTr="00EE1370">
        <w:trPr>
          <w:cantSplit/>
          <w:jc w:val="center"/>
        </w:trPr>
        <w:tc>
          <w:tcPr>
            <w:tcW w:w="2510" w:type="dxa"/>
            <w:gridSpan w:val="2"/>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rsidRPr="00EE1370">
              <w:rPr>
                <w:rStyle w:val="PlaceholderText"/>
                <w:rFonts w:cs="Arial"/>
                <w:color w:val="BFBFBF"/>
              </w:rPr>
              <w:t>████</w:t>
            </w:r>
          </w:p>
        </w:tc>
        <w:tc>
          <w:tcPr>
            <w:tcW w:w="2728"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rsidRPr="00EE1370">
              <w:rPr>
                <w:rStyle w:val="PlaceholderText"/>
                <w:rFonts w:cs="Arial"/>
                <w:color w:val="BFBFBF"/>
              </w:rPr>
              <w:t>████</w:t>
            </w:r>
          </w:p>
        </w:tc>
        <w:tc>
          <w:tcPr>
            <w:tcW w:w="937" w:type="dxa"/>
            <w:tcBorders>
              <w:top w:val="nil"/>
              <w:left w:val="single" w:sz="4" w:space="0" w:color="C0C0C0"/>
              <w:bottom w:val="single" w:sz="4" w:space="0" w:color="C0C0C0"/>
              <w:right w:val="single" w:sz="4" w:space="0" w:color="C0C0C0"/>
            </w:tcBorders>
            <w:noWrap/>
          </w:tcPr>
          <w:p w:rsidR="00A32315" w:rsidRPr="00D54747" w:rsidRDefault="00A32315" w:rsidP="009F5093">
            <w:pPr>
              <w:pStyle w:val="Response"/>
            </w:pPr>
            <w:r w:rsidRPr="00EE1370">
              <w:rPr>
                <w:rStyle w:val="PlaceholderText"/>
                <w:rFonts w:cs="Arial"/>
                <w:color w:val="BFBFBF"/>
              </w:rPr>
              <w:t>████</w:t>
            </w:r>
          </w:p>
        </w:tc>
        <w:tc>
          <w:tcPr>
            <w:tcW w:w="4279"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rsidRPr="00EE1370">
              <w:rPr>
                <w:rStyle w:val="PlaceholderText"/>
                <w:rFonts w:cs="Arial"/>
                <w:color w:val="BFBFBF"/>
              </w:rPr>
              <w:t>████</w:t>
            </w:r>
          </w:p>
        </w:tc>
      </w:tr>
      <w:tr w:rsidR="00A32315" w:rsidRPr="00ED3C77" w:rsidTr="00EE1370">
        <w:trPr>
          <w:cantSplit/>
          <w:jc w:val="center"/>
        </w:trPr>
        <w:tc>
          <w:tcPr>
            <w:tcW w:w="3590"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3861"/>
              </w:tabs>
            </w:pPr>
            <w:r>
              <w:t>Institution</w:t>
            </w:r>
          </w:p>
        </w:tc>
        <w:tc>
          <w:tcPr>
            <w:tcW w:w="4518" w:type="dxa"/>
            <w:gridSpan w:val="5"/>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4438"/>
              </w:tabs>
            </w:pPr>
            <w:r>
              <w:t>Address</w:t>
            </w:r>
          </w:p>
        </w:tc>
        <w:tc>
          <w:tcPr>
            <w:tcW w:w="2346"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2611"/>
              </w:tabs>
            </w:pPr>
            <w:r>
              <w:t>Country</w:t>
            </w:r>
          </w:p>
        </w:tc>
      </w:tr>
      <w:tr w:rsidR="00A32315" w:rsidRPr="00ED3C77" w:rsidTr="00EE1370">
        <w:trPr>
          <w:cantSplit/>
          <w:jc w:val="center"/>
        </w:trPr>
        <w:tc>
          <w:tcPr>
            <w:tcW w:w="3590"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rsidRPr="00EE1370">
              <w:rPr>
                <w:rStyle w:val="PlaceholderText"/>
                <w:rFonts w:cs="Arial"/>
                <w:color w:val="BFBFBF"/>
              </w:rPr>
              <w:t>████</w:t>
            </w:r>
          </w:p>
        </w:tc>
        <w:tc>
          <w:tcPr>
            <w:tcW w:w="4518" w:type="dxa"/>
            <w:gridSpan w:val="5"/>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rsidRPr="00EE1370">
              <w:rPr>
                <w:rStyle w:val="PlaceholderText"/>
                <w:rFonts w:cs="Arial"/>
                <w:color w:val="BFBFBF"/>
              </w:rPr>
              <w:t>████</w:t>
            </w:r>
          </w:p>
        </w:tc>
        <w:tc>
          <w:tcPr>
            <w:tcW w:w="2346" w:type="dxa"/>
            <w:tcBorders>
              <w:top w:val="nil"/>
              <w:left w:val="single" w:sz="4" w:space="0" w:color="C0C0C0"/>
              <w:bottom w:val="single" w:sz="4" w:space="0" w:color="C0C0C0"/>
              <w:right w:val="single" w:sz="4" w:space="0" w:color="C0C0C0"/>
            </w:tcBorders>
          </w:tcPr>
          <w:p w:rsidR="00A32315" w:rsidRPr="00EE1370" w:rsidRDefault="00A32315" w:rsidP="009F5093">
            <w:pPr>
              <w:pStyle w:val="Response"/>
              <w:rPr>
                <w:color w:val="FF0000"/>
              </w:rPr>
            </w:pPr>
            <w:r w:rsidRPr="00EE1370">
              <w:rPr>
                <w:rStyle w:val="PlaceholderText"/>
                <w:rFonts w:cs="Arial"/>
                <w:color w:val="BFBFBF"/>
              </w:rPr>
              <w:t>████</w:t>
            </w:r>
          </w:p>
        </w:tc>
      </w:tr>
      <w:tr w:rsidR="00A32315" w:rsidRPr="00ED3C77" w:rsidTr="00EE1370">
        <w:trPr>
          <w:cantSplit/>
          <w:jc w:val="center"/>
        </w:trPr>
        <w:tc>
          <w:tcPr>
            <w:tcW w:w="2173" w:type="dxa"/>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clear" w:pos="10132"/>
                <w:tab w:val="left" w:pos="1607"/>
              </w:tabs>
            </w:pPr>
            <w:r>
              <w:t>Telephone</w:t>
            </w:r>
          </w:p>
        </w:tc>
        <w:tc>
          <w:tcPr>
            <w:tcW w:w="2004"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2085"/>
              </w:tabs>
            </w:pPr>
            <w:r>
              <w:t>Fax</w:t>
            </w:r>
          </w:p>
        </w:tc>
        <w:tc>
          <w:tcPr>
            <w:tcW w:w="2925" w:type="dxa"/>
            <w:gridSpan w:val="3"/>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3023"/>
              </w:tabs>
            </w:pPr>
            <w:r>
              <w:t>Email</w:t>
            </w:r>
          </w:p>
        </w:tc>
        <w:tc>
          <w:tcPr>
            <w:tcW w:w="3352" w:type="dxa"/>
            <w:gridSpan w:val="2"/>
            <w:tcBorders>
              <w:top w:val="single" w:sz="4" w:space="0" w:color="C0C0C0"/>
              <w:left w:val="single" w:sz="4" w:space="0" w:color="C0C0C0"/>
              <w:bottom w:val="nil"/>
              <w:right w:val="single" w:sz="4" w:space="0" w:color="C0C0C0"/>
            </w:tcBorders>
          </w:tcPr>
          <w:p w:rsidR="00A32315" w:rsidRPr="00ED3C77" w:rsidRDefault="00A32315" w:rsidP="00EE1370">
            <w:pPr>
              <w:pStyle w:val="BoxTitle"/>
              <w:tabs>
                <w:tab w:val="left" w:pos="3294"/>
              </w:tabs>
            </w:pPr>
            <w:r>
              <w:t>Nationality</w:t>
            </w:r>
          </w:p>
        </w:tc>
      </w:tr>
      <w:tr w:rsidR="00A32315" w:rsidRPr="00ED3C77" w:rsidTr="00EE1370">
        <w:trPr>
          <w:cantSplit/>
          <w:jc w:val="center"/>
        </w:trPr>
        <w:tc>
          <w:tcPr>
            <w:tcW w:w="2173" w:type="dxa"/>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rsidRPr="00EE1370">
              <w:rPr>
                <w:rStyle w:val="PlaceholderText"/>
                <w:rFonts w:cs="Arial"/>
                <w:color w:val="BFBFBF"/>
              </w:rPr>
              <w:t>████</w:t>
            </w:r>
          </w:p>
        </w:tc>
        <w:tc>
          <w:tcPr>
            <w:tcW w:w="2004"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rsidRPr="00EE1370">
              <w:rPr>
                <w:rStyle w:val="PlaceholderText"/>
                <w:rFonts w:cs="Arial"/>
                <w:color w:val="BFBFBF"/>
              </w:rPr>
              <w:t>████</w:t>
            </w:r>
          </w:p>
        </w:tc>
        <w:tc>
          <w:tcPr>
            <w:tcW w:w="2925" w:type="dxa"/>
            <w:gridSpan w:val="3"/>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rsidRPr="00EE1370">
              <w:rPr>
                <w:rStyle w:val="PlaceholderText"/>
                <w:rFonts w:cs="Arial"/>
                <w:color w:val="BFBFBF"/>
              </w:rPr>
              <w:t>████</w:t>
            </w:r>
          </w:p>
        </w:tc>
        <w:tc>
          <w:tcPr>
            <w:tcW w:w="3352" w:type="dxa"/>
            <w:gridSpan w:val="2"/>
            <w:tcBorders>
              <w:top w:val="nil"/>
              <w:left w:val="single" w:sz="4" w:space="0" w:color="C0C0C0"/>
              <w:bottom w:val="single" w:sz="4" w:space="0" w:color="C0C0C0"/>
              <w:right w:val="single" w:sz="4" w:space="0" w:color="C0C0C0"/>
            </w:tcBorders>
          </w:tcPr>
          <w:p w:rsidR="00A32315" w:rsidRPr="00ED3C77" w:rsidRDefault="00A32315" w:rsidP="009F5093">
            <w:pPr>
              <w:pStyle w:val="Response"/>
            </w:pPr>
            <w:r w:rsidRPr="00EE1370">
              <w:rPr>
                <w:rStyle w:val="PlaceholderText"/>
                <w:rFonts w:cs="Arial"/>
                <w:color w:val="BFBFBF"/>
              </w:rPr>
              <w:t>████</w:t>
            </w:r>
          </w:p>
        </w:tc>
      </w:tr>
    </w:tbl>
    <w:p w:rsidR="00A32315" w:rsidRPr="00ED3C77" w:rsidRDefault="00A32315" w:rsidP="009F5093">
      <w:pPr>
        <w:pStyle w:val="Spacer"/>
        <w:spacing w:before="120"/>
        <w:rPr>
          <w:rStyle w:val="Instructions"/>
          <w:i w:val="0"/>
          <w:color w:val="auto"/>
          <w:sz w:val="6"/>
          <w:szCs w:val="18"/>
        </w:rPr>
      </w:pPr>
    </w:p>
    <w:tbl>
      <w:tblPr>
        <w:tblW w:w="0" w:type="auto"/>
        <w:jc w:val="center"/>
        <w:tblBorders>
          <w:top w:val="single" w:sz="4" w:space="0" w:color="00408B"/>
        </w:tblBorders>
        <w:tblLook w:val="01E0"/>
      </w:tblPr>
      <w:tblGrid>
        <w:gridCol w:w="5495"/>
        <w:gridCol w:w="5067"/>
      </w:tblGrid>
      <w:tr w:rsidR="00A32315" w:rsidRPr="00ED3C77" w:rsidTr="00EE1370">
        <w:trPr>
          <w:jc w:val="center"/>
        </w:trPr>
        <w:tc>
          <w:tcPr>
            <w:tcW w:w="5495"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Education</w:t>
            </w:r>
          </w:p>
        </w:tc>
        <w:tc>
          <w:tcPr>
            <w:tcW w:w="5067"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degrees, universities, and dates</w:t>
            </w:r>
          </w:p>
        </w:tc>
      </w:tr>
    </w:tbl>
    <w:p w:rsidR="00A32315" w:rsidRPr="00ED3C77" w:rsidRDefault="00A32315" w:rsidP="009F5093">
      <w:pPr>
        <w:pStyle w:val="Responsefree"/>
      </w:pPr>
      <w:r w:rsidRPr="001D337F">
        <w:rPr>
          <w:rStyle w:val="PlaceholderText"/>
          <w:color w:val="BFBFBF"/>
        </w:rPr>
        <w:t>████</w:t>
      </w:r>
    </w:p>
    <w:tbl>
      <w:tblPr>
        <w:tblW w:w="0" w:type="auto"/>
        <w:jc w:val="center"/>
        <w:tblBorders>
          <w:top w:val="single" w:sz="4" w:space="0" w:color="00408B"/>
        </w:tblBorders>
        <w:tblLook w:val="01E0"/>
      </w:tblPr>
      <w:tblGrid>
        <w:gridCol w:w="5495"/>
        <w:gridCol w:w="5067"/>
      </w:tblGrid>
      <w:tr w:rsidR="00A32315" w:rsidRPr="00ED3C77" w:rsidTr="00EE1370">
        <w:trPr>
          <w:jc w:val="center"/>
        </w:trPr>
        <w:tc>
          <w:tcPr>
            <w:tcW w:w="5495"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Employment</w:t>
            </w:r>
          </w:p>
        </w:tc>
        <w:tc>
          <w:tcPr>
            <w:tcW w:w="5067"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employers, positions, and dates</w:t>
            </w:r>
          </w:p>
        </w:tc>
      </w:tr>
    </w:tbl>
    <w:p w:rsidR="00A32315" w:rsidRPr="00ED3C77" w:rsidRDefault="00A32315" w:rsidP="009F5093">
      <w:pPr>
        <w:pStyle w:val="Responsefree"/>
      </w:pPr>
      <w:r w:rsidRPr="001D337F">
        <w:rPr>
          <w:rStyle w:val="PlaceholderText"/>
          <w:color w:val="BFBFBF"/>
        </w:rPr>
        <w:t>████</w:t>
      </w:r>
    </w:p>
    <w:tbl>
      <w:tblPr>
        <w:tblW w:w="0" w:type="auto"/>
        <w:jc w:val="center"/>
        <w:tblBorders>
          <w:top w:val="single" w:sz="4" w:space="0" w:color="00408B"/>
        </w:tblBorders>
        <w:tblLook w:val="01E0"/>
      </w:tblPr>
      <w:tblGrid>
        <w:gridCol w:w="4644"/>
        <w:gridCol w:w="5918"/>
      </w:tblGrid>
      <w:tr w:rsidR="00A32315" w:rsidRPr="00ED3C77" w:rsidTr="00EE1370">
        <w:trPr>
          <w:jc w:val="center"/>
        </w:trPr>
        <w:tc>
          <w:tcPr>
            <w:tcW w:w="4644"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Research</w:t>
            </w:r>
          </w:p>
        </w:tc>
        <w:tc>
          <w:tcPr>
            <w:tcW w:w="5918"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brief description of past and current research and the field(s) of specialization</w:t>
            </w:r>
          </w:p>
        </w:tc>
      </w:tr>
    </w:tbl>
    <w:p w:rsidR="00A32315" w:rsidRPr="00ED3C77" w:rsidRDefault="00A32315" w:rsidP="009F5093">
      <w:pPr>
        <w:pStyle w:val="Responsefree"/>
      </w:pPr>
      <w:r w:rsidRPr="001D337F">
        <w:rPr>
          <w:rStyle w:val="PlaceholderText"/>
          <w:color w:val="BFBFBF"/>
        </w:rPr>
        <w:t>████</w:t>
      </w:r>
    </w:p>
    <w:tbl>
      <w:tblPr>
        <w:tblW w:w="0" w:type="auto"/>
        <w:jc w:val="center"/>
        <w:tblBorders>
          <w:top w:val="single" w:sz="4" w:space="0" w:color="00408B"/>
        </w:tblBorders>
        <w:tblLook w:val="01E0"/>
      </w:tblPr>
      <w:tblGrid>
        <w:gridCol w:w="6345"/>
        <w:gridCol w:w="4217"/>
      </w:tblGrid>
      <w:tr w:rsidR="00A32315" w:rsidRPr="00ED3C77" w:rsidTr="00EE1370">
        <w:trPr>
          <w:jc w:val="center"/>
        </w:trPr>
        <w:tc>
          <w:tcPr>
            <w:tcW w:w="6345"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Current Research Activities</w:t>
            </w:r>
          </w:p>
        </w:tc>
        <w:tc>
          <w:tcPr>
            <w:tcW w:w="4217"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titles of ongoing activities; please give the names and institutions of any international collaborators</w:t>
            </w:r>
          </w:p>
        </w:tc>
      </w:tr>
    </w:tbl>
    <w:p w:rsidR="00A32315" w:rsidRPr="00ED3C77" w:rsidRDefault="00A32315" w:rsidP="009F5093">
      <w:pPr>
        <w:pStyle w:val="Responsefree"/>
      </w:pPr>
      <w:r w:rsidRPr="001D337F">
        <w:rPr>
          <w:rStyle w:val="PlaceholderText"/>
          <w:color w:val="BFBFBF"/>
        </w:rPr>
        <w:t>████</w:t>
      </w:r>
    </w:p>
    <w:tbl>
      <w:tblPr>
        <w:tblW w:w="0" w:type="auto"/>
        <w:jc w:val="center"/>
        <w:tblBorders>
          <w:top w:val="single" w:sz="4" w:space="0" w:color="00408B"/>
        </w:tblBorders>
        <w:tblLook w:val="01E0"/>
      </w:tblPr>
      <w:tblGrid>
        <w:gridCol w:w="5353"/>
        <w:gridCol w:w="5209"/>
      </w:tblGrid>
      <w:tr w:rsidR="00A32315" w:rsidRPr="00ED3C77" w:rsidTr="00EE1370">
        <w:trPr>
          <w:jc w:val="center"/>
        </w:trPr>
        <w:tc>
          <w:tcPr>
            <w:tcW w:w="5353"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Publications</w:t>
            </w:r>
          </w:p>
        </w:tc>
        <w:tc>
          <w:tcPr>
            <w:tcW w:w="5209"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up to three recent publications relevant to this project plan</w:t>
            </w:r>
          </w:p>
        </w:tc>
      </w:tr>
    </w:tbl>
    <w:p w:rsidR="00A32315" w:rsidRPr="00ED3C77" w:rsidRDefault="00A32315" w:rsidP="00D81CF0">
      <w:pPr>
        <w:pStyle w:val="Responsefree"/>
        <w:numPr>
          <w:ilvl w:val="0"/>
          <w:numId w:val="12"/>
        </w:numPr>
        <w:spacing w:before="0" w:after="0"/>
        <w:ind w:left="714" w:hanging="357"/>
      </w:pPr>
      <w:r w:rsidRPr="001D337F">
        <w:rPr>
          <w:rStyle w:val="PlaceholderText"/>
          <w:color w:val="BFBFBF"/>
        </w:rPr>
        <w:t>████</w:t>
      </w:r>
    </w:p>
    <w:p w:rsidR="00A32315" w:rsidRPr="00ED3C77" w:rsidRDefault="00A32315" w:rsidP="00D81CF0">
      <w:pPr>
        <w:pStyle w:val="Responsefree"/>
        <w:numPr>
          <w:ilvl w:val="0"/>
          <w:numId w:val="12"/>
        </w:numPr>
        <w:spacing w:before="0" w:after="0"/>
        <w:ind w:left="714" w:hanging="357"/>
      </w:pPr>
      <w:r w:rsidRPr="001D337F">
        <w:rPr>
          <w:rStyle w:val="PlaceholderText"/>
          <w:color w:val="BFBFBF"/>
        </w:rPr>
        <w:t>████</w:t>
      </w:r>
    </w:p>
    <w:p w:rsidR="00A32315" w:rsidRPr="00ED3C77" w:rsidRDefault="00A32315" w:rsidP="00D81CF0">
      <w:pPr>
        <w:pStyle w:val="Responsefree"/>
        <w:numPr>
          <w:ilvl w:val="0"/>
          <w:numId w:val="12"/>
        </w:numPr>
        <w:spacing w:before="0" w:after="0"/>
        <w:ind w:left="714" w:hanging="357"/>
      </w:pPr>
      <w:r w:rsidRPr="001D337F">
        <w:rPr>
          <w:rStyle w:val="PlaceholderText"/>
          <w:color w:val="BFBFBF"/>
        </w:rPr>
        <w:t>████</w:t>
      </w:r>
    </w:p>
    <w:p w:rsidR="00A32315" w:rsidRPr="00ED3C77" w:rsidRDefault="00A32315" w:rsidP="009F5093">
      <w:pPr>
        <w:pStyle w:val="Spacer"/>
      </w:pPr>
    </w:p>
    <w:tbl>
      <w:tblPr>
        <w:tblW w:w="0" w:type="auto"/>
        <w:jc w:val="center"/>
        <w:tblBorders>
          <w:top w:val="single" w:sz="4" w:space="0" w:color="00408B"/>
        </w:tblBorders>
        <w:tblLook w:val="01E0"/>
      </w:tblPr>
      <w:tblGrid>
        <w:gridCol w:w="5353"/>
        <w:gridCol w:w="5209"/>
      </w:tblGrid>
      <w:tr w:rsidR="00A32315" w:rsidRPr="00ED3C77" w:rsidTr="00EE1370">
        <w:trPr>
          <w:jc w:val="center"/>
        </w:trPr>
        <w:tc>
          <w:tcPr>
            <w:tcW w:w="5353" w:type="dxa"/>
            <w:tcBorders>
              <w:top w:val="single" w:sz="4" w:space="0" w:color="00408B"/>
            </w:tcBorders>
          </w:tcPr>
          <w:p w:rsidR="00A32315" w:rsidRPr="00ED3C77" w:rsidRDefault="00A32315" w:rsidP="009F5093">
            <w:pPr>
              <w:pStyle w:val="SectionHead"/>
            </w:pPr>
            <w:r w:rsidRPr="00EE1370">
              <w:rPr>
                <w:highlight w:val="lightGray"/>
              </w:rPr>
              <w:br w:type="page"/>
            </w:r>
            <w:r w:rsidRPr="00ED3C77">
              <w:t>Honours</w:t>
            </w:r>
          </w:p>
        </w:tc>
        <w:tc>
          <w:tcPr>
            <w:tcW w:w="5209" w:type="dxa"/>
            <w:tcBorders>
              <w:top w:val="single" w:sz="4" w:space="0" w:color="00408B"/>
            </w:tcBorders>
          </w:tcPr>
          <w:p w:rsidR="00A32315" w:rsidRPr="00ED3C77" w:rsidRDefault="00A32315" w:rsidP="00EE1370">
            <w:pPr>
              <w:jc w:val="right"/>
              <w:rPr>
                <w:rStyle w:val="Instructions"/>
                <w:szCs w:val="18"/>
              </w:rPr>
            </w:pPr>
            <w:r w:rsidRPr="00ED3C77">
              <w:rPr>
                <w:rStyle w:val="Instructions"/>
                <w:szCs w:val="18"/>
              </w:rPr>
              <w:t>awards, fellowships, professional societies, etc.</w:t>
            </w:r>
          </w:p>
        </w:tc>
      </w:tr>
    </w:tbl>
    <w:p w:rsidR="00A32315" w:rsidRDefault="00A32315" w:rsidP="009F5093">
      <w:pPr>
        <w:pStyle w:val="Responsefree"/>
        <w:rPr>
          <w:color w:val="808080"/>
          <w:sz w:val="18"/>
          <w:szCs w:val="20"/>
        </w:rPr>
      </w:pPr>
      <w:r w:rsidRPr="001D337F">
        <w:rPr>
          <w:rStyle w:val="PlaceholderText"/>
          <w:color w:val="BFBFBF"/>
        </w:rPr>
        <w:t>████</w:t>
      </w:r>
    </w:p>
    <w:p w:rsidR="00A32315" w:rsidRDefault="00A32315" w:rsidP="0018696B">
      <w:pPr>
        <w:pStyle w:val="Spacer"/>
        <w:sectPr w:rsidR="00A32315" w:rsidSect="00C54C4C">
          <w:footnotePr>
            <w:numFmt w:val="chicago"/>
            <w:numRestart w:val="eachPage"/>
          </w:footnotePr>
          <w:type w:val="continuous"/>
          <w:pgSz w:w="12240" w:h="15840" w:code="1"/>
          <w:pgMar w:top="340" w:right="907" w:bottom="340" w:left="907" w:header="708" w:footer="708" w:gutter="0"/>
          <w:cols w:space="708"/>
          <w:formProt w:val="0"/>
        </w:sectPr>
      </w:pPr>
    </w:p>
    <w:p w:rsidR="00A32315" w:rsidRDefault="00A32315" w:rsidP="0018696B">
      <w:pPr>
        <w:pStyle w:val="Spacer"/>
      </w:pPr>
    </w:p>
    <w:tbl>
      <w:tblPr>
        <w:tblW w:w="0" w:type="auto"/>
        <w:tblInd w:w="108" w:type="dxa"/>
        <w:tblLook w:val="01E0"/>
      </w:tblPr>
      <w:tblGrid>
        <w:gridCol w:w="7371"/>
        <w:gridCol w:w="993"/>
        <w:gridCol w:w="1984"/>
      </w:tblGrid>
      <w:tr w:rsidR="00A32315" w:rsidRPr="00ED3C77" w:rsidTr="0018696B">
        <w:trPr>
          <w:trHeight w:val="567"/>
        </w:trPr>
        <w:tc>
          <w:tcPr>
            <w:tcW w:w="7371" w:type="dxa"/>
            <w:tcBorders>
              <w:right w:val="single" w:sz="12" w:space="0" w:color="auto"/>
            </w:tcBorders>
          </w:tcPr>
          <w:p w:rsidR="00A32315" w:rsidRPr="00ED3C77" w:rsidRDefault="00A32315" w:rsidP="0018696B">
            <w:pPr>
              <w:pStyle w:val="BoxTitle"/>
            </w:pPr>
          </w:p>
        </w:tc>
        <w:tc>
          <w:tcPr>
            <w:tcW w:w="993" w:type="dxa"/>
            <w:tcBorders>
              <w:top w:val="single" w:sz="12" w:space="0" w:color="auto"/>
              <w:left w:val="single" w:sz="12" w:space="0" w:color="auto"/>
              <w:bottom w:val="single" w:sz="12" w:space="0" w:color="auto"/>
            </w:tcBorders>
            <w:vAlign w:val="center"/>
          </w:tcPr>
          <w:p w:rsidR="00A32315" w:rsidRPr="00ED3C77" w:rsidRDefault="00A32315" w:rsidP="0018696B">
            <w:pPr>
              <w:pStyle w:val="BoxTitle"/>
              <w:rPr>
                <w:sz w:val="16"/>
                <w:szCs w:val="16"/>
              </w:rPr>
            </w:pPr>
            <w:r w:rsidRPr="00ED3C77">
              <w:t>SPS:</w:t>
            </w:r>
          </w:p>
        </w:tc>
        <w:tc>
          <w:tcPr>
            <w:tcW w:w="1984" w:type="dxa"/>
            <w:tcBorders>
              <w:top w:val="single" w:sz="12" w:space="0" w:color="auto"/>
              <w:bottom w:val="single" w:sz="12" w:space="0" w:color="auto"/>
              <w:right w:val="single" w:sz="12" w:space="0" w:color="auto"/>
            </w:tcBorders>
            <w:vAlign w:val="center"/>
          </w:tcPr>
          <w:p w:rsidR="00A32315" w:rsidRPr="00C01989" w:rsidRDefault="00A32315" w:rsidP="0018696B">
            <w:pPr>
              <w:pStyle w:val="BoxTitle"/>
              <w:jc w:val="center"/>
              <w:rPr>
                <w:color w:val="FF0000"/>
              </w:rPr>
            </w:pPr>
            <w:r>
              <w:rPr>
                <w:color w:val="FF0000"/>
              </w:rPr>
              <w:fldChar w:fldCharType="begin"/>
            </w:r>
            <w:r>
              <w:rPr>
                <w:color w:val="FF0000"/>
              </w:rPr>
              <w:instrText xml:space="preserve"> REF SPSID </w:instrText>
            </w:r>
            <w:r>
              <w:rPr>
                <w:color w:val="FF0000"/>
              </w:rPr>
              <w:fldChar w:fldCharType="separate"/>
            </w:r>
            <w:r>
              <w:rPr>
                <w:noProof/>
                <w:color w:val="FF0000"/>
              </w:rPr>
              <w:t xml:space="preserve">     </w:t>
            </w:r>
            <w:r>
              <w:rPr>
                <w:color w:val="FF0000"/>
              </w:rPr>
              <w:fldChar w:fldCharType="end"/>
            </w:r>
          </w:p>
        </w:tc>
      </w:tr>
    </w:tbl>
    <w:p w:rsidR="00A32315" w:rsidRDefault="00A32315" w:rsidP="0018696B">
      <w:pPr>
        <w:pStyle w:val="Spacer"/>
      </w:pP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A32315" w:rsidRPr="00ED3C77" w:rsidTr="00EF71DE">
        <w:trPr>
          <w:trHeight w:val="512"/>
        </w:trPr>
        <w:tc>
          <w:tcPr>
            <w:tcW w:w="993" w:type="dxa"/>
            <w:tcBorders>
              <w:bottom w:val="single" w:sz="4" w:space="0" w:color="auto"/>
            </w:tcBorders>
            <w:vAlign w:val="center"/>
          </w:tcPr>
          <w:p w:rsidR="00A32315" w:rsidRPr="00ED3C77" w:rsidRDefault="00A32315" w:rsidP="0018696B">
            <w:pPr>
              <w:jc w:val="center"/>
              <w:rPr>
                <w:b/>
                <w:bCs/>
              </w:rPr>
            </w:pPr>
            <w:r w:rsidRPr="00EE1370">
              <w:rPr>
                <w:b/>
                <w:noProof/>
                <w:lang w:val="en-US"/>
              </w:rPr>
              <w:pict>
                <v:shape id="Picture 4" o:spid="_x0000_i1029" type="#_x0000_t75" style="width:45pt;height:45pt;visibility:visible">
                  <v:imagedata r:id="rId7" o:title="" cropbottom="33102f"/>
                </v:shape>
              </w:pict>
            </w:r>
          </w:p>
        </w:tc>
        <w:tc>
          <w:tcPr>
            <w:tcW w:w="9355" w:type="dxa"/>
            <w:tcBorders>
              <w:bottom w:val="single" w:sz="4" w:space="0" w:color="auto"/>
            </w:tcBorders>
            <w:vAlign w:val="center"/>
          </w:tcPr>
          <w:p w:rsidR="00A32315" w:rsidRPr="00ED3C77" w:rsidRDefault="00A32315" w:rsidP="0018696B">
            <w:pPr>
              <w:spacing w:after="200"/>
              <w:jc w:val="center"/>
              <w:rPr>
                <w:rFonts w:ascii="Arial" w:hAnsi="Arial" w:cs="Arial"/>
                <w:b/>
                <w:bCs/>
                <w:color w:val="000080"/>
                <w:sz w:val="28"/>
                <w:szCs w:val="28"/>
              </w:rPr>
            </w:pPr>
            <w:r w:rsidRPr="00ED3C77">
              <w:rPr>
                <w:rFonts w:ascii="Arial" w:hAnsi="Arial" w:cs="Arial"/>
                <w:b/>
                <w:bCs/>
                <w:color w:val="00408B"/>
                <w:sz w:val="28"/>
                <w:szCs w:val="28"/>
              </w:rPr>
              <w:t>Science for Peace and Security Programme</w:t>
            </w:r>
            <w:r>
              <w:rPr>
                <w:rFonts w:ascii="Arial" w:hAnsi="Arial" w:cs="Arial"/>
                <w:b/>
                <w:bCs/>
                <w:color w:val="00408B"/>
                <w:sz w:val="28"/>
                <w:szCs w:val="28"/>
              </w:rPr>
              <w:t>: Research Project</w:t>
            </w:r>
          </w:p>
          <w:p w:rsidR="00A32315" w:rsidRPr="0028036C" w:rsidRDefault="00A32315" w:rsidP="0028036C">
            <w:pPr>
              <w:pStyle w:val="Title"/>
            </w:pPr>
            <w:fldSimple w:instr=" REF ProjectTitle \h  \* MERGEFORMAT ">
              <w:r>
                <w:t xml:space="preserve">     </w:t>
              </w:r>
            </w:fldSimple>
          </w:p>
          <w:p w:rsidR="00A32315" w:rsidRPr="004202FF" w:rsidRDefault="00A32315" w:rsidP="0018696B">
            <w:pPr>
              <w:jc w:val="center"/>
              <w:rPr>
                <w:rStyle w:val="Instructions"/>
                <w:szCs w:val="18"/>
              </w:rPr>
            </w:pPr>
            <w:r w:rsidRPr="004202FF">
              <w:rPr>
                <w:rStyle w:val="Instructions"/>
                <w:szCs w:val="18"/>
              </w:rPr>
              <w:t xml:space="preserve">please limit this summary to </w:t>
            </w:r>
            <w:r>
              <w:rPr>
                <w:rStyle w:val="Instructions"/>
                <w:szCs w:val="18"/>
              </w:rPr>
              <w:t>three</w:t>
            </w:r>
            <w:r w:rsidRPr="004202FF">
              <w:rPr>
                <w:rStyle w:val="Instructions"/>
                <w:szCs w:val="18"/>
              </w:rPr>
              <w:t xml:space="preserve"> pages</w:t>
            </w:r>
            <w:r>
              <w:rPr>
                <w:rStyle w:val="Instructions"/>
                <w:szCs w:val="18"/>
              </w:rPr>
              <w:t xml:space="preserve"> and enclose with your application</w:t>
            </w:r>
          </w:p>
        </w:tc>
      </w:tr>
    </w:tbl>
    <w:p w:rsidR="00A32315" w:rsidRPr="00ED3C77" w:rsidRDefault="00A32315" w:rsidP="0018696B">
      <w:pPr>
        <w:pStyle w:val="Spacer"/>
        <w:spacing w:before="240"/>
      </w:pPr>
    </w:p>
    <w:tbl>
      <w:tblPr>
        <w:tblW w:w="10348" w:type="dxa"/>
        <w:tblInd w:w="108" w:type="dxa"/>
        <w:tblBorders>
          <w:top w:val="single" w:sz="4" w:space="0" w:color="C0C0C0"/>
          <w:left w:val="single" w:sz="4" w:space="0" w:color="C0C0C0"/>
          <w:bottom w:val="single" w:sz="4" w:space="0" w:color="C0C0C0"/>
          <w:right w:val="single" w:sz="4" w:space="0" w:color="C0C0C0"/>
        </w:tblBorders>
        <w:tblLayout w:type="fixed"/>
        <w:tblLook w:val="01E0"/>
      </w:tblPr>
      <w:tblGrid>
        <w:gridCol w:w="8364"/>
        <w:gridCol w:w="1984"/>
      </w:tblGrid>
      <w:tr w:rsidR="00A32315" w:rsidRPr="00ED3C77" w:rsidTr="0028036C">
        <w:trPr>
          <w:trHeight w:val="260"/>
        </w:trPr>
        <w:tc>
          <w:tcPr>
            <w:tcW w:w="8364" w:type="dxa"/>
            <w:tcBorders>
              <w:top w:val="single" w:sz="4" w:space="0" w:color="C0C0C0"/>
              <w:right w:val="single" w:sz="4" w:space="0" w:color="C0C0C0"/>
            </w:tcBorders>
          </w:tcPr>
          <w:p w:rsidR="00A32315" w:rsidRPr="00ED3C77" w:rsidRDefault="00A32315" w:rsidP="0018696B">
            <w:pPr>
              <w:pStyle w:val="BoxTitle"/>
            </w:pPr>
            <w:r>
              <w:t>SPS Key Priorities</w:t>
            </w:r>
            <w:r w:rsidRPr="00ED3C77">
              <w:tab/>
            </w:r>
          </w:p>
        </w:tc>
        <w:tc>
          <w:tcPr>
            <w:tcW w:w="1984" w:type="dxa"/>
            <w:tcBorders>
              <w:top w:val="single" w:sz="4" w:space="0" w:color="C0C0C0"/>
              <w:left w:val="single" w:sz="4" w:space="0" w:color="C0C0C0"/>
              <w:bottom w:val="nil"/>
            </w:tcBorders>
          </w:tcPr>
          <w:p w:rsidR="00A32315" w:rsidRPr="00ED3C77" w:rsidRDefault="00A32315" w:rsidP="00510A98">
            <w:pPr>
              <w:pStyle w:val="TableHead"/>
            </w:pPr>
            <w:r>
              <w:t>Project Duration</w:t>
            </w:r>
          </w:p>
        </w:tc>
      </w:tr>
      <w:tr w:rsidR="00A32315" w:rsidRPr="00ED3C77" w:rsidTr="0028036C">
        <w:trPr>
          <w:trHeight w:val="259"/>
        </w:trPr>
        <w:tc>
          <w:tcPr>
            <w:tcW w:w="8364" w:type="dxa"/>
            <w:tcBorders>
              <w:bottom w:val="single" w:sz="4" w:space="0" w:color="C0C0C0"/>
              <w:right w:val="single" w:sz="4" w:space="0" w:color="C0C0C0"/>
            </w:tcBorders>
          </w:tcPr>
          <w:p w:rsidR="00A32315" w:rsidRDefault="00A32315" w:rsidP="009276E1">
            <w:pPr>
              <w:pStyle w:val="Response"/>
            </w:pPr>
            <w:fldSimple w:instr=" REF KeyPriorities \h  \* MERGEFORMAT ">
              <w:r>
                <w:rPr>
                  <w:noProof/>
                </w:rPr>
                <w:t xml:space="preserve">     </w:t>
              </w:r>
            </w:fldSimple>
          </w:p>
        </w:tc>
        <w:tc>
          <w:tcPr>
            <w:tcW w:w="1984" w:type="dxa"/>
            <w:tcBorders>
              <w:top w:val="nil"/>
              <w:left w:val="single" w:sz="4" w:space="0" w:color="C0C0C0"/>
              <w:bottom w:val="single" w:sz="4" w:space="0" w:color="C0C0C0"/>
            </w:tcBorders>
            <w:vAlign w:val="center"/>
          </w:tcPr>
          <w:p w:rsidR="00A32315" w:rsidRDefault="00A32315" w:rsidP="00510A98">
            <w:pPr>
              <w:pStyle w:val="Responsebudget"/>
              <w:jc w:val="left"/>
            </w:pPr>
            <w:fldSimple w:instr=" REF ProjectDuration \h  \* MERGEFORMAT ">
              <w:r>
                <w:rPr>
                  <w:noProof/>
                </w:rPr>
                <w:t xml:space="preserve">     </w:t>
              </w:r>
            </w:fldSimple>
          </w:p>
        </w:tc>
      </w:tr>
    </w:tbl>
    <w:p w:rsidR="00A32315" w:rsidRDefault="00A32315" w:rsidP="0018696B">
      <w:pPr>
        <w:pStyle w:val="Spacer"/>
        <w:spacing w:before="120"/>
      </w:pPr>
    </w:p>
    <w:tbl>
      <w:tblPr>
        <w:tblW w:w="10387" w:type="dxa"/>
        <w:jc w:val="center"/>
        <w:tblInd w:w="-3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3488"/>
        <w:gridCol w:w="3449"/>
        <w:gridCol w:w="1749"/>
        <w:gridCol w:w="1701"/>
      </w:tblGrid>
      <w:tr w:rsidR="00A32315" w:rsidRPr="00ED3C77" w:rsidTr="00EE1370">
        <w:trPr>
          <w:trHeight w:val="40"/>
          <w:jc w:val="center"/>
        </w:trPr>
        <w:tc>
          <w:tcPr>
            <w:tcW w:w="3488" w:type="dxa"/>
            <w:tcBorders>
              <w:bottom w:val="double" w:sz="4" w:space="0" w:color="999999"/>
            </w:tcBorders>
            <w:vAlign w:val="center"/>
          </w:tcPr>
          <w:p w:rsidR="00A32315" w:rsidRPr="00ED3C77" w:rsidRDefault="00A32315" w:rsidP="00EE1370">
            <w:pPr>
              <w:pStyle w:val="BoxTitle"/>
              <w:keepLines/>
            </w:pPr>
            <w:r>
              <w:t>T</w:t>
            </w:r>
            <w:r w:rsidRPr="00ED3C77">
              <w:t xml:space="preserve">itle and </w:t>
            </w:r>
            <w:r>
              <w:t>N</w:t>
            </w:r>
            <w:r w:rsidRPr="00ED3C77">
              <w:t>ame</w:t>
            </w:r>
          </w:p>
        </w:tc>
        <w:tc>
          <w:tcPr>
            <w:tcW w:w="3449" w:type="dxa"/>
            <w:tcBorders>
              <w:bottom w:val="double" w:sz="4" w:space="0" w:color="999999"/>
            </w:tcBorders>
            <w:vAlign w:val="center"/>
          </w:tcPr>
          <w:p w:rsidR="00A32315" w:rsidRPr="00ED3C77" w:rsidRDefault="00A32315" w:rsidP="00EE1370">
            <w:pPr>
              <w:pStyle w:val="BoxTitle"/>
              <w:keepLines/>
            </w:pPr>
            <w:r>
              <w:t>I</w:t>
            </w:r>
            <w:r w:rsidRPr="00ED3C77">
              <w:t>nstitution</w:t>
            </w:r>
          </w:p>
        </w:tc>
        <w:tc>
          <w:tcPr>
            <w:tcW w:w="1749" w:type="dxa"/>
            <w:tcBorders>
              <w:bottom w:val="double" w:sz="4" w:space="0" w:color="999999"/>
            </w:tcBorders>
            <w:vAlign w:val="center"/>
          </w:tcPr>
          <w:p w:rsidR="00A32315" w:rsidRPr="00ED3C77" w:rsidRDefault="00A32315" w:rsidP="00EE1370">
            <w:pPr>
              <w:pStyle w:val="BoxTitle"/>
              <w:keepLines/>
            </w:pPr>
            <w:r>
              <w:t>C</w:t>
            </w:r>
            <w:r w:rsidRPr="00ED3C77">
              <w:t>ountry</w:t>
            </w:r>
          </w:p>
        </w:tc>
        <w:tc>
          <w:tcPr>
            <w:tcW w:w="1701" w:type="dxa"/>
            <w:tcBorders>
              <w:bottom w:val="double" w:sz="4" w:space="0" w:color="999999"/>
            </w:tcBorders>
            <w:vAlign w:val="center"/>
          </w:tcPr>
          <w:p w:rsidR="00A32315" w:rsidRPr="00ED3C77" w:rsidRDefault="00A32315" w:rsidP="00EE1370">
            <w:pPr>
              <w:pStyle w:val="BoxTitle"/>
              <w:keepLines/>
            </w:pPr>
            <w:r w:rsidRPr="00ED3C77">
              <w:t xml:space="preserve">NPD/PPD/ </w:t>
            </w:r>
            <w:r>
              <w:t>Co-Director</w:t>
            </w:r>
            <w:r w:rsidRPr="00ED3C77">
              <w:t>/</w:t>
            </w:r>
            <w:r>
              <w:t>O</w:t>
            </w:r>
            <w:r w:rsidRPr="00ED3C77">
              <w:t>ther</w:t>
            </w:r>
          </w:p>
        </w:tc>
      </w:tr>
      <w:tr w:rsidR="00A32315" w:rsidRPr="00806E2B" w:rsidTr="00EE1370">
        <w:trPr>
          <w:trHeight w:val="40"/>
          <w:jc w:val="center"/>
        </w:trPr>
        <w:tc>
          <w:tcPr>
            <w:tcW w:w="3488" w:type="dxa"/>
            <w:tcBorders>
              <w:top w:val="double" w:sz="4" w:space="0" w:color="999999"/>
            </w:tcBorders>
          </w:tcPr>
          <w:p w:rsidR="00A32315" w:rsidRPr="00806E2B" w:rsidRDefault="00A32315" w:rsidP="00EE1370">
            <w:pPr>
              <w:pStyle w:val="Response"/>
              <w:keepLines/>
            </w:pPr>
            <w:fldSimple w:instr=" REF NPDTitle \* MERGEFORMAT ">
              <w:r>
                <w:rPr>
                  <w:noProof/>
                </w:rPr>
                <w:t xml:space="preserve">     </w:t>
              </w:r>
            </w:fldSimple>
            <w:r>
              <w:t xml:space="preserve"> </w:t>
            </w:r>
            <w:fldSimple w:instr=" REF NPDFirstName \* MERGEFORMAT ">
              <w:r>
                <w:rPr>
                  <w:noProof/>
                </w:rPr>
                <w:t xml:space="preserve">     </w:t>
              </w:r>
            </w:fldSimple>
            <w:r>
              <w:t xml:space="preserve"> </w:t>
            </w:r>
            <w:fldSimple w:instr=" REF NPDFamilyName \* MERGEFORMAT ">
              <w:r>
                <w:rPr>
                  <w:noProof/>
                </w:rPr>
                <w:t xml:space="preserve">     </w:t>
              </w:r>
            </w:fldSimple>
          </w:p>
        </w:tc>
        <w:tc>
          <w:tcPr>
            <w:tcW w:w="3449" w:type="dxa"/>
            <w:tcBorders>
              <w:top w:val="double" w:sz="4" w:space="0" w:color="999999"/>
            </w:tcBorders>
          </w:tcPr>
          <w:p w:rsidR="00A32315" w:rsidRPr="00806E2B" w:rsidRDefault="00A32315" w:rsidP="00EE1370">
            <w:pPr>
              <w:pStyle w:val="Response"/>
              <w:keepLines/>
            </w:pPr>
            <w:fldSimple w:instr=" REF NPDInstitution \* MERGEFORMAT ">
              <w:r>
                <w:rPr>
                  <w:noProof/>
                </w:rPr>
                <w:t xml:space="preserve">     </w:t>
              </w:r>
            </w:fldSimple>
          </w:p>
        </w:tc>
        <w:tc>
          <w:tcPr>
            <w:tcW w:w="1749" w:type="dxa"/>
            <w:tcBorders>
              <w:top w:val="double" w:sz="4" w:space="0" w:color="999999"/>
            </w:tcBorders>
          </w:tcPr>
          <w:p w:rsidR="00A32315" w:rsidRPr="00EE1370" w:rsidRDefault="00A32315" w:rsidP="00EE1370">
            <w:pPr>
              <w:pStyle w:val="Response"/>
              <w:keepLines/>
              <w:rPr>
                <w:color w:val="FF0000"/>
              </w:rPr>
            </w:pPr>
            <w:fldSimple w:instr=" REF NPDCountry \* MERGEFORMAT ">
              <w:r w:rsidRPr="00EE1370">
                <w:rPr>
                  <w:noProof/>
                  <w:color w:val="FF0000"/>
                </w:rPr>
                <w:t xml:space="preserve">     </w:t>
              </w:r>
            </w:fldSimple>
          </w:p>
        </w:tc>
        <w:tc>
          <w:tcPr>
            <w:tcW w:w="1701" w:type="dxa"/>
            <w:tcBorders>
              <w:top w:val="double" w:sz="4" w:space="0" w:color="999999"/>
            </w:tcBorders>
          </w:tcPr>
          <w:p w:rsidR="00A32315" w:rsidRPr="00806E2B" w:rsidRDefault="00A32315" w:rsidP="00EE1370">
            <w:pPr>
              <w:pStyle w:val="Response"/>
              <w:keepLines/>
            </w:pPr>
            <w:r>
              <w:t>NPD</w:t>
            </w:r>
          </w:p>
        </w:tc>
      </w:tr>
      <w:tr w:rsidR="00A32315" w:rsidRPr="00806E2B" w:rsidTr="00EE1370">
        <w:trPr>
          <w:trHeight w:val="40"/>
          <w:jc w:val="center"/>
        </w:trPr>
        <w:tc>
          <w:tcPr>
            <w:tcW w:w="3488" w:type="dxa"/>
          </w:tcPr>
          <w:p w:rsidR="00A32315" w:rsidRPr="00806E2B" w:rsidRDefault="00A32315" w:rsidP="00EE1370">
            <w:pPr>
              <w:pStyle w:val="Response"/>
              <w:keepLines/>
            </w:pPr>
            <w:fldSimple w:instr=" REF PPDTitle \* MERGEFORMAT ">
              <w:r>
                <w:rPr>
                  <w:noProof/>
                </w:rPr>
                <w:t xml:space="preserve">     </w:t>
              </w:r>
            </w:fldSimple>
            <w:r>
              <w:t xml:space="preserve"> </w:t>
            </w:r>
            <w:fldSimple w:instr=" REF PPDFirstName \* MERGEFORMAT ">
              <w:r>
                <w:rPr>
                  <w:noProof/>
                </w:rPr>
                <w:t xml:space="preserve">     </w:t>
              </w:r>
            </w:fldSimple>
            <w:r>
              <w:t xml:space="preserve"> </w:t>
            </w:r>
            <w:fldSimple w:instr=" REF PPDFamilyName \* MERGEFORMAT ">
              <w:r>
                <w:rPr>
                  <w:noProof/>
                </w:rPr>
                <w:t xml:space="preserve">     </w:t>
              </w:r>
            </w:fldSimple>
          </w:p>
        </w:tc>
        <w:tc>
          <w:tcPr>
            <w:tcW w:w="3449" w:type="dxa"/>
          </w:tcPr>
          <w:p w:rsidR="00A32315" w:rsidRPr="00806E2B" w:rsidRDefault="00A32315" w:rsidP="00EE1370">
            <w:pPr>
              <w:pStyle w:val="Response"/>
              <w:keepLines/>
            </w:pPr>
            <w:fldSimple w:instr=" REF PPDInstitution \* MERGEFORMAT ">
              <w:r>
                <w:rPr>
                  <w:noProof/>
                </w:rPr>
                <w:t xml:space="preserve">     </w:t>
              </w:r>
            </w:fldSimple>
          </w:p>
        </w:tc>
        <w:tc>
          <w:tcPr>
            <w:tcW w:w="1749" w:type="dxa"/>
          </w:tcPr>
          <w:p w:rsidR="00A32315" w:rsidRPr="00EE1370" w:rsidRDefault="00A32315" w:rsidP="00EE1370">
            <w:pPr>
              <w:pStyle w:val="Response"/>
              <w:keepLines/>
              <w:rPr>
                <w:color w:val="FF0000"/>
              </w:rPr>
            </w:pPr>
            <w:fldSimple w:instr=" REF PPDCountry \* MERGEFORMAT ">
              <w:r w:rsidRPr="00EE1370">
                <w:rPr>
                  <w:noProof/>
                  <w:color w:val="FF0000"/>
                </w:rPr>
                <w:t xml:space="preserve">     </w:t>
              </w:r>
            </w:fldSimple>
          </w:p>
        </w:tc>
        <w:tc>
          <w:tcPr>
            <w:tcW w:w="1701" w:type="dxa"/>
          </w:tcPr>
          <w:p w:rsidR="00A32315" w:rsidRPr="00806E2B" w:rsidRDefault="00A32315" w:rsidP="00EE1370">
            <w:pPr>
              <w:pStyle w:val="Response"/>
              <w:keepLines/>
            </w:pPr>
            <w:r>
              <w:t>PPD</w:t>
            </w:r>
          </w:p>
        </w:tc>
      </w:tr>
      <w:tr w:rsidR="00A32315" w:rsidRPr="00806E2B" w:rsidTr="00EE1370">
        <w:trPr>
          <w:trHeight w:val="40"/>
          <w:jc w:val="center"/>
        </w:trPr>
        <w:tc>
          <w:tcPr>
            <w:tcW w:w="3488" w:type="dxa"/>
          </w:tcPr>
          <w:p w:rsidR="00A32315" w:rsidRPr="00806E2B" w:rsidRDefault="00A32315" w:rsidP="00EE1370">
            <w:pPr>
              <w:pStyle w:val="Response"/>
              <w:keepLines/>
            </w:pPr>
            <w:fldSimple w:instr=" REF  CoATitle \* MERGEFORMAT ">
              <w:r>
                <w:rPr>
                  <w:noProof/>
                </w:rPr>
                <w:t xml:space="preserve">     </w:t>
              </w:r>
            </w:fldSimple>
            <w:r>
              <w:t xml:space="preserve"> </w:t>
            </w:r>
            <w:fldSimple w:instr=" REF  CoAFirstName \* MERGEFORMAT ">
              <w:r>
                <w:rPr>
                  <w:noProof/>
                </w:rPr>
                <w:t xml:space="preserve">     </w:t>
              </w:r>
            </w:fldSimple>
            <w:r>
              <w:t xml:space="preserve"> </w:t>
            </w:r>
            <w:fldSimple w:instr=" REF  CoAFamilyName \* MERGEFORMAT ">
              <w:r>
                <w:rPr>
                  <w:noProof/>
                </w:rPr>
                <w:t xml:space="preserve">     </w:t>
              </w:r>
            </w:fldSimple>
          </w:p>
        </w:tc>
        <w:tc>
          <w:tcPr>
            <w:tcW w:w="3449" w:type="dxa"/>
          </w:tcPr>
          <w:p w:rsidR="00A32315" w:rsidRPr="00806E2B" w:rsidRDefault="00A32315" w:rsidP="00EE1370">
            <w:pPr>
              <w:pStyle w:val="Response"/>
              <w:keepLines/>
            </w:pPr>
            <w:fldSimple w:instr=" REF CoAInstitution \* MERGEFORMAT ">
              <w:r>
                <w:rPr>
                  <w:noProof/>
                </w:rPr>
                <w:t xml:space="preserve">     </w:t>
              </w:r>
            </w:fldSimple>
          </w:p>
        </w:tc>
        <w:tc>
          <w:tcPr>
            <w:tcW w:w="1749" w:type="dxa"/>
          </w:tcPr>
          <w:p w:rsidR="00A32315" w:rsidRPr="00EE1370" w:rsidRDefault="00A32315" w:rsidP="00EE1370">
            <w:pPr>
              <w:pStyle w:val="Response"/>
              <w:keepLines/>
              <w:rPr>
                <w:color w:val="FF0000"/>
              </w:rPr>
            </w:pPr>
            <w:fldSimple w:instr=" REF CoACountry \* MERGEFORMAT ">
              <w:r w:rsidRPr="00EE1370">
                <w:rPr>
                  <w:noProof/>
                  <w:color w:val="FF0000"/>
                </w:rPr>
                <w:t xml:space="preserve">     </w:t>
              </w:r>
            </w:fldSimple>
          </w:p>
        </w:tc>
        <w:tc>
          <w:tcPr>
            <w:tcW w:w="1701" w:type="dxa"/>
          </w:tcPr>
          <w:p w:rsidR="00A32315" w:rsidRPr="00806E2B" w:rsidRDefault="00A32315" w:rsidP="00EE1370">
            <w:pPr>
              <w:pStyle w:val="Response"/>
              <w:keepLines/>
            </w:pPr>
            <w:r>
              <w:t>Co-Director</w:t>
            </w:r>
          </w:p>
        </w:tc>
      </w:tr>
      <w:tr w:rsidR="00A32315" w:rsidRPr="00806E2B" w:rsidTr="00EE1370">
        <w:trPr>
          <w:trHeight w:val="40"/>
          <w:jc w:val="center"/>
        </w:trPr>
        <w:tc>
          <w:tcPr>
            <w:tcW w:w="3488" w:type="dxa"/>
          </w:tcPr>
          <w:p w:rsidR="00A32315" w:rsidRPr="00806E2B" w:rsidRDefault="00A32315" w:rsidP="00EE1370">
            <w:pPr>
              <w:pStyle w:val="Response"/>
              <w:keepLines/>
            </w:pPr>
            <w:fldSimple w:instr=" REF  CoBTitle \* MERGEFORMAT ">
              <w:r>
                <w:rPr>
                  <w:noProof/>
                </w:rPr>
                <w:t xml:space="preserve">     </w:t>
              </w:r>
            </w:fldSimple>
            <w:r>
              <w:t xml:space="preserve"> </w:t>
            </w:r>
            <w:fldSimple w:instr=" REF  CoBFirstName \* MERGEFORMAT ">
              <w:r>
                <w:rPr>
                  <w:noProof/>
                </w:rPr>
                <w:t xml:space="preserve">     </w:t>
              </w:r>
            </w:fldSimple>
            <w:r>
              <w:t xml:space="preserve"> </w:t>
            </w:r>
            <w:fldSimple w:instr=" REF  CoBFamilyName \* MERGEFORMAT ">
              <w:r>
                <w:rPr>
                  <w:noProof/>
                </w:rPr>
                <w:t xml:space="preserve">     </w:t>
              </w:r>
            </w:fldSimple>
          </w:p>
        </w:tc>
        <w:tc>
          <w:tcPr>
            <w:tcW w:w="3449" w:type="dxa"/>
          </w:tcPr>
          <w:p w:rsidR="00A32315" w:rsidRPr="00806E2B" w:rsidRDefault="00A32315" w:rsidP="00EE1370">
            <w:pPr>
              <w:pStyle w:val="Response"/>
              <w:keepLines/>
            </w:pPr>
            <w:fldSimple w:instr=" REF CoBInstitution \* MERGEFORMAT ">
              <w:r>
                <w:rPr>
                  <w:noProof/>
                </w:rPr>
                <w:t xml:space="preserve">     </w:t>
              </w:r>
            </w:fldSimple>
          </w:p>
        </w:tc>
        <w:tc>
          <w:tcPr>
            <w:tcW w:w="1749" w:type="dxa"/>
          </w:tcPr>
          <w:p w:rsidR="00A32315" w:rsidRPr="00EE1370" w:rsidRDefault="00A32315" w:rsidP="00EE1370">
            <w:pPr>
              <w:pStyle w:val="Response"/>
              <w:keepLines/>
              <w:rPr>
                <w:color w:val="FF0000"/>
              </w:rPr>
            </w:pPr>
            <w:fldSimple w:instr=" REF CoBCountry \* MERGEFORMAT ">
              <w:r w:rsidRPr="00EE1370">
                <w:rPr>
                  <w:noProof/>
                  <w:color w:val="FF0000"/>
                </w:rPr>
                <w:t xml:space="preserve">     </w:t>
              </w:r>
            </w:fldSimple>
          </w:p>
        </w:tc>
        <w:tc>
          <w:tcPr>
            <w:tcW w:w="1701" w:type="dxa"/>
          </w:tcPr>
          <w:p w:rsidR="00A32315" w:rsidRPr="00806E2B" w:rsidRDefault="00A32315" w:rsidP="00EE1370">
            <w:pPr>
              <w:pStyle w:val="Response"/>
              <w:keepLines/>
            </w:pPr>
            <w:r>
              <w:t>Co-Director</w:t>
            </w:r>
          </w:p>
        </w:tc>
      </w:tr>
      <w:tr w:rsidR="00A32315" w:rsidRPr="00806E2B" w:rsidTr="00EE1370">
        <w:trPr>
          <w:trHeight w:val="40"/>
          <w:jc w:val="center"/>
        </w:trPr>
        <w:tc>
          <w:tcPr>
            <w:tcW w:w="3488" w:type="dxa"/>
          </w:tcPr>
          <w:p w:rsidR="00A32315" w:rsidRPr="00806E2B" w:rsidRDefault="00A32315" w:rsidP="00EE1370">
            <w:pPr>
              <w:pStyle w:val="Response"/>
              <w:keepLines/>
            </w:pPr>
            <w:fldSimple w:instr=" REF  CoCTitle \* MERGEFORMAT ">
              <w:r>
                <w:rPr>
                  <w:noProof/>
                </w:rPr>
                <w:t xml:space="preserve">     </w:t>
              </w:r>
            </w:fldSimple>
            <w:r>
              <w:t xml:space="preserve"> </w:t>
            </w:r>
            <w:fldSimple w:instr=" REF  CoCFirstName \* MERGEFORMAT ">
              <w:r>
                <w:rPr>
                  <w:noProof/>
                </w:rPr>
                <w:t xml:space="preserve">     </w:t>
              </w:r>
            </w:fldSimple>
            <w:r>
              <w:t xml:space="preserve"> </w:t>
            </w:r>
            <w:fldSimple w:instr=" REF  CoCFamilyName \* MERGEFORMAT ">
              <w:r>
                <w:rPr>
                  <w:noProof/>
                </w:rPr>
                <w:t xml:space="preserve">     </w:t>
              </w:r>
            </w:fldSimple>
          </w:p>
        </w:tc>
        <w:tc>
          <w:tcPr>
            <w:tcW w:w="3449" w:type="dxa"/>
          </w:tcPr>
          <w:p w:rsidR="00A32315" w:rsidRPr="00806E2B" w:rsidRDefault="00A32315" w:rsidP="00EE1370">
            <w:pPr>
              <w:pStyle w:val="Response"/>
              <w:keepLines/>
            </w:pPr>
            <w:fldSimple w:instr=" REF CoBInstitution \* MERGEFORMAT ">
              <w:r>
                <w:rPr>
                  <w:noProof/>
                </w:rPr>
                <w:t xml:space="preserve">     </w:t>
              </w:r>
            </w:fldSimple>
          </w:p>
        </w:tc>
        <w:tc>
          <w:tcPr>
            <w:tcW w:w="1749" w:type="dxa"/>
          </w:tcPr>
          <w:p w:rsidR="00A32315" w:rsidRPr="00EE1370" w:rsidRDefault="00A32315" w:rsidP="00EE1370">
            <w:pPr>
              <w:pStyle w:val="Response"/>
              <w:keepLines/>
              <w:rPr>
                <w:color w:val="FF0000"/>
              </w:rPr>
            </w:pPr>
            <w:fldSimple w:instr=" REF CoCCountry \* MERGEFORMAT ">
              <w:r w:rsidRPr="00EE1370">
                <w:rPr>
                  <w:noProof/>
                  <w:color w:val="FF0000"/>
                </w:rPr>
                <w:t xml:space="preserve">     </w:t>
              </w:r>
            </w:fldSimple>
          </w:p>
        </w:tc>
        <w:tc>
          <w:tcPr>
            <w:tcW w:w="1701" w:type="dxa"/>
          </w:tcPr>
          <w:p w:rsidR="00A32315" w:rsidRPr="00806E2B" w:rsidRDefault="00A32315" w:rsidP="00EE1370">
            <w:pPr>
              <w:pStyle w:val="Response"/>
              <w:keepLines/>
            </w:pPr>
            <w:r>
              <w:t>Co-Director</w:t>
            </w:r>
          </w:p>
        </w:tc>
      </w:tr>
    </w:tbl>
    <w:p w:rsidR="00A32315" w:rsidRDefault="00A32315" w:rsidP="0018696B">
      <w:pPr>
        <w:pStyle w:val="Response"/>
        <w:keepLines/>
        <w:sectPr w:rsidR="00A32315" w:rsidSect="00C54C4C">
          <w:footnotePr>
            <w:numFmt w:val="chicago"/>
            <w:numRestart w:val="eachPage"/>
          </w:footnotePr>
          <w:pgSz w:w="12240" w:h="15840" w:code="1"/>
          <w:pgMar w:top="340" w:right="907" w:bottom="340" w:left="907" w:header="708" w:footer="708" w:gutter="0"/>
          <w:cols w:space="708"/>
        </w:sectPr>
      </w:pPr>
    </w:p>
    <w:tbl>
      <w:tblPr>
        <w:tblW w:w="10387" w:type="dxa"/>
        <w:jc w:val="center"/>
        <w:tblInd w:w="-3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3488"/>
        <w:gridCol w:w="3449"/>
        <w:gridCol w:w="1749"/>
        <w:gridCol w:w="1701"/>
      </w:tblGrid>
      <w:tr w:rsidR="00A32315" w:rsidRPr="00806E2B" w:rsidTr="00EE1370">
        <w:trPr>
          <w:trHeight w:val="40"/>
          <w:jc w:val="center"/>
        </w:trPr>
        <w:tc>
          <w:tcPr>
            <w:tcW w:w="3488" w:type="dxa"/>
          </w:tcPr>
          <w:p w:rsidR="00A32315" w:rsidRDefault="00A32315" w:rsidP="00EE1370">
            <w:pPr>
              <w:pStyle w:val="Response"/>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49" w:type="dxa"/>
          </w:tcPr>
          <w:p w:rsidR="00A32315" w:rsidRDefault="00A32315" w:rsidP="00EE1370">
            <w:pPr>
              <w:pStyle w:val="Response"/>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49" w:type="dxa"/>
          </w:tcPr>
          <w:p w:rsidR="00A32315" w:rsidRPr="00EE1370" w:rsidRDefault="00A32315" w:rsidP="00EE1370">
            <w:pPr>
              <w:pStyle w:val="Response"/>
              <w:keepLines/>
              <w:rPr>
                <w:color w:val="FF0000"/>
              </w:rP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rsidR="00A32315" w:rsidRDefault="00A32315" w:rsidP="00EE1370">
            <w:pPr>
              <w:pStyle w:val="Response"/>
              <w:keepLines/>
            </w:pPr>
            <w:r>
              <w:t>Co-Director</w:t>
            </w:r>
          </w:p>
        </w:tc>
      </w:tr>
    </w:tbl>
    <w:p w:rsidR="00A32315" w:rsidRDefault="00A32315" w:rsidP="0059116A">
      <w:pPr>
        <w:pStyle w:val="Spacer"/>
        <w:spacing w:after="240"/>
        <w:sectPr w:rsidR="00A32315" w:rsidSect="00C54C4C">
          <w:footnotePr>
            <w:numFmt w:val="chicago"/>
            <w:numRestart w:val="eachPage"/>
          </w:footnotePr>
          <w:type w:val="continuous"/>
          <w:pgSz w:w="12240" w:h="15840" w:code="1"/>
          <w:pgMar w:top="340" w:right="907" w:bottom="340" w:left="907" w:header="708" w:footer="708" w:gutter="0"/>
          <w:cols w:space="708"/>
          <w:formProt w:val="0"/>
        </w:sectPr>
      </w:pPr>
    </w:p>
    <w:p w:rsidR="00A32315" w:rsidRPr="00B50F97" w:rsidRDefault="00A32315" w:rsidP="0059116A">
      <w:pPr>
        <w:pStyle w:val="Spacer"/>
        <w:spacing w:after="240"/>
      </w:pPr>
    </w:p>
    <w:tbl>
      <w:tblPr>
        <w:tblW w:w="6493" w:type="dxa"/>
        <w:tblInd w:w="136" w:type="dxa"/>
        <w:tblBorders>
          <w:right w:val="single" w:sz="4" w:space="0" w:color="C0C0C0"/>
        </w:tblBorders>
        <w:tblLayout w:type="fixed"/>
        <w:tblLook w:val="00A0"/>
      </w:tblPr>
      <w:tblGrid>
        <w:gridCol w:w="1276"/>
        <w:gridCol w:w="1559"/>
        <w:gridCol w:w="398"/>
        <w:gridCol w:w="1870"/>
        <w:gridCol w:w="1390"/>
      </w:tblGrid>
      <w:tr w:rsidR="00A32315" w:rsidTr="00EE1370">
        <w:tc>
          <w:tcPr>
            <w:tcW w:w="6493" w:type="dxa"/>
            <w:gridSpan w:val="5"/>
            <w:tcBorders>
              <w:top w:val="single" w:sz="4" w:space="0" w:color="C0C0C0"/>
              <w:left w:val="single" w:sz="4" w:space="0" w:color="C0C0C0"/>
            </w:tcBorders>
            <w:vAlign w:val="center"/>
          </w:tcPr>
          <w:p w:rsidR="00A32315" w:rsidRPr="00EE1370" w:rsidRDefault="00A32315" w:rsidP="00EE1370">
            <w:pPr>
              <w:pStyle w:val="BoxTitle"/>
              <w:keepNext/>
              <w:keepLines/>
              <w:jc w:val="center"/>
              <w:rPr>
                <w:sz w:val="24"/>
              </w:rPr>
            </w:pPr>
            <w:r w:rsidRPr="00EE1370">
              <w:rPr>
                <w:sz w:val="24"/>
              </w:rPr>
              <w:t>NATO Funding Envelope Requested (ceiling)</w:t>
            </w:r>
          </w:p>
        </w:tc>
      </w:tr>
      <w:tr w:rsidR="00A32315" w:rsidTr="00EE1370">
        <w:trPr>
          <w:trHeight w:val="223"/>
        </w:trPr>
        <w:tc>
          <w:tcPr>
            <w:tcW w:w="6493" w:type="dxa"/>
            <w:gridSpan w:val="5"/>
            <w:tcBorders>
              <w:left w:val="single" w:sz="4" w:space="0" w:color="C0C0C0"/>
              <w:bottom w:val="nil"/>
            </w:tcBorders>
            <w:vAlign w:val="center"/>
          </w:tcPr>
          <w:p w:rsidR="00A32315" w:rsidRPr="00FC506D" w:rsidRDefault="00A32315" w:rsidP="00EE1370">
            <w:pPr>
              <w:pStyle w:val="Spacer"/>
              <w:keepNext/>
              <w:keepLines/>
            </w:pPr>
          </w:p>
        </w:tc>
      </w:tr>
      <w:tr w:rsidR="00A32315" w:rsidTr="00EE1370">
        <w:tc>
          <w:tcPr>
            <w:tcW w:w="2835" w:type="dxa"/>
            <w:gridSpan w:val="2"/>
            <w:tcBorders>
              <w:left w:val="single" w:sz="4" w:space="0" w:color="C0C0C0"/>
              <w:bottom w:val="double" w:sz="4" w:space="0" w:color="C0C0C0"/>
            </w:tcBorders>
            <w:vAlign w:val="center"/>
          </w:tcPr>
          <w:p w:rsidR="00A32315" w:rsidRDefault="00A32315" w:rsidP="00EE1370">
            <w:pPr>
              <w:pStyle w:val="BoxTitle"/>
              <w:keepNext/>
              <w:keepLines/>
              <w:jc w:val="center"/>
            </w:pPr>
            <w:r>
              <w:t>By Year</w:t>
            </w:r>
          </w:p>
        </w:tc>
        <w:tc>
          <w:tcPr>
            <w:tcW w:w="398" w:type="dxa"/>
            <w:vAlign w:val="center"/>
          </w:tcPr>
          <w:p w:rsidR="00A32315" w:rsidRPr="00ED3C77" w:rsidRDefault="00A32315" w:rsidP="00EE1370">
            <w:pPr>
              <w:pStyle w:val="Responsebudget"/>
              <w:keepNext/>
              <w:keepLines/>
            </w:pPr>
          </w:p>
        </w:tc>
        <w:tc>
          <w:tcPr>
            <w:tcW w:w="3260" w:type="dxa"/>
            <w:gridSpan w:val="2"/>
            <w:tcBorders>
              <w:bottom w:val="double" w:sz="4" w:space="0" w:color="C0C0C0"/>
            </w:tcBorders>
            <w:vAlign w:val="center"/>
          </w:tcPr>
          <w:p w:rsidR="00A32315" w:rsidRDefault="00A32315" w:rsidP="00EE1370">
            <w:pPr>
              <w:pStyle w:val="BoxTitle"/>
              <w:keepNext/>
              <w:keepLines/>
              <w:jc w:val="center"/>
            </w:pPr>
            <w:r>
              <w:t>By Category</w:t>
            </w:r>
          </w:p>
        </w:tc>
      </w:tr>
      <w:tr w:rsidR="00A32315" w:rsidTr="00EE1370">
        <w:tc>
          <w:tcPr>
            <w:tcW w:w="1276" w:type="dxa"/>
            <w:tcBorders>
              <w:top w:val="double" w:sz="4" w:space="0" w:color="C0C0C0"/>
              <w:left w:val="single" w:sz="4" w:space="0" w:color="C0C0C0"/>
            </w:tcBorders>
            <w:vAlign w:val="center"/>
          </w:tcPr>
          <w:p w:rsidR="00A32315" w:rsidRPr="00ED3C77" w:rsidRDefault="00A32315" w:rsidP="00EE1370">
            <w:pPr>
              <w:pStyle w:val="TableHead"/>
              <w:keepNext/>
              <w:keepLines/>
              <w:jc w:val="right"/>
            </w:pPr>
            <w:r>
              <w:t>Year 1</w:t>
            </w:r>
          </w:p>
        </w:tc>
        <w:tc>
          <w:tcPr>
            <w:tcW w:w="1559" w:type="dxa"/>
            <w:tcBorders>
              <w:top w:val="double" w:sz="4" w:space="0" w:color="C0C0C0"/>
              <w:right w:val="single" w:sz="4" w:space="0" w:color="C0C0C0"/>
            </w:tcBorders>
            <w:vAlign w:val="center"/>
          </w:tcPr>
          <w:p w:rsidR="00A32315" w:rsidRPr="00ED3C77" w:rsidRDefault="00A32315" w:rsidP="00EE1370">
            <w:pPr>
              <w:pStyle w:val="Responsebudget"/>
              <w:keepNext/>
              <w:keepLines/>
            </w:pPr>
            <w:r>
              <w:t>€</w:t>
            </w:r>
            <w:fldSimple w:instr=" REF SPSBudgetYear1 \h  \* MERGEFORMAT ">
              <w:r>
                <w:rPr>
                  <w:noProof/>
                </w:rPr>
                <w:t>0</w:t>
              </w:r>
            </w:fldSimple>
          </w:p>
        </w:tc>
        <w:tc>
          <w:tcPr>
            <w:tcW w:w="398" w:type="dxa"/>
            <w:tcBorders>
              <w:left w:val="single" w:sz="4" w:space="0" w:color="C0C0C0"/>
              <w:right w:val="single" w:sz="4" w:space="0" w:color="C0C0C0"/>
            </w:tcBorders>
          </w:tcPr>
          <w:p w:rsidR="00A32315" w:rsidRDefault="00A32315" w:rsidP="00EE1370">
            <w:pPr>
              <w:pStyle w:val="Responsebudget"/>
              <w:keepNext/>
              <w:keepLines/>
            </w:pPr>
          </w:p>
        </w:tc>
        <w:tc>
          <w:tcPr>
            <w:tcW w:w="1870" w:type="dxa"/>
            <w:tcBorders>
              <w:top w:val="double" w:sz="4" w:space="0" w:color="C0C0C0"/>
              <w:left w:val="single" w:sz="4" w:space="0" w:color="C0C0C0"/>
              <w:right w:val="nil"/>
            </w:tcBorders>
            <w:vAlign w:val="center"/>
          </w:tcPr>
          <w:p w:rsidR="00A32315" w:rsidRPr="00ED3C77" w:rsidRDefault="00A32315" w:rsidP="00EE1370">
            <w:pPr>
              <w:pStyle w:val="TableHead"/>
              <w:keepNext/>
              <w:keepLines/>
              <w:jc w:val="right"/>
            </w:pPr>
            <w:r>
              <w:t>Equipment</w:t>
            </w:r>
          </w:p>
        </w:tc>
        <w:tc>
          <w:tcPr>
            <w:tcW w:w="1390" w:type="dxa"/>
            <w:tcBorders>
              <w:top w:val="double" w:sz="4" w:space="0" w:color="C0C0C0"/>
              <w:left w:val="nil"/>
            </w:tcBorders>
            <w:vAlign w:val="center"/>
          </w:tcPr>
          <w:p w:rsidR="00A32315" w:rsidRPr="00ED3C77" w:rsidRDefault="00A32315" w:rsidP="00EE1370">
            <w:pPr>
              <w:pStyle w:val="Responsebudget"/>
              <w:keepNext/>
              <w:keepLines/>
            </w:pPr>
            <w:r>
              <w:t>€</w:t>
            </w:r>
            <w:fldSimple w:instr=" =SPSBudgetEquipment+SPSBudgetComputers+SPSBudgetConsumables+SPSBudgetBooks ">
              <w:r>
                <w:rPr>
                  <w:noProof/>
                </w:rPr>
                <w:t>0</w:t>
              </w:r>
            </w:fldSimple>
          </w:p>
        </w:tc>
      </w:tr>
      <w:tr w:rsidR="00A32315" w:rsidTr="00EE1370">
        <w:tc>
          <w:tcPr>
            <w:tcW w:w="1276" w:type="dxa"/>
            <w:tcBorders>
              <w:left w:val="single" w:sz="4" w:space="0" w:color="C0C0C0"/>
            </w:tcBorders>
            <w:vAlign w:val="center"/>
          </w:tcPr>
          <w:p w:rsidR="00A32315" w:rsidRPr="00ED3C77" w:rsidRDefault="00A32315" w:rsidP="00EE1370">
            <w:pPr>
              <w:pStyle w:val="TableHead"/>
              <w:keepNext/>
              <w:keepLines/>
              <w:jc w:val="right"/>
            </w:pPr>
            <w:r>
              <w:t>Year 2</w:t>
            </w:r>
          </w:p>
        </w:tc>
        <w:tc>
          <w:tcPr>
            <w:tcW w:w="1559" w:type="dxa"/>
            <w:tcBorders>
              <w:right w:val="single" w:sz="4" w:space="0" w:color="C0C0C0"/>
            </w:tcBorders>
            <w:vAlign w:val="center"/>
          </w:tcPr>
          <w:p w:rsidR="00A32315" w:rsidRDefault="00A32315" w:rsidP="00EE1370">
            <w:pPr>
              <w:pStyle w:val="Responsebudget"/>
              <w:keepNext/>
              <w:keepLines/>
            </w:pPr>
            <w:r>
              <w:t>€</w:t>
            </w:r>
            <w:fldSimple w:instr=" REF SPSBudgetYear2 \h  \* MERGEFORMAT ">
              <w:r>
                <w:rPr>
                  <w:noProof/>
                </w:rPr>
                <w:t>0</w:t>
              </w:r>
            </w:fldSimple>
          </w:p>
        </w:tc>
        <w:tc>
          <w:tcPr>
            <w:tcW w:w="398" w:type="dxa"/>
            <w:tcBorders>
              <w:left w:val="single" w:sz="4" w:space="0" w:color="C0C0C0"/>
              <w:right w:val="single" w:sz="4" w:space="0" w:color="C0C0C0"/>
            </w:tcBorders>
          </w:tcPr>
          <w:p w:rsidR="00A32315" w:rsidRDefault="00A32315" w:rsidP="00EE1370">
            <w:pPr>
              <w:pStyle w:val="Responsebudget"/>
              <w:keepNext/>
              <w:keepLines/>
            </w:pPr>
          </w:p>
        </w:tc>
        <w:tc>
          <w:tcPr>
            <w:tcW w:w="1870" w:type="dxa"/>
            <w:tcBorders>
              <w:left w:val="single" w:sz="4" w:space="0" w:color="C0C0C0"/>
              <w:right w:val="nil"/>
            </w:tcBorders>
            <w:vAlign w:val="center"/>
          </w:tcPr>
          <w:p w:rsidR="00A32315" w:rsidRDefault="00A32315" w:rsidP="00EE1370">
            <w:pPr>
              <w:pStyle w:val="TableHead"/>
              <w:keepNext/>
              <w:keepLines/>
              <w:jc w:val="right"/>
            </w:pPr>
            <w:r>
              <w:t>Training/Stipends</w:t>
            </w:r>
          </w:p>
        </w:tc>
        <w:tc>
          <w:tcPr>
            <w:tcW w:w="1390" w:type="dxa"/>
            <w:tcBorders>
              <w:left w:val="nil"/>
            </w:tcBorders>
            <w:vAlign w:val="center"/>
          </w:tcPr>
          <w:p w:rsidR="00A32315" w:rsidRPr="00ED3C77" w:rsidRDefault="00A32315" w:rsidP="00EE1370">
            <w:pPr>
              <w:pStyle w:val="Responsebudget"/>
              <w:keepNext/>
              <w:keepLines/>
            </w:pPr>
            <w:r>
              <w:t>€</w:t>
            </w:r>
            <w:fldSimple w:instr=" =SPSBudgetTraining+SPSBudgetStipends ">
              <w:r>
                <w:rPr>
                  <w:noProof/>
                </w:rPr>
                <w:t>0</w:t>
              </w:r>
            </w:fldSimple>
          </w:p>
        </w:tc>
      </w:tr>
      <w:tr w:rsidR="00A32315" w:rsidTr="00EE1370">
        <w:tc>
          <w:tcPr>
            <w:tcW w:w="1276" w:type="dxa"/>
            <w:tcBorders>
              <w:left w:val="single" w:sz="4" w:space="0" w:color="C0C0C0"/>
            </w:tcBorders>
            <w:vAlign w:val="center"/>
          </w:tcPr>
          <w:p w:rsidR="00A32315" w:rsidRDefault="00A32315" w:rsidP="00EE1370">
            <w:pPr>
              <w:pStyle w:val="TableHead"/>
              <w:keepNext/>
              <w:keepLines/>
              <w:jc w:val="right"/>
            </w:pPr>
            <w:r>
              <w:t>Year 3</w:t>
            </w:r>
          </w:p>
        </w:tc>
        <w:tc>
          <w:tcPr>
            <w:tcW w:w="1559" w:type="dxa"/>
            <w:tcBorders>
              <w:right w:val="single" w:sz="4" w:space="0" w:color="C0C0C0"/>
            </w:tcBorders>
            <w:vAlign w:val="center"/>
          </w:tcPr>
          <w:p w:rsidR="00A32315" w:rsidRDefault="00A32315" w:rsidP="00EE1370">
            <w:pPr>
              <w:pStyle w:val="Responsebudget"/>
              <w:keepNext/>
              <w:keepLines/>
            </w:pPr>
            <w:r>
              <w:t>€</w:t>
            </w:r>
            <w:fldSimple w:instr=" REF SPSBudgetYear3 \h  \* MERGEFORMAT ">
              <w:r>
                <w:rPr>
                  <w:noProof/>
                </w:rPr>
                <w:t>0</w:t>
              </w:r>
            </w:fldSimple>
          </w:p>
        </w:tc>
        <w:tc>
          <w:tcPr>
            <w:tcW w:w="398" w:type="dxa"/>
            <w:tcBorders>
              <w:left w:val="single" w:sz="4" w:space="0" w:color="C0C0C0"/>
              <w:right w:val="single" w:sz="4" w:space="0" w:color="C0C0C0"/>
            </w:tcBorders>
          </w:tcPr>
          <w:p w:rsidR="00A32315" w:rsidRDefault="00A32315" w:rsidP="00EE1370">
            <w:pPr>
              <w:pStyle w:val="Responsebudget"/>
              <w:keepNext/>
              <w:keepLines/>
            </w:pPr>
          </w:p>
        </w:tc>
        <w:tc>
          <w:tcPr>
            <w:tcW w:w="1870" w:type="dxa"/>
            <w:tcBorders>
              <w:left w:val="single" w:sz="4" w:space="0" w:color="C0C0C0"/>
              <w:bottom w:val="single" w:sz="4" w:space="0" w:color="C0C0C0"/>
              <w:right w:val="nil"/>
            </w:tcBorders>
            <w:vAlign w:val="center"/>
          </w:tcPr>
          <w:p w:rsidR="00A32315" w:rsidRDefault="00A32315" w:rsidP="00EE1370">
            <w:pPr>
              <w:pStyle w:val="TableHead"/>
              <w:keepNext/>
              <w:keepLines/>
              <w:jc w:val="right"/>
            </w:pPr>
            <w:r>
              <w:t>Implementation</w:t>
            </w:r>
          </w:p>
        </w:tc>
        <w:tc>
          <w:tcPr>
            <w:tcW w:w="1390" w:type="dxa"/>
            <w:tcBorders>
              <w:left w:val="nil"/>
              <w:bottom w:val="single" w:sz="4" w:space="0" w:color="C0C0C0"/>
            </w:tcBorders>
            <w:vAlign w:val="center"/>
          </w:tcPr>
          <w:p w:rsidR="00A32315" w:rsidRPr="00ED3C77" w:rsidRDefault="00A32315" w:rsidP="00EE1370">
            <w:pPr>
              <w:pStyle w:val="Responsebudget"/>
              <w:keepNext/>
              <w:keepLines/>
            </w:pPr>
            <w:r>
              <w:t>€</w:t>
            </w:r>
            <w:fldSimple w:instr=" =SPSBudgetExperts+SPSBudgetTravel+SPSBudgetOther ">
              <w:r>
                <w:rPr>
                  <w:noProof/>
                </w:rPr>
                <w:t>0</w:t>
              </w:r>
            </w:fldSimple>
          </w:p>
        </w:tc>
      </w:tr>
      <w:tr w:rsidR="00A32315" w:rsidTr="00EE1370">
        <w:tc>
          <w:tcPr>
            <w:tcW w:w="1276" w:type="dxa"/>
            <w:tcBorders>
              <w:top w:val="single" w:sz="4" w:space="0" w:color="C0C0C0"/>
              <w:left w:val="single" w:sz="4" w:space="0" w:color="C0C0C0"/>
              <w:bottom w:val="nil"/>
            </w:tcBorders>
            <w:vAlign w:val="center"/>
          </w:tcPr>
          <w:p w:rsidR="00A32315" w:rsidRDefault="00A32315" w:rsidP="00EE1370">
            <w:pPr>
              <w:pStyle w:val="TableHead"/>
              <w:keepNext/>
              <w:keepLines/>
            </w:pPr>
          </w:p>
        </w:tc>
        <w:tc>
          <w:tcPr>
            <w:tcW w:w="1559" w:type="dxa"/>
            <w:tcBorders>
              <w:top w:val="single" w:sz="4" w:space="0" w:color="C0C0C0"/>
              <w:bottom w:val="nil"/>
            </w:tcBorders>
            <w:vAlign w:val="center"/>
          </w:tcPr>
          <w:p w:rsidR="00A32315" w:rsidRDefault="00A32315" w:rsidP="00EE1370">
            <w:pPr>
              <w:pStyle w:val="TableHead"/>
              <w:keepNext/>
              <w:keepLines/>
            </w:pPr>
          </w:p>
        </w:tc>
        <w:tc>
          <w:tcPr>
            <w:tcW w:w="398" w:type="dxa"/>
            <w:tcBorders>
              <w:bottom w:val="nil"/>
            </w:tcBorders>
            <w:vAlign w:val="center"/>
          </w:tcPr>
          <w:p w:rsidR="00A32315" w:rsidRPr="00ED3C77" w:rsidRDefault="00A32315" w:rsidP="00EE1370">
            <w:pPr>
              <w:pStyle w:val="Responsebudget"/>
              <w:keepNext/>
              <w:keepLines/>
            </w:pPr>
          </w:p>
        </w:tc>
        <w:tc>
          <w:tcPr>
            <w:tcW w:w="1870" w:type="dxa"/>
            <w:tcBorders>
              <w:top w:val="single" w:sz="4" w:space="0" w:color="C0C0C0"/>
              <w:bottom w:val="nil"/>
            </w:tcBorders>
            <w:vAlign w:val="center"/>
          </w:tcPr>
          <w:p w:rsidR="00A32315" w:rsidRDefault="00A32315" w:rsidP="00EE1370">
            <w:pPr>
              <w:pStyle w:val="BoxTitle"/>
              <w:keepNext/>
              <w:keepLines/>
              <w:jc w:val="right"/>
            </w:pPr>
          </w:p>
        </w:tc>
        <w:tc>
          <w:tcPr>
            <w:tcW w:w="1390" w:type="dxa"/>
            <w:tcBorders>
              <w:top w:val="single" w:sz="4" w:space="0" w:color="C0C0C0"/>
              <w:bottom w:val="nil"/>
            </w:tcBorders>
            <w:vAlign w:val="center"/>
          </w:tcPr>
          <w:p w:rsidR="00A32315" w:rsidRDefault="00A32315" w:rsidP="00EE1370">
            <w:pPr>
              <w:pStyle w:val="Responsebudget"/>
              <w:keepNext/>
              <w:keepLines/>
            </w:pPr>
          </w:p>
        </w:tc>
      </w:tr>
      <w:tr w:rsidR="00A32315" w:rsidTr="00EE1370">
        <w:tc>
          <w:tcPr>
            <w:tcW w:w="1276" w:type="dxa"/>
            <w:tcBorders>
              <w:left w:val="single" w:sz="4" w:space="0" w:color="C0C0C0"/>
              <w:bottom w:val="single" w:sz="4" w:space="0" w:color="C0C0C0"/>
            </w:tcBorders>
            <w:vAlign w:val="center"/>
          </w:tcPr>
          <w:p w:rsidR="00A32315" w:rsidRDefault="00A32315" w:rsidP="00EE1370">
            <w:pPr>
              <w:pStyle w:val="TableHead"/>
              <w:keepNext/>
              <w:keepLines/>
            </w:pPr>
          </w:p>
        </w:tc>
        <w:tc>
          <w:tcPr>
            <w:tcW w:w="3827" w:type="dxa"/>
            <w:gridSpan w:val="3"/>
            <w:tcBorders>
              <w:bottom w:val="single" w:sz="4" w:space="0" w:color="C0C0C0"/>
            </w:tcBorders>
            <w:vAlign w:val="center"/>
          </w:tcPr>
          <w:p w:rsidR="00A32315" w:rsidRDefault="00A32315" w:rsidP="00EE1370">
            <w:pPr>
              <w:pStyle w:val="TableHead"/>
              <w:keepNext/>
              <w:keepLines/>
              <w:jc w:val="right"/>
            </w:pPr>
            <w:r w:rsidRPr="00EE1370">
              <w:rPr>
                <w:sz w:val="24"/>
              </w:rPr>
              <w:t>NATO Total Ceiling</w:t>
            </w:r>
          </w:p>
        </w:tc>
        <w:tc>
          <w:tcPr>
            <w:tcW w:w="1390" w:type="dxa"/>
            <w:tcBorders>
              <w:bottom w:val="single" w:sz="4" w:space="0" w:color="C0C0C0"/>
            </w:tcBorders>
            <w:vAlign w:val="center"/>
          </w:tcPr>
          <w:p w:rsidR="00A32315" w:rsidRPr="00EE1370" w:rsidRDefault="00A32315" w:rsidP="00EE1370">
            <w:pPr>
              <w:pStyle w:val="Responsebudget"/>
              <w:keepNext/>
              <w:keepLines/>
              <w:rPr>
                <w:color w:val="FF0000"/>
              </w:rPr>
            </w:pPr>
            <w:r w:rsidRPr="00EE1370">
              <w:rPr>
                <w:color w:val="FF0000"/>
                <w:sz w:val="24"/>
              </w:rPr>
              <w:t>€</w:t>
            </w:r>
            <w:r w:rsidRPr="00EE1370">
              <w:rPr>
                <w:color w:val="FF0000"/>
                <w:sz w:val="24"/>
              </w:rPr>
              <w:fldChar w:fldCharType="begin"/>
            </w:r>
            <w:r w:rsidRPr="00EE1370">
              <w:rPr>
                <w:color w:val="FF0000"/>
                <w:sz w:val="24"/>
              </w:rPr>
              <w:instrText xml:space="preserve">=SPSBudgetTotal </w:instrText>
            </w:r>
            <w:r w:rsidRPr="00EE1370">
              <w:rPr>
                <w:color w:val="FF0000"/>
                <w:sz w:val="24"/>
              </w:rPr>
              <w:fldChar w:fldCharType="separate"/>
            </w:r>
            <w:r w:rsidRPr="00EE1370">
              <w:rPr>
                <w:noProof/>
                <w:color w:val="FF0000"/>
                <w:sz w:val="24"/>
              </w:rPr>
              <w:t>0</w:t>
            </w:r>
            <w:r w:rsidRPr="00EE1370">
              <w:rPr>
                <w:color w:val="FF0000"/>
                <w:sz w:val="24"/>
              </w:rPr>
              <w:fldChar w:fldCharType="end"/>
            </w:r>
          </w:p>
        </w:tc>
      </w:tr>
      <w:tr w:rsidR="00A32315" w:rsidTr="00EE1370">
        <w:tc>
          <w:tcPr>
            <w:tcW w:w="1276" w:type="dxa"/>
            <w:tcBorders>
              <w:top w:val="single" w:sz="4" w:space="0" w:color="C0C0C0"/>
              <w:bottom w:val="nil"/>
            </w:tcBorders>
            <w:vAlign w:val="center"/>
          </w:tcPr>
          <w:p w:rsidR="00A32315" w:rsidRDefault="00A32315" w:rsidP="00EE1370">
            <w:pPr>
              <w:pStyle w:val="TableHead"/>
              <w:keepNext/>
              <w:keepLines/>
            </w:pPr>
          </w:p>
        </w:tc>
        <w:tc>
          <w:tcPr>
            <w:tcW w:w="1559" w:type="dxa"/>
            <w:tcBorders>
              <w:top w:val="single" w:sz="4" w:space="0" w:color="C0C0C0"/>
              <w:bottom w:val="nil"/>
            </w:tcBorders>
            <w:vAlign w:val="center"/>
          </w:tcPr>
          <w:p w:rsidR="00A32315" w:rsidRDefault="00A32315" w:rsidP="00EE1370">
            <w:pPr>
              <w:pStyle w:val="TableHead"/>
              <w:keepNext/>
              <w:keepLines/>
            </w:pPr>
          </w:p>
        </w:tc>
        <w:tc>
          <w:tcPr>
            <w:tcW w:w="398" w:type="dxa"/>
            <w:tcBorders>
              <w:top w:val="single" w:sz="4" w:space="0" w:color="C0C0C0"/>
              <w:bottom w:val="nil"/>
            </w:tcBorders>
            <w:vAlign w:val="center"/>
          </w:tcPr>
          <w:p w:rsidR="00A32315" w:rsidRPr="00ED3C77" w:rsidRDefault="00A32315" w:rsidP="00EE1370">
            <w:pPr>
              <w:pStyle w:val="Responsebudget"/>
              <w:keepNext/>
              <w:keepLines/>
            </w:pPr>
          </w:p>
        </w:tc>
        <w:tc>
          <w:tcPr>
            <w:tcW w:w="1870" w:type="dxa"/>
            <w:tcBorders>
              <w:top w:val="single" w:sz="4" w:space="0" w:color="C0C0C0"/>
              <w:bottom w:val="nil"/>
            </w:tcBorders>
            <w:vAlign w:val="center"/>
          </w:tcPr>
          <w:p w:rsidR="00A32315" w:rsidRPr="00EE1370" w:rsidRDefault="00A32315" w:rsidP="00EE1370">
            <w:pPr>
              <w:pStyle w:val="TableHead"/>
              <w:keepNext/>
              <w:keepLines/>
              <w:rPr>
                <w:sz w:val="24"/>
              </w:rPr>
            </w:pPr>
          </w:p>
        </w:tc>
        <w:tc>
          <w:tcPr>
            <w:tcW w:w="1390" w:type="dxa"/>
            <w:tcBorders>
              <w:top w:val="single" w:sz="4" w:space="0" w:color="C0C0C0"/>
              <w:bottom w:val="nil"/>
              <w:right w:val="nil"/>
            </w:tcBorders>
            <w:vAlign w:val="center"/>
          </w:tcPr>
          <w:p w:rsidR="00A32315" w:rsidRPr="00EE1370" w:rsidRDefault="00A32315" w:rsidP="00EE1370">
            <w:pPr>
              <w:pStyle w:val="Responsebudget"/>
              <w:keepNext/>
              <w:keepLines/>
              <w:rPr>
                <w:color w:val="FF0000"/>
                <w:sz w:val="24"/>
              </w:rPr>
            </w:pPr>
          </w:p>
        </w:tc>
      </w:tr>
      <w:tr w:rsidR="00A32315" w:rsidTr="00EE1370">
        <w:tc>
          <w:tcPr>
            <w:tcW w:w="1276" w:type="dxa"/>
            <w:tcBorders>
              <w:bottom w:val="nil"/>
            </w:tcBorders>
            <w:vAlign w:val="center"/>
          </w:tcPr>
          <w:p w:rsidR="00A32315" w:rsidRDefault="00A32315" w:rsidP="00EE1370">
            <w:pPr>
              <w:pStyle w:val="TableHead"/>
              <w:keepNext/>
              <w:keepLines/>
            </w:pPr>
          </w:p>
        </w:tc>
        <w:tc>
          <w:tcPr>
            <w:tcW w:w="3827" w:type="dxa"/>
            <w:gridSpan w:val="3"/>
            <w:tcBorders>
              <w:bottom w:val="nil"/>
            </w:tcBorders>
            <w:vAlign w:val="center"/>
          </w:tcPr>
          <w:p w:rsidR="00A32315" w:rsidRPr="0059116A" w:rsidRDefault="00A32315" w:rsidP="00EE1370">
            <w:pPr>
              <w:pStyle w:val="TableHead"/>
              <w:keepNext/>
              <w:keepLines/>
              <w:jc w:val="right"/>
            </w:pPr>
            <w:r w:rsidRPr="0059116A">
              <w:t>Non-NATO Funding</w:t>
            </w:r>
          </w:p>
        </w:tc>
        <w:tc>
          <w:tcPr>
            <w:tcW w:w="1390" w:type="dxa"/>
            <w:tcBorders>
              <w:bottom w:val="nil"/>
              <w:right w:val="nil"/>
            </w:tcBorders>
            <w:vAlign w:val="center"/>
          </w:tcPr>
          <w:p w:rsidR="00A32315" w:rsidRPr="00EE1370" w:rsidRDefault="00A32315" w:rsidP="00EE1370">
            <w:pPr>
              <w:pStyle w:val="Responsebudget"/>
              <w:keepNext/>
              <w:keepLines/>
              <w:rPr>
                <w:sz w:val="24"/>
              </w:rPr>
            </w:pPr>
            <w:r w:rsidRPr="00DE37CB">
              <w:t>€</w:t>
            </w:r>
            <w:fldSimple w:instr=" =NationalBudgetTotal ">
              <w:r>
                <w:rPr>
                  <w:noProof/>
                </w:rPr>
                <w:t>0</w:t>
              </w:r>
            </w:fldSimple>
          </w:p>
        </w:tc>
      </w:tr>
    </w:tbl>
    <w:p w:rsidR="00A32315" w:rsidRDefault="00A32315" w:rsidP="0018696B">
      <w:pPr>
        <w:pStyle w:val="Spacer"/>
        <w:spacing w:before="120"/>
        <w:sectPr w:rsidR="00A32315" w:rsidSect="00C54C4C">
          <w:footnotePr>
            <w:numFmt w:val="chicago"/>
            <w:numRestart w:val="eachPage"/>
          </w:footnotePr>
          <w:type w:val="continuous"/>
          <w:pgSz w:w="12240" w:h="15840" w:code="1"/>
          <w:pgMar w:top="340" w:right="907" w:bottom="340" w:left="907" w:header="708" w:footer="708" w:gutter="0"/>
          <w:cols w:space="708"/>
        </w:sectPr>
      </w:pPr>
    </w:p>
    <w:p w:rsidR="00A32315" w:rsidRDefault="00A32315" w:rsidP="0018696B">
      <w:pPr>
        <w:pStyle w:val="Spacer"/>
        <w:spacing w:before="120"/>
      </w:pPr>
    </w:p>
    <w:tbl>
      <w:tblPr>
        <w:tblW w:w="0" w:type="auto"/>
        <w:jc w:val="center"/>
        <w:tblBorders>
          <w:top w:val="single" w:sz="4" w:space="0" w:color="00408B"/>
        </w:tblBorders>
        <w:tblLook w:val="01E0"/>
      </w:tblPr>
      <w:tblGrid>
        <w:gridCol w:w="2336"/>
        <w:gridCol w:w="8226"/>
      </w:tblGrid>
      <w:tr w:rsidR="00A32315" w:rsidRPr="00ED3C77" w:rsidTr="0018696B">
        <w:trPr>
          <w:jc w:val="center"/>
        </w:trPr>
        <w:tc>
          <w:tcPr>
            <w:tcW w:w="2336" w:type="dxa"/>
            <w:tcBorders>
              <w:top w:val="single" w:sz="4" w:space="0" w:color="00408B"/>
            </w:tcBorders>
          </w:tcPr>
          <w:p w:rsidR="00A32315" w:rsidRPr="00ED3C77" w:rsidRDefault="00A32315" w:rsidP="0018696B">
            <w:pPr>
              <w:pStyle w:val="SectionHead"/>
            </w:pPr>
            <w:r>
              <w:t>Project Goals</w:t>
            </w:r>
          </w:p>
        </w:tc>
        <w:tc>
          <w:tcPr>
            <w:tcW w:w="8226" w:type="dxa"/>
            <w:tcBorders>
              <w:top w:val="single" w:sz="4" w:space="0" w:color="00408B"/>
            </w:tcBorders>
          </w:tcPr>
          <w:p w:rsidR="00A32315" w:rsidRPr="00ED3C77" w:rsidRDefault="00A32315" w:rsidP="00FC5BD7">
            <w:pPr>
              <w:jc w:val="right"/>
              <w:rPr>
                <w:rStyle w:val="Instructions"/>
                <w:szCs w:val="18"/>
              </w:rPr>
            </w:pPr>
            <w:r>
              <w:rPr>
                <w:rStyle w:val="Instructions"/>
                <w:szCs w:val="18"/>
              </w:rPr>
              <w:t>describe briefly the goals of this Project and</w:t>
            </w:r>
            <w:r w:rsidRPr="004202FF">
              <w:rPr>
                <w:rStyle w:val="Instructions"/>
                <w:b/>
                <w:szCs w:val="18"/>
              </w:rPr>
              <w:t xml:space="preserve"> how it addresses</w:t>
            </w:r>
            <w:r>
              <w:rPr>
                <w:rStyle w:val="Instructions"/>
                <w:b/>
                <w:szCs w:val="18"/>
              </w:rPr>
              <w:t xml:space="preserve"> one or more of</w:t>
            </w:r>
            <w:r w:rsidRPr="004202FF">
              <w:rPr>
                <w:rStyle w:val="Instructions"/>
                <w:b/>
                <w:szCs w:val="18"/>
              </w:rPr>
              <w:t xml:space="preserve"> th</w:t>
            </w:r>
            <w:r>
              <w:rPr>
                <w:rStyle w:val="Instructions"/>
                <w:b/>
                <w:szCs w:val="18"/>
              </w:rPr>
              <w:t>e SPS Key Priorities</w:t>
            </w:r>
          </w:p>
        </w:tc>
      </w:tr>
    </w:tbl>
    <w:p w:rsidR="00A32315" w:rsidRDefault="00A32315" w:rsidP="0018696B">
      <w:pPr>
        <w:pStyle w:val="Responsefree"/>
        <w:rPr>
          <w:sz w:val="18"/>
          <w:szCs w:val="20"/>
        </w:rPr>
      </w:pPr>
      <w:r w:rsidRPr="001D337F">
        <w:rPr>
          <w:rStyle w:val="PlaceholderText"/>
          <w:color w:val="BFBFBF"/>
        </w:rPr>
        <w:t>████</w:t>
      </w:r>
    </w:p>
    <w:tbl>
      <w:tblPr>
        <w:tblW w:w="0" w:type="auto"/>
        <w:jc w:val="center"/>
        <w:tblBorders>
          <w:top w:val="single" w:sz="4" w:space="0" w:color="00408B"/>
        </w:tblBorders>
        <w:tblLook w:val="01E0"/>
      </w:tblPr>
      <w:tblGrid>
        <w:gridCol w:w="2620"/>
        <w:gridCol w:w="7942"/>
      </w:tblGrid>
      <w:tr w:rsidR="00A32315" w:rsidRPr="00ED3C77" w:rsidTr="00EF71DE">
        <w:trPr>
          <w:jc w:val="center"/>
        </w:trPr>
        <w:tc>
          <w:tcPr>
            <w:tcW w:w="2620" w:type="dxa"/>
            <w:tcBorders>
              <w:top w:val="single" w:sz="4" w:space="0" w:color="00408B"/>
            </w:tcBorders>
          </w:tcPr>
          <w:p w:rsidR="00A32315" w:rsidRPr="00ED3C77" w:rsidRDefault="00A32315" w:rsidP="00EF71DE">
            <w:pPr>
              <w:pStyle w:val="SectionHead"/>
            </w:pPr>
            <w:r w:rsidRPr="00ED3C77">
              <w:rPr>
                <w:highlight w:val="lightGray"/>
              </w:rPr>
              <w:br w:type="page"/>
            </w:r>
            <w:r>
              <w:t>Deliverables</w:t>
            </w:r>
          </w:p>
        </w:tc>
        <w:tc>
          <w:tcPr>
            <w:tcW w:w="7942" w:type="dxa"/>
            <w:tcBorders>
              <w:top w:val="single" w:sz="4" w:space="0" w:color="00408B"/>
            </w:tcBorders>
          </w:tcPr>
          <w:p w:rsidR="00A32315" w:rsidRPr="00ED3C77" w:rsidRDefault="00A32315" w:rsidP="00EF71DE">
            <w:pPr>
              <w:jc w:val="right"/>
              <w:rPr>
                <w:rStyle w:val="Instructions"/>
                <w:szCs w:val="18"/>
              </w:rPr>
            </w:pPr>
            <w:r>
              <w:rPr>
                <w:rStyle w:val="Instructions"/>
                <w:szCs w:val="18"/>
              </w:rPr>
              <w:t>detail the project deliverables, scientific and technical as well as in terms of partnership</w:t>
            </w:r>
          </w:p>
        </w:tc>
      </w:tr>
    </w:tbl>
    <w:p w:rsidR="00A32315" w:rsidRDefault="00A32315" w:rsidP="0018696B">
      <w:pPr>
        <w:pStyle w:val="Responsefree"/>
        <w:rPr>
          <w:sz w:val="18"/>
          <w:szCs w:val="20"/>
        </w:rPr>
      </w:pPr>
      <w:r w:rsidRPr="001D337F">
        <w:rPr>
          <w:rStyle w:val="PlaceholderText"/>
          <w:color w:val="BFBFBF"/>
        </w:rPr>
        <w:t>████</w:t>
      </w:r>
    </w:p>
    <w:tbl>
      <w:tblPr>
        <w:tblW w:w="0" w:type="auto"/>
        <w:jc w:val="center"/>
        <w:tblBorders>
          <w:top w:val="single" w:sz="4" w:space="0" w:color="00408B"/>
        </w:tblBorders>
        <w:tblLook w:val="01E0"/>
      </w:tblPr>
      <w:tblGrid>
        <w:gridCol w:w="3187"/>
        <w:gridCol w:w="7375"/>
      </w:tblGrid>
      <w:tr w:rsidR="00A32315" w:rsidRPr="00ED3C77" w:rsidTr="00EF71DE">
        <w:trPr>
          <w:jc w:val="center"/>
        </w:trPr>
        <w:tc>
          <w:tcPr>
            <w:tcW w:w="3187" w:type="dxa"/>
            <w:tcBorders>
              <w:top w:val="single" w:sz="4" w:space="0" w:color="00408B"/>
            </w:tcBorders>
          </w:tcPr>
          <w:p w:rsidR="00A32315" w:rsidRPr="00ED3C77" w:rsidRDefault="00A32315" w:rsidP="0018696B">
            <w:pPr>
              <w:pStyle w:val="SectionHead"/>
            </w:pPr>
            <w:r w:rsidRPr="00ED3C77">
              <w:rPr>
                <w:highlight w:val="lightGray"/>
              </w:rPr>
              <w:br w:type="page"/>
            </w:r>
            <w:r>
              <w:t>Security Relevance/Impact</w:t>
            </w:r>
          </w:p>
        </w:tc>
        <w:tc>
          <w:tcPr>
            <w:tcW w:w="7375" w:type="dxa"/>
            <w:tcBorders>
              <w:top w:val="single" w:sz="4" w:space="0" w:color="00408B"/>
            </w:tcBorders>
          </w:tcPr>
          <w:p w:rsidR="00A32315" w:rsidRPr="00ED3C77" w:rsidRDefault="00A32315" w:rsidP="00EF71DE">
            <w:pPr>
              <w:jc w:val="right"/>
              <w:rPr>
                <w:rStyle w:val="Instructions"/>
                <w:szCs w:val="18"/>
              </w:rPr>
            </w:pPr>
            <w:r>
              <w:rPr>
                <w:rStyle w:val="Instructions"/>
                <w:szCs w:val="18"/>
              </w:rPr>
              <w:t>describe the relevance of this Project to security and to the SPS Key Priorities cited above</w:t>
            </w:r>
          </w:p>
        </w:tc>
      </w:tr>
    </w:tbl>
    <w:p w:rsidR="00A32315" w:rsidRDefault="00A32315" w:rsidP="0018696B">
      <w:pPr>
        <w:pStyle w:val="Responsefree"/>
      </w:pPr>
      <w:r w:rsidRPr="001D337F">
        <w:rPr>
          <w:rStyle w:val="PlaceholderText"/>
          <w:color w:val="BFBFBF"/>
        </w:rPr>
        <w:t>████</w:t>
      </w:r>
    </w:p>
    <w:tbl>
      <w:tblPr>
        <w:tblW w:w="0" w:type="auto"/>
        <w:jc w:val="center"/>
        <w:tblBorders>
          <w:top w:val="single" w:sz="4" w:space="0" w:color="00408B"/>
        </w:tblBorders>
        <w:tblLook w:val="01E0"/>
      </w:tblPr>
      <w:tblGrid>
        <w:gridCol w:w="4644"/>
        <w:gridCol w:w="5918"/>
      </w:tblGrid>
      <w:tr w:rsidR="00A32315" w:rsidRPr="00ED3C77" w:rsidTr="0018696B">
        <w:trPr>
          <w:jc w:val="center"/>
        </w:trPr>
        <w:tc>
          <w:tcPr>
            <w:tcW w:w="4644" w:type="dxa"/>
            <w:tcBorders>
              <w:top w:val="single" w:sz="4" w:space="0" w:color="00408B"/>
            </w:tcBorders>
          </w:tcPr>
          <w:p w:rsidR="00A32315" w:rsidRPr="00ED3C77" w:rsidRDefault="00A32315" w:rsidP="0018696B">
            <w:pPr>
              <w:pStyle w:val="SectionHead"/>
            </w:pPr>
            <w:r w:rsidRPr="00ED3C77">
              <w:rPr>
                <w:highlight w:val="lightGray"/>
              </w:rPr>
              <w:br w:type="page"/>
            </w:r>
            <w:r>
              <w:t>Project Impact</w:t>
            </w:r>
          </w:p>
        </w:tc>
        <w:tc>
          <w:tcPr>
            <w:tcW w:w="5918" w:type="dxa"/>
            <w:tcBorders>
              <w:top w:val="single" w:sz="4" w:space="0" w:color="00408B"/>
            </w:tcBorders>
          </w:tcPr>
          <w:p w:rsidR="00A32315" w:rsidRPr="00ED3C77" w:rsidRDefault="00A32315" w:rsidP="0018696B">
            <w:pPr>
              <w:jc w:val="right"/>
              <w:rPr>
                <w:rStyle w:val="Instructions"/>
                <w:szCs w:val="18"/>
              </w:rPr>
            </w:pPr>
            <w:r>
              <w:rPr>
                <w:rStyle w:val="Instructions"/>
                <w:szCs w:val="18"/>
              </w:rPr>
              <w:t>describe the likely impact of Project on the field and beyond</w:t>
            </w:r>
          </w:p>
        </w:tc>
      </w:tr>
    </w:tbl>
    <w:p w:rsidR="00A32315" w:rsidRPr="00B50F97" w:rsidRDefault="00A32315" w:rsidP="0018696B">
      <w:pPr>
        <w:pStyle w:val="Responsefree"/>
        <w:rPr>
          <w:sz w:val="18"/>
          <w:szCs w:val="20"/>
        </w:rPr>
      </w:pPr>
      <w:r w:rsidRPr="001D337F">
        <w:rPr>
          <w:rStyle w:val="PlaceholderText"/>
          <w:color w:val="BFBFBF"/>
        </w:rPr>
        <w:t>████</w:t>
      </w:r>
    </w:p>
    <w:tbl>
      <w:tblPr>
        <w:tblW w:w="0" w:type="auto"/>
        <w:jc w:val="center"/>
        <w:tblBorders>
          <w:top w:val="single" w:sz="4" w:space="0" w:color="00408B"/>
        </w:tblBorders>
        <w:tblLook w:val="01E0"/>
      </w:tblPr>
      <w:tblGrid>
        <w:gridCol w:w="2620"/>
        <w:gridCol w:w="7942"/>
      </w:tblGrid>
      <w:tr w:rsidR="00A32315" w:rsidRPr="00ED3C77" w:rsidTr="0018696B">
        <w:trPr>
          <w:jc w:val="center"/>
        </w:trPr>
        <w:tc>
          <w:tcPr>
            <w:tcW w:w="2620" w:type="dxa"/>
            <w:tcBorders>
              <w:top w:val="single" w:sz="4" w:space="0" w:color="00408B"/>
            </w:tcBorders>
          </w:tcPr>
          <w:p w:rsidR="00A32315" w:rsidRPr="00ED3C77" w:rsidRDefault="00A32315" w:rsidP="00EF71DE">
            <w:pPr>
              <w:pStyle w:val="SectionHead"/>
            </w:pPr>
            <w:r>
              <w:t>End Users</w:t>
            </w:r>
          </w:p>
        </w:tc>
        <w:tc>
          <w:tcPr>
            <w:tcW w:w="7942" w:type="dxa"/>
            <w:tcBorders>
              <w:top w:val="single" w:sz="4" w:space="0" w:color="00408B"/>
            </w:tcBorders>
          </w:tcPr>
          <w:p w:rsidR="00A32315" w:rsidRPr="00ED3C77" w:rsidRDefault="00A32315" w:rsidP="0018696B">
            <w:pPr>
              <w:jc w:val="right"/>
              <w:rPr>
                <w:rStyle w:val="Instructions"/>
                <w:szCs w:val="18"/>
              </w:rPr>
            </w:pPr>
            <w:r>
              <w:rPr>
                <w:rStyle w:val="Instructions"/>
                <w:szCs w:val="18"/>
              </w:rPr>
              <w:t>who will ultimately benefit from the research discussed at this Project and its applications</w:t>
            </w:r>
          </w:p>
        </w:tc>
      </w:tr>
    </w:tbl>
    <w:p w:rsidR="00A32315" w:rsidRPr="003D29B2" w:rsidRDefault="00A32315" w:rsidP="00C7457E">
      <w:pPr>
        <w:pStyle w:val="Responsefree"/>
      </w:pPr>
      <w:r w:rsidRPr="001D337F">
        <w:rPr>
          <w:rStyle w:val="PlaceholderText"/>
          <w:color w:val="BFBFBF"/>
        </w:rPr>
        <w:t>████</w:t>
      </w:r>
    </w:p>
    <w:sectPr w:rsidR="00A32315" w:rsidRPr="003D29B2" w:rsidSect="00C54C4C">
      <w:footnotePr>
        <w:numFmt w:val="chicago"/>
        <w:numRestart w:val="eachPage"/>
      </w:footnotePr>
      <w:type w:val="continuous"/>
      <w:pgSz w:w="12240" w:h="15840" w:code="1"/>
      <w:pgMar w:top="340" w:right="907" w:bottom="340" w:left="907" w:header="708" w:footer="708" w:gutter="0"/>
      <w:cols w:space="708"/>
      <w:formProt w:val="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2315" w:rsidRDefault="00A32315">
      <w:r>
        <w:separator/>
      </w:r>
    </w:p>
    <w:p w:rsidR="00A32315" w:rsidRDefault="00A32315"/>
  </w:endnote>
  <w:endnote w:type="continuationSeparator" w:id="0">
    <w:p w:rsidR="00A32315" w:rsidRDefault="00A32315">
      <w:r>
        <w:continuationSeparator/>
      </w:r>
    </w:p>
    <w:p w:rsidR="00A32315" w:rsidRDefault="00A32315"/>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315" w:rsidRDefault="00A3231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315" w:rsidRPr="0047166F" w:rsidRDefault="00A32315" w:rsidP="0085516E">
    <w:pPr>
      <w:pStyle w:val="Footer"/>
      <w:tabs>
        <w:tab w:val="clear" w:pos="4320"/>
        <w:tab w:val="clear" w:pos="8640"/>
        <w:tab w:val="center" w:pos="5245"/>
        <w:tab w:val="right" w:pos="10490"/>
      </w:tabs>
      <w:rPr>
        <w:rFonts w:ascii="Arial" w:hAnsi="Arial" w:cs="Arial"/>
        <w:lang w:val="en-US"/>
      </w:rPr>
    </w:pPr>
    <w:r>
      <w:rPr>
        <w:lang w:val="en-US"/>
      </w:rPr>
      <w:tab/>
    </w:r>
    <w:r w:rsidRPr="0047166F">
      <w:rPr>
        <w:rFonts w:ascii="Arial" w:hAnsi="Arial" w:cs="Arial"/>
        <w:lang w:val="en-US"/>
      </w:rPr>
      <w:fldChar w:fldCharType="begin"/>
    </w:r>
    <w:r w:rsidRPr="0047166F">
      <w:rPr>
        <w:rFonts w:ascii="Arial" w:hAnsi="Arial" w:cs="Arial"/>
        <w:lang w:val="en-US"/>
      </w:rPr>
      <w:instrText xml:space="preserve"> PAGE   \* MERGEFORMAT </w:instrText>
    </w:r>
    <w:r w:rsidRPr="0047166F">
      <w:rPr>
        <w:rFonts w:ascii="Arial" w:hAnsi="Arial" w:cs="Arial"/>
        <w:lang w:val="en-US"/>
      </w:rPr>
      <w:fldChar w:fldCharType="separate"/>
    </w:r>
    <w:r>
      <w:rPr>
        <w:rFonts w:ascii="Arial" w:hAnsi="Arial" w:cs="Arial"/>
        <w:noProof/>
        <w:lang w:val="en-US"/>
      </w:rPr>
      <w:t>1</w:t>
    </w:r>
    <w:r w:rsidRPr="0047166F">
      <w:rPr>
        <w:rFonts w:ascii="Arial" w:hAnsi="Arial" w:cs="Arial"/>
        <w:lang w:val="en-US"/>
      </w:rPr>
      <w:fldChar w:fldCharType="end"/>
    </w:r>
    <w:r>
      <w:rPr>
        <w:rFonts w:ascii="Arial" w:hAnsi="Arial" w:cs="Arial"/>
        <w:lang w:val="en-US"/>
      </w:rPr>
      <w:tab/>
    </w:r>
    <w:r w:rsidRPr="00674536">
      <w:rPr>
        <w:color w:val="A6A6A6"/>
        <w:sz w:val="14"/>
      </w:rPr>
      <w:t>201301</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315" w:rsidRPr="0085516E" w:rsidRDefault="00A32315" w:rsidP="0085516E">
    <w:pPr>
      <w:pStyle w:val="Footer"/>
      <w:jc w:val="right"/>
      <w:rPr>
        <w:rStyle w:val="Instructions"/>
        <w:i w:val="0"/>
        <w:color w:val="auto"/>
        <w:szCs w:val="18"/>
      </w:rPr>
    </w:pPr>
    <w:r w:rsidRPr="00674536">
      <w:rPr>
        <w:color w:val="A6A6A6"/>
        <w:sz w:val="14"/>
      </w:rPr>
      <w:t>201301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2315" w:rsidRDefault="00A32315">
      <w:r>
        <w:separator/>
      </w:r>
    </w:p>
    <w:p w:rsidR="00A32315" w:rsidRDefault="00A32315"/>
  </w:footnote>
  <w:footnote w:type="continuationSeparator" w:id="0">
    <w:p w:rsidR="00A32315" w:rsidRDefault="00A32315">
      <w:r>
        <w:continuationSeparator/>
      </w:r>
    </w:p>
    <w:p w:rsidR="00A32315" w:rsidRDefault="00A3231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315" w:rsidRDefault="00A3231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315" w:rsidRPr="007C6720" w:rsidRDefault="00A32315" w:rsidP="00803E52">
    <w:pPr>
      <w:pStyle w:val="Header"/>
      <w:tabs>
        <w:tab w:val="clear" w:pos="4320"/>
        <w:tab w:val="clear" w:pos="8640"/>
        <w:tab w:val="center" w:pos="5208"/>
        <w:tab w:val="right" w:pos="10348"/>
      </w:tabs>
      <w:spacing w:after="120"/>
      <w:rPr>
        <w:rStyle w:val="Instructions"/>
        <w:rFonts w:ascii="Arial" w:hAnsi="Arial" w:cs="Arial"/>
        <w:color w:val="FF0000"/>
        <w:szCs w:val="18"/>
      </w:rPr>
    </w:pPr>
    <w:r w:rsidRPr="004E3850">
      <w:rPr>
        <w:rStyle w:val="Instructions"/>
        <w:rFonts w:ascii="Arial" w:hAnsi="Arial" w:cs="Arial"/>
        <w:szCs w:val="18"/>
      </w:rPr>
      <w:tab/>
    </w:r>
    <w:r w:rsidRPr="00803E52">
      <w:rPr>
        <w:rFonts w:ascii="Arial" w:hAnsi="Arial" w:cs="Arial"/>
        <w:b/>
        <w:color w:val="960000"/>
        <w:szCs w:val="18"/>
      </w:rPr>
      <w:t>project</w:t>
    </w:r>
    <w:r w:rsidRPr="00803E52">
      <w:rPr>
        <w:color w:val="960000"/>
      </w:rPr>
      <w:t xml:space="preserve"> </w:t>
    </w:r>
    <w:r w:rsidRPr="00803E52">
      <w:rPr>
        <w:rFonts w:ascii="Arial" w:hAnsi="Arial" w:cs="Arial"/>
        <w:b/>
        <w:color w:val="960000"/>
        <w:szCs w:val="18"/>
      </w:rPr>
      <w:t>plan</w:t>
    </w:r>
    <w:r w:rsidRPr="004E3850">
      <w:rPr>
        <w:rStyle w:val="Instructions"/>
        <w:rFonts w:ascii="Arial" w:hAnsi="Arial" w:cs="Arial"/>
        <w:szCs w:val="18"/>
      </w:rP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315" w:rsidRDefault="00A3231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95641"/>
    <w:multiLevelType w:val="hybridMultilevel"/>
    <w:tmpl w:val="8CA28BA8"/>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9D55A29"/>
    <w:multiLevelType w:val="hybridMultilevel"/>
    <w:tmpl w:val="48D80868"/>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B2A77AE"/>
    <w:multiLevelType w:val="hybridMultilevel"/>
    <w:tmpl w:val="5B94A68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0B8E6B92"/>
    <w:multiLevelType w:val="hybridMultilevel"/>
    <w:tmpl w:val="0BFC139E"/>
    <w:lvl w:ilvl="0" w:tplc="0409000F">
      <w:start w:val="1"/>
      <w:numFmt w:val="decimal"/>
      <w:lvlText w:val="%1."/>
      <w:lvlJc w:val="left"/>
      <w:pPr>
        <w:tabs>
          <w:tab w:val="num" w:pos="720"/>
        </w:tabs>
        <w:ind w:left="720" w:hanging="360"/>
      </w:pPr>
      <w:rPr>
        <w:rFonts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9B864BA"/>
    <w:multiLevelType w:val="hybridMultilevel"/>
    <w:tmpl w:val="192AA93C"/>
    <w:lvl w:ilvl="0" w:tplc="EA9C2A26">
      <w:start w:val="1"/>
      <w:numFmt w:val="bullet"/>
      <w:lvlText w:val=""/>
      <w:lvlJc w:val="left"/>
      <w:pPr>
        <w:tabs>
          <w:tab w:val="num" w:pos="720"/>
        </w:tabs>
        <w:ind w:left="72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D865589"/>
    <w:multiLevelType w:val="hybridMultilevel"/>
    <w:tmpl w:val="7224469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2817423D"/>
    <w:multiLevelType w:val="hybridMultilevel"/>
    <w:tmpl w:val="48D80868"/>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30295305"/>
    <w:multiLevelType w:val="hybridMultilevel"/>
    <w:tmpl w:val="4816C30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484D6761"/>
    <w:multiLevelType w:val="hybridMultilevel"/>
    <w:tmpl w:val="9D06A04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54AB5B48"/>
    <w:multiLevelType w:val="hybridMultilevel"/>
    <w:tmpl w:val="0EE842FE"/>
    <w:lvl w:ilvl="0" w:tplc="5DD2D3A8">
      <w:start w:val="1"/>
      <w:numFmt w:val="bullet"/>
      <w:pStyle w:val="BulletLis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4966AE8"/>
    <w:multiLevelType w:val="hybridMultilevel"/>
    <w:tmpl w:val="2346808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7C0108DC"/>
    <w:multiLevelType w:val="hybridMultilevel"/>
    <w:tmpl w:val="1914673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4"/>
  </w:num>
  <w:num w:numId="2">
    <w:abstractNumId w:val="9"/>
  </w:num>
  <w:num w:numId="3">
    <w:abstractNumId w:val="3"/>
  </w:num>
  <w:num w:numId="4">
    <w:abstractNumId w:val="10"/>
  </w:num>
  <w:num w:numId="5">
    <w:abstractNumId w:val="7"/>
  </w:num>
  <w:num w:numId="6">
    <w:abstractNumId w:val="1"/>
  </w:num>
  <w:num w:numId="7">
    <w:abstractNumId w:val="6"/>
  </w:num>
  <w:num w:numId="8">
    <w:abstractNumId w:val="0"/>
  </w:num>
  <w:num w:numId="9">
    <w:abstractNumId w:val="2"/>
  </w:num>
  <w:num w:numId="10">
    <w:abstractNumId w:val="5"/>
  </w:num>
  <w:num w:numId="11">
    <w:abstractNumId w:val="11"/>
  </w:num>
  <w:num w:numId="12">
    <w:abstractNumId w:val="8"/>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removePersonalInformation/>
  <w:embedSystemFonts/>
  <w:stylePaneFormatFilter w:val="3001"/>
  <w:documentProtection w:edit="forms" w:enforcement="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savePreviewPicture/>
  <w:footnotePr>
    <w:numFmt w:val="chicago"/>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IPSpeechSession$" w:val="FALSE"/>
    <w:docVar w:name="IPSpeechSessionSaved$" w:val="FALSE"/>
  </w:docVars>
  <w:rsids>
    <w:rsidRoot w:val="0065281B"/>
    <w:rsid w:val="000008F8"/>
    <w:rsid w:val="000023DD"/>
    <w:rsid w:val="00007056"/>
    <w:rsid w:val="000120B1"/>
    <w:rsid w:val="00013244"/>
    <w:rsid w:val="00021E95"/>
    <w:rsid w:val="0002231D"/>
    <w:rsid w:val="0002314E"/>
    <w:rsid w:val="0002796A"/>
    <w:rsid w:val="00031147"/>
    <w:rsid w:val="00031E75"/>
    <w:rsid w:val="000327F1"/>
    <w:rsid w:val="00036889"/>
    <w:rsid w:val="00041523"/>
    <w:rsid w:val="000418B7"/>
    <w:rsid w:val="000448C7"/>
    <w:rsid w:val="00045E58"/>
    <w:rsid w:val="0005163C"/>
    <w:rsid w:val="00052032"/>
    <w:rsid w:val="000543E5"/>
    <w:rsid w:val="00060580"/>
    <w:rsid w:val="00060677"/>
    <w:rsid w:val="00061753"/>
    <w:rsid w:val="00062DD1"/>
    <w:rsid w:val="00065BE8"/>
    <w:rsid w:val="00067D35"/>
    <w:rsid w:val="00077616"/>
    <w:rsid w:val="00077890"/>
    <w:rsid w:val="00080477"/>
    <w:rsid w:val="00084F7E"/>
    <w:rsid w:val="00087C24"/>
    <w:rsid w:val="00090A8B"/>
    <w:rsid w:val="00090D7A"/>
    <w:rsid w:val="00091ACD"/>
    <w:rsid w:val="00093749"/>
    <w:rsid w:val="000956E6"/>
    <w:rsid w:val="00096E7A"/>
    <w:rsid w:val="000A0337"/>
    <w:rsid w:val="000A1936"/>
    <w:rsid w:val="000A1E6E"/>
    <w:rsid w:val="000A5DB2"/>
    <w:rsid w:val="000A765D"/>
    <w:rsid w:val="000B2CA0"/>
    <w:rsid w:val="000B4279"/>
    <w:rsid w:val="000B4C9C"/>
    <w:rsid w:val="000C4859"/>
    <w:rsid w:val="000C5B37"/>
    <w:rsid w:val="000C6317"/>
    <w:rsid w:val="000C637F"/>
    <w:rsid w:val="000D422D"/>
    <w:rsid w:val="000D7B79"/>
    <w:rsid w:val="000E384C"/>
    <w:rsid w:val="000E7008"/>
    <w:rsid w:val="000F1785"/>
    <w:rsid w:val="000F3B50"/>
    <w:rsid w:val="000F45D8"/>
    <w:rsid w:val="0010028C"/>
    <w:rsid w:val="0010054E"/>
    <w:rsid w:val="001040AD"/>
    <w:rsid w:val="00105E46"/>
    <w:rsid w:val="001131B2"/>
    <w:rsid w:val="00114082"/>
    <w:rsid w:val="00114624"/>
    <w:rsid w:val="0011710D"/>
    <w:rsid w:val="001211BF"/>
    <w:rsid w:val="00122D45"/>
    <w:rsid w:val="001256C6"/>
    <w:rsid w:val="001260B4"/>
    <w:rsid w:val="00130154"/>
    <w:rsid w:val="0013699F"/>
    <w:rsid w:val="00141BBE"/>
    <w:rsid w:val="0014319D"/>
    <w:rsid w:val="001447B1"/>
    <w:rsid w:val="00147958"/>
    <w:rsid w:val="00151315"/>
    <w:rsid w:val="0016384F"/>
    <w:rsid w:val="00167411"/>
    <w:rsid w:val="00171CC4"/>
    <w:rsid w:val="0017671F"/>
    <w:rsid w:val="001779DB"/>
    <w:rsid w:val="00183563"/>
    <w:rsid w:val="0018696B"/>
    <w:rsid w:val="00190529"/>
    <w:rsid w:val="001A4B39"/>
    <w:rsid w:val="001B00A9"/>
    <w:rsid w:val="001B0AE2"/>
    <w:rsid w:val="001B35B3"/>
    <w:rsid w:val="001B5752"/>
    <w:rsid w:val="001C21DF"/>
    <w:rsid w:val="001C2272"/>
    <w:rsid w:val="001C5D4E"/>
    <w:rsid w:val="001C64DD"/>
    <w:rsid w:val="001C681B"/>
    <w:rsid w:val="001D204F"/>
    <w:rsid w:val="001D218C"/>
    <w:rsid w:val="001D337F"/>
    <w:rsid w:val="001D3D23"/>
    <w:rsid w:val="001E6C71"/>
    <w:rsid w:val="002107CB"/>
    <w:rsid w:val="00210EF9"/>
    <w:rsid w:val="002120D9"/>
    <w:rsid w:val="00213852"/>
    <w:rsid w:val="00215D1D"/>
    <w:rsid w:val="00216034"/>
    <w:rsid w:val="002164A2"/>
    <w:rsid w:val="002166F2"/>
    <w:rsid w:val="00216BE1"/>
    <w:rsid w:val="0023155D"/>
    <w:rsid w:val="0023427D"/>
    <w:rsid w:val="00234914"/>
    <w:rsid w:val="002419A8"/>
    <w:rsid w:val="00243326"/>
    <w:rsid w:val="00247CD3"/>
    <w:rsid w:val="002535BF"/>
    <w:rsid w:val="00256EB8"/>
    <w:rsid w:val="002635D6"/>
    <w:rsid w:val="00264875"/>
    <w:rsid w:val="0026574B"/>
    <w:rsid w:val="00266DE9"/>
    <w:rsid w:val="00270D8F"/>
    <w:rsid w:val="00273D61"/>
    <w:rsid w:val="0027635A"/>
    <w:rsid w:val="0028036C"/>
    <w:rsid w:val="002812B8"/>
    <w:rsid w:val="002812DC"/>
    <w:rsid w:val="0028200D"/>
    <w:rsid w:val="002824F3"/>
    <w:rsid w:val="00294FCC"/>
    <w:rsid w:val="00297CE7"/>
    <w:rsid w:val="00297D4D"/>
    <w:rsid w:val="002A3904"/>
    <w:rsid w:val="002A5A97"/>
    <w:rsid w:val="002A5F25"/>
    <w:rsid w:val="002B102C"/>
    <w:rsid w:val="002B208F"/>
    <w:rsid w:val="002B75F1"/>
    <w:rsid w:val="002C4BD1"/>
    <w:rsid w:val="002C50E5"/>
    <w:rsid w:val="002C634C"/>
    <w:rsid w:val="002D09D8"/>
    <w:rsid w:val="002D1DCD"/>
    <w:rsid w:val="002E1496"/>
    <w:rsid w:val="002E2841"/>
    <w:rsid w:val="002E37EC"/>
    <w:rsid w:val="002E3DF2"/>
    <w:rsid w:val="002F294A"/>
    <w:rsid w:val="002F5B07"/>
    <w:rsid w:val="003002B1"/>
    <w:rsid w:val="00306AFC"/>
    <w:rsid w:val="00306E1A"/>
    <w:rsid w:val="00311667"/>
    <w:rsid w:val="00311C36"/>
    <w:rsid w:val="00321B29"/>
    <w:rsid w:val="00323B8A"/>
    <w:rsid w:val="00327597"/>
    <w:rsid w:val="0033182F"/>
    <w:rsid w:val="00332475"/>
    <w:rsid w:val="003370FE"/>
    <w:rsid w:val="003402A7"/>
    <w:rsid w:val="00340AA9"/>
    <w:rsid w:val="00343B5B"/>
    <w:rsid w:val="00345B73"/>
    <w:rsid w:val="00355477"/>
    <w:rsid w:val="00360ABC"/>
    <w:rsid w:val="00360DAA"/>
    <w:rsid w:val="003628F6"/>
    <w:rsid w:val="00363390"/>
    <w:rsid w:val="0037305A"/>
    <w:rsid w:val="003752DD"/>
    <w:rsid w:val="00381A99"/>
    <w:rsid w:val="00381F72"/>
    <w:rsid w:val="003825E2"/>
    <w:rsid w:val="00382A44"/>
    <w:rsid w:val="0038437E"/>
    <w:rsid w:val="00387C72"/>
    <w:rsid w:val="00387FC6"/>
    <w:rsid w:val="00387FF4"/>
    <w:rsid w:val="00390D35"/>
    <w:rsid w:val="0039404D"/>
    <w:rsid w:val="0039516D"/>
    <w:rsid w:val="003A4D2C"/>
    <w:rsid w:val="003A4DB9"/>
    <w:rsid w:val="003A5C42"/>
    <w:rsid w:val="003B058A"/>
    <w:rsid w:val="003B7AF5"/>
    <w:rsid w:val="003C2685"/>
    <w:rsid w:val="003D1ACC"/>
    <w:rsid w:val="003D29B2"/>
    <w:rsid w:val="003D32FC"/>
    <w:rsid w:val="003D74F6"/>
    <w:rsid w:val="003E43EB"/>
    <w:rsid w:val="003E6206"/>
    <w:rsid w:val="003E691C"/>
    <w:rsid w:val="003F0F04"/>
    <w:rsid w:val="003F553F"/>
    <w:rsid w:val="00401D1C"/>
    <w:rsid w:val="004042EC"/>
    <w:rsid w:val="00404303"/>
    <w:rsid w:val="004050ED"/>
    <w:rsid w:val="0040544E"/>
    <w:rsid w:val="004055A6"/>
    <w:rsid w:val="004148FE"/>
    <w:rsid w:val="004202FF"/>
    <w:rsid w:val="004211B3"/>
    <w:rsid w:val="00422470"/>
    <w:rsid w:val="004247B0"/>
    <w:rsid w:val="00425834"/>
    <w:rsid w:val="00425C84"/>
    <w:rsid w:val="00430320"/>
    <w:rsid w:val="004319DE"/>
    <w:rsid w:val="00436E03"/>
    <w:rsid w:val="004418D6"/>
    <w:rsid w:val="00441C90"/>
    <w:rsid w:val="00441D6D"/>
    <w:rsid w:val="00442CF6"/>
    <w:rsid w:val="0044719A"/>
    <w:rsid w:val="00451812"/>
    <w:rsid w:val="00452071"/>
    <w:rsid w:val="00453B3B"/>
    <w:rsid w:val="004540B7"/>
    <w:rsid w:val="0045471F"/>
    <w:rsid w:val="00457F79"/>
    <w:rsid w:val="004607A6"/>
    <w:rsid w:val="00460FFD"/>
    <w:rsid w:val="004627C4"/>
    <w:rsid w:val="004637D3"/>
    <w:rsid w:val="0047166F"/>
    <w:rsid w:val="00481982"/>
    <w:rsid w:val="004827CC"/>
    <w:rsid w:val="004828A7"/>
    <w:rsid w:val="0048296E"/>
    <w:rsid w:val="00483DF3"/>
    <w:rsid w:val="00486668"/>
    <w:rsid w:val="0049025F"/>
    <w:rsid w:val="00490E0F"/>
    <w:rsid w:val="00493858"/>
    <w:rsid w:val="004A1E84"/>
    <w:rsid w:val="004B4EE4"/>
    <w:rsid w:val="004B675C"/>
    <w:rsid w:val="004C0392"/>
    <w:rsid w:val="004C0734"/>
    <w:rsid w:val="004C1B1C"/>
    <w:rsid w:val="004C352A"/>
    <w:rsid w:val="004C7B6D"/>
    <w:rsid w:val="004D2246"/>
    <w:rsid w:val="004E1703"/>
    <w:rsid w:val="004E3850"/>
    <w:rsid w:val="004E461B"/>
    <w:rsid w:val="004E4E50"/>
    <w:rsid w:val="004E5520"/>
    <w:rsid w:val="004F5173"/>
    <w:rsid w:val="004F52AC"/>
    <w:rsid w:val="00500145"/>
    <w:rsid w:val="00500649"/>
    <w:rsid w:val="00510A98"/>
    <w:rsid w:val="00510AE8"/>
    <w:rsid w:val="005126FA"/>
    <w:rsid w:val="005127C6"/>
    <w:rsid w:val="00513301"/>
    <w:rsid w:val="00516A21"/>
    <w:rsid w:val="005172D3"/>
    <w:rsid w:val="00517D39"/>
    <w:rsid w:val="00523CBA"/>
    <w:rsid w:val="0052481E"/>
    <w:rsid w:val="0052545B"/>
    <w:rsid w:val="00532532"/>
    <w:rsid w:val="0054043B"/>
    <w:rsid w:val="005407BD"/>
    <w:rsid w:val="00540EC3"/>
    <w:rsid w:val="00541831"/>
    <w:rsid w:val="00542DCB"/>
    <w:rsid w:val="00551420"/>
    <w:rsid w:val="00552F7D"/>
    <w:rsid w:val="00554496"/>
    <w:rsid w:val="00556D9D"/>
    <w:rsid w:val="00560042"/>
    <w:rsid w:val="00562458"/>
    <w:rsid w:val="005639E6"/>
    <w:rsid w:val="005646DA"/>
    <w:rsid w:val="00570DA3"/>
    <w:rsid w:val="00571145"/>
    <w:rsid w:val="005729AA"/>
    <w:rsid w:val="00575D2D"/>
    <w:rsid w:val="00580F05"/>
    <w:rsid w:val="005811BB"/>
    <w:rsid w:val="005815AA"/>
    <w:rsid w:val="00581D02"/>
    <w:rsid w:val="005822AE"/>
    <w:rsid w:val="0058543C"/>
    <w:rsid w:val="00586294"/>
    <w:rsid w:val="0059116A"/>
    <w:rsid w:val="0059186C"/>
    <w:rsid w:val="00591B51"/>
    <w:rsid w:val="00593E0C"/>
    <w:rsid w:val="00595B3F"/>
    <w:rsid w:val="0059683F"/>
    <w:rsid w:val="005A3620"/>
    <w:rsid w:val="005B0F23"/>
    <w:rsid w:val="005B1C26"/>
    <w:rsid w:val="005C189E"/>
    <w:rsid w:val="005C3256"/>
    <w:rsid w:val="005C45A7"/>
    <w:rsid w:val="005C6712"/>
    <w:rsid w:val="005C67BA"/>
    <w:rsid w:val="005D1680"/>
    <w:rsid w:val="005E13FC"/>
    <w:rsid w:val="005E166F"/>
    <w:rsid w:val="005E22D1"/>
    <w:rsid w:val="005E34F7"/>
    <w:rsid w:val="005E5EF6"/>
    <w:rsid w:val="005F61D6"/>
    <w:rsid w:val="0060017D"/>
    <w:rsid w:val="0060522A"/>
    <w:rsid w:val="00607F0A"/>
    <w:rsid w:val="00611FB3"/>
    <w:rsid w:val="00612029"/>
    <w:rsid w:val="006213BC"/>
    <w:rsid w:val="006306B4"/>
    <w:rsid w:val="00632C42"/>
    <w:rsid w:val="00640ADA"/>
    <w:rsid w:val="00643669"/>
    <w:rsid w:val="00644C2E"/>
    <w:rsid w:val="00647B35"/>
    <w:rsid w:val="0065281B"/>
    <w:rsid w:val="00652D75"/>
    <w:rsid w:val="00653E28"/>
    <w:rsid w:val="00654D7A"/>
    <w:rsid w:val="00656FF5"/>
    <w:rsid w:val="006665AF"/>
    <w:rsid w:val="00666BDE"/>
    <w:rsid w:val="00667D25"/>
    <w:rsid w:val="006740E2"/>
    <w:rsid w:val="00674536"/>
    <w:rsid w:val="0067464D"/>
    <w:rsid w:val="00677FAD"/>
    <w:rsid w:val="00682D43"/>
    <w:rsid w:val="00683278"/>
    <w:rsid w:val="006932BC"/>
    <w:rsid w:val="00695161"/>
    <w:rsid w:val="006A3616"/>
    <w:rsid w:val="006A50F5"/>
    <w:rsid w:val="006A51DA"/>
    <w:rsid w:val="006A7F1D"/>
    <w:rsid w:val="006B03E7"/>
    <w:rsid w:val="006B1CB2"/>
    <w:rsid w:val="006B4EDE"/>
    <w:rsid w:val="006B6311"/>
    <w:rsid w:val="006B69DA"/>
    <w:rsid w:val="006B6F49"/>
    <w:rsid w:val="006C024D"/>
    <w:rsid w:val="006C060B"/>
    <w:rsid w:val="006C0A92"/>
    <w:rsid w:val="006C46C4"/>
    <w:rsid w:val="006D78EB"/>
    <w:rsid w:val="006E1C62"/>
    <w:rsid w:val="006E3ED4"/>
    <w:rsid w:val="006F1CD2"/>
    <w:rsid w:val="006F397E"/>
    <w:rsid w:val="006F4E69"/>
    <w:rsid w:val="006F52EE"/>
    <w:rsid w:val="006F6B6C"/>
    <w:rsid w:val="006F7A9C"/>
    <w:rsid w:val="0070062D"/>
    <w:rsid w:val="00706AA7"/>
    <w:rsid w:val="0071240C"/>
    <w:rsid w:val="00715EF9"/>
    <w:rsid w:val="00720D5F"/>
    <w:rsid w:val="007249F1"/>
    <w:rsid w:val="00724B10"/>
    <w:rsid w:val="007257E2"/>
    <w:rsid w:val="00735B61"/>
    <w:rsid w:val="00744D77"/>
    <w:rsid w:val="00751084"/>
    <w:rsid w:val="00751F7E"/>
    <w:rsid w:val="00756002"/>
    <w:rsid w:val="00773324"/>
    <w:rsid w:val="00775813"/>
    <w:rsid w:val="007768E9"/>
    <w:rsid w:val="0077721E"/>
    <w:rsid w:val="00783DC7"/>
    <w:rsid w:val="00787956"/>
    <w:rsid w:val="0079293A"/>
    <w:rsid w:val="00793F0F"/>
    <w:rsid w:val="007946EC"/>
    <w:rsid w:val="00794931"/>
    <w:rsid w:val="007A2BFC"/>
    <w:rsid w:val="007A65E2"/>
    <w:rsid w:val="007B1E5B"/>
    <w:rsid w:val="007B3C6F"/>
    <w:rsid w:val="007B6156"/>
    <w:rsid w:val="007B6D76"/>
    <w:rsid w:val="007B6E23"/>
    <w:rsid w:val="007C158A"/>
    <w:rsid w:val="007C1A1E"/>
    <w:rsid w:val="007C3149"/>
    <w:rsid w:val="007C4503"/>
    <w:rsid w:val="007C4DA2"/>
    <w:rsid w:val="007C5157"/>
    <w:rsid w:val="007C56CF"/>
    <w:rsid w:val="007C6720"/>
    <w:rsid w:val="007C6AEB"/>
    <w:rsid w:val="007D3651"/>
    <w:rsid w:val="007D4D00"/>
    <w:rsid w:val="007D618F"/>
    <w:rsid w:val="007D6EEC"/>
    <w:rsid w:val="007D7881"/>
    <w:rsid w:val="007D7DBD"/>
    <w:rsid w:val="007E4B8F"/>
    <w:rsid w:val="007E5AD4"/>
    <w:rsid w:val="007E5B86"/>
    <w:rsid w:val="007F10F0"/>
    <w:rsid w:val="007F1C5A"/>
    <w:rsid w:val="007F2689"/>
    <w:rsid w:val="007F4776"/>
    <w:rsid w:val="007F5166"/>
    <w:rsid w:val="007F718B"/>
    <w:rsid w:val="008017BF"/>
    <w:rsid w:val="00801968"/>
    <w:rsid w:val="00803E52"/>
    <w:rsid w:val="008058EF"/>
    <w:rsid w:val="008061C4"/>
    <w:rsid w:val="00806E2B"/>
    <w:rsid w:val="008127E0"/>
    <w:rsid w:val="008169B1"/>
    <w:rsid w:val="00820480"/>
    <w:rsid w:val="008207C6"/>
    <w:rsid w:val="008243A8"/>
    <w:rsid w:val="00825255"/>
    <w:rsid w:val="008273C9"/>
    <w:rsid w:val="00827F1D"/>
    <w:rsid w:val="008340FD"/>
    <w:rsid w:val="008447A9"/>
    <w:rsid w:val="0085516E"/>
    <w:rsid w:val="00855958"/>
    <w:rsid w:val="00860881"/>
    <w:rsid w:val="00864B2F"/>
    <w:rsid w:val="00867361"/>
    <w:rsid w:val="00867511"/>
    <w:rsid w:val="00870339"/>
    <w:rsid w:val="008734B0"/>
    <w:rsid w:val="00877378"/>
    <w:rsid w:val="00880A25"/>
    <w:rsid w:val="0088327D"/>
    <w:rsid w:val="008858C7"/>
    <w:rsid w:val="00886FDD"/>
    <w:rsid w:val="008A0E43"/>
    <w:rsid w:val="008A2F07"/>
    <w:rsid w:val="008B055C"/>
    <w:rsid w:val="008B3747"/>
    <w:rsid w:val="008B4922"/>
    <w:rsid w:val="008C2C06"/>
    <w:rsid w:val="008C5777"/>
    <w:rsid w:val="008D7A91"/>
    <w:rsid w:val="008E32AD"/>
    <w:rsid w:val="008E4F99"/>
    <w:rsid w:val="008E68BA"/>
    <w:rsid w:val="008E7D49"/>
    <w:rsid w:val="008F1098"/>
    <w:rsid w:val="008F331E"/>
    <w:rsid w:val="008F3E6E"/>
    <w:rsid w:val="008F4D73"/>
    <w:rsid w:val="008F5E7D"/>
    <w:rsid w:val="008F6E30"/>
    <w:rsid w:val="0090066A"/>
    <w:rsid w:val="00900CE3"/>
    <w:rsid w:val="00904BB2"/>
    <w:rsid w:val="0091218E"/>
    <w:rsid w:val="00912A20"/>
    <w:rsid w:val="0091651F"/>
    <w:rsid w:val="0091778E"/>
    <w:rsid w:val="00917B9E"/>
    <w:rsid w:val="00922727"/>
    <w:rsid w:val="00923FC5"/>
    <w:rsid w:val="00925E5F"/>
    <w:rsid w:val="00926D68"/>
    <w:rsid w:val="009276E1"/>
    <w:rsid w:val="00933E00"/>
    <w:rsid w:val="00935C7E"/>
    <w:rsid w:val="009368E2"/>
    <w:rsid w:val="009424BE"/>
    <w:rsid w:val="00945238"/>
    <w:rsid w:val="009457D2"/>
    <w:rsid w:val="009472A1"/>
    <w:rsid w:val="0095081D"/>
    <w:rsid w:val="00952AEA"/>
    <w:rsid w:val="00952B70"/>
    <w:rsid w:val="0095391D"/>
    <w:rsid w:val="009543F7"/>
    <w:rsid w:val="0095527D"/>
    <w:rsid w:val="00955FFF"/>
    <w:rsid w:val="0095713F"/>
    <w:rsid w:val="00960957"/>
    <w:rsid w:val="00963131"/>
    <w:rsid w:val="00963B53"/>
    <w:rsid w:val="009650CB"/>
    <w:rsid w:val="0096560F"/>
    <w:rsid w:val="00966470"/>
    <w:rsid w:val="00971760"/>
    <w:rsid w:val="00981372"/>
    <w:rsid w:val="0099067B"/>
    <w:rsid w:val="00990776"/>
    <w:rsid w:val="00990FFB"/>
    <w:rsid w:val="00991117"/>
    <w:rsid w:val="00992DE7"/>
    <w:rsid w:val="00993D26"/>
    <w:rsid w:val="00994BB9"/>
    <w:rsid w:val="009A44F1"/>
    <w:rsid w:val="009A6AB7"/>
    <w:rsid w:val="009B3C23"/>
    <w:rsid w:val="009C16F2"/>
    <w:rsid w:val="009C74EC"/>
    <w:rsid w:val="009D25EC"/>
    <w:rsid w:val="009D33DD"/>
    <w:rsid w:val="009D3CE7"/>
    <w:rsid w:val="009E0AC3"/>
    <w:rsid w:val="009E0E0F"/>
    <w:rsid w:val="009F26D1"/>
    <w:rsid w:val="009F5093"/>
    <w:rsid w:val="00A019B5"/>
    <w:rsid w:val="00A02B1C"/>
    <w:rsid w:val="00A03C68"/>
    <w:rsid w:val="00A0427C"/>
    <w:rsid w:val="00A04672"/>
    <w:rsid w:val="00A047FA"/>
    <w:rsid w:val="00A07EE6"/>
    <w:rsid w:val="00A1152D"/>
    <w:rsid w:val="00A14652"/>
    <w:rsid w:val="00A203DD"/>
    <w:rsid w:val="00A21B3E"/>
    <w:rsid w:val="00A31023"/>
    <w:rsid w:val="00A32135"/>
    <w:rsid w:val="00A32315"/>
    <w:rsid w:val="00A338C5"/>
    <w:rsid w:val="00A3433F"/>
    <w:rsid w:val="00A35A55"/>
    <w:rsid w:val="00A40E15"/>
    <w:rsid w:val="00A43BF4"/>
    <w:rsid w:val="00A50303"/>
    <w:rsid w:val="00A53A9F"/>
    <w:rsid w:val="00A618F6"/>
    <w:rsid w:val="00A621E7"/>
    <w:rsid w:val="00A64438"/>
    <w:rsid w:val="00A662C2"/>
    <w:rsid w:val="00A67D78"/>
    <w:rsid w:val="00A72562"/>
    <w:rsid w:val="00A727DC"/>
    <w:rsid w:val="00A73A8B"/>
    <w:rsid w:val="00A7646E"/>
    <w:rsid w:val="00A86591"/>
    <w:rsid w:val="00A87A29"/>
    <w:rsid w:val="00A906FC"/>
    <w:rsid w:val="00A91FEF"/>
    <w:rsid w:val="00A93EBD"/>
    <w:rsid w:val="00A94F7A"/>
    <w:rsid w:val="00A97B06"/>
    <w:rsid w:val="00AA69DB"/>
    <w:rsid w:val="00AB3897"/>
    <w:rsid w:val="00AB6F93"/>
    <w:rsid w:val="00AC13E2"/>
    <w:rsid w:val="00AC5B14"/>
    <w:rsid w:val="00AD3C4C"/>
    <w:rsid w:val="00AD54EC"/>
    <w:rsid w:val="00AD5EB4"/>
    <w:rsid w:val="00AE0833"/>
    <w:rsid w:val="00AE4689"/>
    <w:rsid w:val="00AF3F0C"/>
    <w:rsid w:val="00AF6211"/>
    <w:rsid w:val="00B03E7B"/>
    <w:rsid w:val="00B0478E"/>
    <w:rsid w:val="00B13A9C"/>
    <w:rsid w:val="00B207AA"/>
    <w:rsid w:val="00B20B8E"/>
    <w:rsid w:val="00B2383D"/>
    <w:rsid w:val="00B23907"/>
    <w:rsid w:val="00B31408"/>
    <w:rsid w:val="00B32E0C"/>
    <w:rsid w:val="00B42762"/>
    <w:rsid w:val="00B4739D"/>
    <w:rsid w:val="00B50F97"/>
    <w:rsid w:val="00B520BB"/>
    <w:rsid w:val="00B579FC"/>
    <w:rsid w:val="00B60D1B"/>
    <w:rsid w:val="00B62169"/>
    <w:rsid w:val="00B635A5"/>
    <w:rsid w:val="00B64F3D"/>
    <w:rsid w:val="00B66AD7"/>
    <w:rsid w:val="00B7351B"/>
    <w:rsid w:val="00B76950"/>
    <w:rsid w:val="00B806E8"/>
    <w:rsid w:val="00B82B27"/>
    <w:rsid w:val="00B93E33"/>
    <w:rsid w:val="00B9629D"/>
    <w:rsid w:val="00B96F7D"/>
    <w:rsid w:val="00BA349A"/>
    <w:rsid w:val="00BB164A"/>
    <w:rsid w:val="00BB29D2"/>
    <w:rsid w:val="00BC1AA8"/>
    <w:rsid w:val="00BC473F"/>
    <w:rsid w:val="00BD50F2"/>
    <w:rsid w:val="00BD6B46"/>
    <w:rsid w:val="00BE1FBA"/>
    <w:rsid w:val="00BE55DF"/>
    <w:rsid w:val="00BF24E1"/>
    <w:rsid w:val="00BF3B65"/>
    <w:rsid w:val="00BF7DA6"/>
    <w:rsid w:val="00C01989"/>
    <w:rsid w:val="00C030B7"/>
    <w:rsid w:val="00C04D82"/>
    <w:rsid w:val="00C112C4"/>
    <w:rsid w:val="00C120A6"/>
    <w:rsid w:val="00C17795"/>
    <w:rsid w:val="00C31A37"/>
    <w:rsid w:val="00C3366D"/>
    <w:rsid w:val="00C40B10"/>
    <w:rsid w:val="00C426F1"/>
    <w:rsid w:val="00C43095"/>
    <w:rsid w:val="00C450B3"/>
    <w:rsid w:val="00C524FF"/>
    <w:rsid w:val="00C5261D"/>
    <w:rsid w:val="00C53AD0"/>
    <w:rsid w:val="00C54C4C"/>
    <w:rsid w:val="00C55180"/>
    <w:rsid w:val="00C55BFF"/>
    <w:rsid w:val="00C57BD6"/>
    <w:rsid w:val="00C60F85"/>
    <w:rsid w:val="00C62DC1"/>
    <w:rsid w:val="00C63D4A"/>
    <w:rsid w:val="00C6669E"/>
    <w:rsid w:val="00C72182"/>
    <w:rsid w:val="00C722B9"/>
    <w:rsid w:val="00C73D0B"/>
    <w:rsid w:val="00C7457E"/>
    <w:rsid w:val="00C7592F"/>
    <w:rsid w:val="00C76528"/>
    <w:rsid w:val="00C76AB7"/>
    <w:rsid w:val="00C77764"/>
    <w:rsid w:val="00C80E57"/>
    <w:rsid w:val="00C81BC7"/>
    <w:rsid w:val="00C8285D"/>
    <w:rsid w:val="00C836F6"/>
    <w:rsid w:val="00C84084"/>
    <w:rsid w:val="00C93F59"/>
    <w:rsid w:val="00C96740"/>
    <w:rsid w:val="00C9749E"/>
    <w:rsid w:val="00CA5F8C"/>
    <w:rsid w:val="00CC1700"/>
    <w:rsid w:val="00CC2EFB"/>
    <w:rsid w:val="00CC461F"/>
    <w:rsid w:val="00CD279B"/>
    <w:rsid w:val="00CD63EE"/>
    <w:rsid w:val="00CD7C74"/>
    <w:rsid w:val="00CE220F"/>
    <w:rsid w:val="00CE6729"/>
    <w:rsid w:val="00CE6F4E"/>
    <w:rsid w:val="00CE72F9"/>
    <w:rsid w:val="00CE7F69"/>
    <w:rsid w:val="00CF145E"/>
    <w:rsid w:val="00CF4EF7"/>
    <w:rsid w:val="00D03A65"/>
    <w:rsid w:val="00D0591B"/>
    <w:rsid w:val="00D076C9"/>
    <w:rsid w:val="00D13409"/>
    <w:rsid w:val="00D21FE9"/>
    <w:rsid w:val="00D26D7E"/>
    <w:rsid w:val="00D3172B"/>
    <w:rsid w:val="00D32CFB"/>
    <w:rsid w:val="00D32D4B"/>
    <w:rsid w:val="00D36C57"/>
    <w:rsid w:val="00D37DF8"/>
    <w:rsid w:val="00D448E3"/>
    <w:rsid w:val="00D47234"/>
    <w:rsid w:val="00D51E97"/>
    <w:rsid w:val="00D523ED"/>
    <w:rsid w:val="00D5334E"/>
    <w:rsid w:val="00D54747"/>
    <w:rsid w:val="00D54B7E"/>
    <w:rsid w:val="00D5500D"/>
    <w:rsid w:val="00D57248"/>
    <w:rsid w:val="00D60CA6"/>
    <w:rsid w:val="00D6707F"/>
    <w:rsid w:val="00D73B12"/>
    <w:rsid w:val="00D81CF0"/>
    <w:rsid w:val="00D83B07"/>
    <w:rsid w:val="00D85189"/>
    <w:rsid w:val="00D866A4"/>
    <w:rsid w:val="00D866C4"/>
    <w:rsid w:val="00D947C3"/>
    <w:rsid w:val="00D95EE7"/>
    <w:rsid w:val="00D975C1"/>
    <w:rsid w:val="00DA0952"/>
    <w:rsid w:val="00DA0C36"/>
    <w:rsid w:val="00DA357D"/>
    <w:rsid w:val="00DA50C4"/>
    <w:rsid w:val="00DA5EF8"/>
    <w:rsid w:val="00DA67C7"/>
    <w:rsid w:val="00DB585F"/>
    <w:rsid w:val="00DC3EF0"/>
    <w:rsid w:val="00DC5D5A"/>
    <w:rsid w:val="00DD386F"/>
    <w:rsid w:val="00DD526E"/>
    <w:rsid w:val="00DD5886"/>
    <w:rsid w:val="00DE37CB"/>
    <w:rsid w:val="00DE5CA8"/>
    <w:rsid w:val="00DE6E77"/>
    <w:rsid w:val="00DF0E87"/>
    <w:rsid w:val="00DF3A56"/>
    <w:rsid w:val="00DF4183"/>
    <w:rsid w:val="00DF41A3"/>
    <w:rsid w:val="00E028D0"/>
    <w:rsid w:val="00E055D9"/>
    <w:rsid w:val="00E05CEF"/>
    <w:rsid w:val="00E078C7"/>
    <w:rsid w:val="00E10B1F"/>
    <w:rsid w:val="00E112E9"/>
    <w:rsid w:val="00E222EC"/>
    <w:rsid w:val="00E24F0B"/>
    <w:rsid w:val="00E33755"/>
    <w:rsid w:val="00E33870"/>
    <w:rsid w:val="00E35B3D"/>
    <w:rsid w:val="00E43D5A"/>
    <w:rsid w:val="00E43F86"/>
    <w:rsid w:val="00E46080"/>
    <w:rsid w:val="00E46B60"/>
    <w:rsid w:val="00E47F91"/>
    <w:rsid w:val="00E5072C"/>
    <w:rsid w:val="00E52976"/>
    <w:rsid w:val="00E5774B"/>
    <w:rsid w:val="00E66428"/>
    <w:rsid w:val="00E669FD"/>
    <w:rsid w:val="00E743FE"/>
    <w:rsid w:val="00E82F6F"/>
    <w:rsid w:val="00E845C4"/>
    <w:rsid w:val="00E8685D"/>
    <w:rsid w:val="00E87A73"/>
    <w:rsid w:val="00E90118"/>
    <w:rsid w:val="00E92244"/>
    <w:rsid w:val="00E94653"/>
    <w:rsid w:val="00E94D86"/>
    <w:rsid w:val="00EA0D0F"/>
    <w:rsid w:val="00EA2E0D"/>
    <w:rsid w:val="00EA378E"/>
    <w:rsid w:val="00EC4F71"/>
    <w:rsid w:val="00ED00F7"/>
    <w:rsid w:val="00ED0E4F"/>
    <w:rsid w:val="00ED3C77"/>
    <w:rsid w:val="00ED7086"/>
    <w:rsid w:val="00EE0E01"/>
    <w:rsid w:val="00EE1370"/>
    <w:rsid w:val="00EF2966"/>
    <w:rsid w:val="00EF57EA"/>
    <w:rsid w:val="00EF71DE"/>
    <w:rsid w:val="00EF73C0"/>
    <w:rsid w:val="00F0070A"/>
    <w:rsid w:val="00F02141"/>
    <w:rsid w:val="00F07247"/>
    <w:rsid w:val="00F22AAB"/>
    <w:rsid w:val="00F267BD"/>
    <w:rsid w:val="00F32C22"/>
    <w:rsid w:val="00F36CEE"/>
    <w:rsid w:val="00F37CC0"/>
    <w:rsid w:val="00F40B42"/>
    <w:rsid w:val="00F470AD"/>
    <w:rsid w:val="00F47A7B"/>
    <w:rsid w:val="00F56AD5"/>
    <w:rsid w:val="00F63D23"/>
    <w:rsid w:val="00F72BCE"/>
    <w:rsid w:val="00F73721"/>
    <w:rsid w:val="00F748ED"/>
    <w:rsid w:val="00F776F9"/>
    <w:rsid w:val="00F77BB9"/>
    <w:rsid w:val="00F84CD1"/>
    <w:rsid w:val="00F9061F"/>
    <w:rsid w:val="00F91B28"/>
    <w:rsid w:val="00FA303C"/>
    <w:rsid w:val="00FA387C"/>
    <w:rsid w:val="00FA41BB"/>
    <w:rsid w:val="00FB0371"/>
    <w:rsid w:val="00FC0488"/>
    <w:rsid w:val="00FC065A"/>
    <w:rsid w:val="00FC307A"/>
    <w:rsid w:val="00FC506D"/>
    <w:rsid w:val="00FC5BD7"/>
    <w:rsid w:val="00FC62BE"/>
    <w:rsid w:val="00FD4585"/>
    <w:rsid w:val="00FD6916"/>
    <w:rsid w:val="00FF451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94A"/>
    <w:rPr>
      <w:sz w:val="18"/>
      <w:szCs w:val="20"/>
      <w:lang w:val="en-GB"/>
    </w:rPr>
  </w:style>
  <w:style w:type="paragraph" w:styleId="Heading1">
    <w:name w:val="heading 1"/>
    <w:basedOn w:val="BoxTitle"/>
    <w:next w:val="Normal"/>
    <w:link w:val="Heading1Char"/>
    <w:uiPriority w:val="99"/>
    <w:qFormat/>
    <w:rsid w:val="007E4B8F"/>
    <w:pPr>
      <w:keepNext/>
      <w:tabs>
        <w:tab w:val="clear" w:pos="10132"/>
        <w:tab w:val="right" w:pos="10348"/>
      </w:tabs>
      <w:spacing w:before="240" w:after="120"/>
      <w:outlineLvl w:val="0"/>
    </w:pPr>
    <w:rPr>
      <w:bCs/>
      <w:color w:val="00408B"/>
      <w:sz w:val="24"/>
      <w:szCs w:val="24"/>
    </w:rPr>
  </w:style>
  <w:style w:type="paragraph" w:styleId="Heading2">
    <w:name w:val="heading 2"/>
    <w:basedOn w:val="Normal"/>
    <w:next w:val="Normal"/>
    <w:link w:val="Heading2Char"/>
    <w:uiPriority w:val="99"/>
    <w:qFormat/>
    <w:rsid w:val="00952B70"/>
    <w:pPr>
      <w:keepNext/>
      <w:tabs>
        <w:tab w:val="left" w:pos="993"/>
      </w:tabs>
      <w:jc w:val="both"/>
      <w:outlineLvl w:val="1"/>
    </w:pPr>
    <w:rPr>
      <w:rFonts w:ascii="Arial" w:hAnsi="Arial" w:cs="Arial"/>
      <w:b/>
      <w:bCs/>
      <w:sz w:val="20"/>
    </w:rPr>
  </w:style>
  <w:style w:type="paragraph" w:styleId="Heading3">
    <w:name w:val="heading 3"/>
    <w:basedOn w:val="Normal"/>
    <w:next w:val="Normal"/>
    <w:link w:val="Heading3Char"/>
    <w:uiPriority w:val="99"/>
    <w:qFormat/>
    <w:rsid w:val="000956E6"/>
    <w:pPr>
      <w:keepNext/>
      <w:tabs>
        <w:tab w:val="left" w:pos="993"/>
      </w:tabs>
      <w:ind w:firstLine="720"/>
      <w:jc w:val="both"/>
      <w:outlineLvl w:val="2"/>
    </w:pPr>
    <w:rPr>
      <w:b/>
      <w:bCs/>
      <w:sz w:val="24"/>
      <w:szCs w:val="24"/>
    </w:rPr>
  </w:style>
  <w:style w:type="paragraph" w:styleId="Heading4">
    <w:name w:val="heading 4"/>
    <w:basedOn w:val="Normal"/>
    <w:next w:val="Normal"/>
    <w:link w:val="Heading4Char"/>
    <w:uiPriority w:val="99"/>
    <w:qFormat/>
    <w:rsid w:val="000956E6"/>
    <w:pPr>
      <w:keepNext/>
      <w:tabs>
        <w:tab w:val="center" w:pos="567"/>
      </w:tabs>
      <w:ind w:right="-1080"/>
      <w:outlineLvl w:val="3"/>
    </w:pPr>
    <w:rPr>
      <w:b/>
      <w:bCs/>
    </w:rPr>
  </w:style>
  <w:style w:type="paragraph" w:styleId="Heading5">
    <w:name w:val="heading 5"/>
    <w:basedOn w:val="Normal"/>
    <w:next w:val="Normal"/>
    <w:link w:val="Heading5Char"/>
    <w:uiPriority w:val="99"/>
    <w:qFormat/>
    <w:rsid w:val="000956E6"/>
    <w:pPr>
      <w:keepNext/>
      <w:outlineLvl w:val="4"/>
    </w:pPr>
    <w:rPr>
      <w:i/>
      <w:iCs/>
      <w:szCs w:val="18"/>
      <w:lang w:val="en-US"/>
    </w:rPr>
  </w:style>
  <w:style w:type="paragraph" w:styleId="Heading6">
    <w:name w:val="heading 6"/>
    <w:basedOn w:val="Normal"/>
    <w:next w:val="Normal"/>
    <w:link w:val="Heading6Char"/>
    <w:uiPriority w:val="99"/>
    <w:qFormat/>
    <w:rsid w:val="000956E6"/>
    <w:pPr>
      <w:keepNext/>
      <w:jc w:val="center"/>
      <w:outlineLvl w:val="5"/>
    </w:pPr>
    <w:rPr>
      <w:b/>
      <w:bCs/>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E4B8F"/>
    <w:rPr>
      <w:rFonts w:ascii="Arial" w:hAnsi="Arial" w:cs="Arial"/>
      <w:b/>
      <w:bCs/>
      <w:color w:val="00408B"/>
      <w:sz w:val="24"/>
      <w:szCs w:val="24"/>
      <w:lang w:val="en-GB" w:eastAsia="en-US" w:bidi="ar-SA"/>
    </w:rPr>
  </w:style>
  <w:style w:type="character" w:customStyle="1" w:styleId="Heading2Char">
    <w:name w:val="Heading 2 Char"/>
    <w:basedOn w:val="DefaultParagraphFont"/>
    <w:link w:val="Heading2"/>
    <w:uiPriority w:val="99"/>
    <w:semiHidden/>
    <w:locked/>
    <w:rsid w:val="00952B70"/>
    <w:rPr>
      <w:rFonts w:ascii="Arial" w:hAnsi="Arial" w:cs="Arial"/>
      <w:b/>
      <w:bCs/>
      <w:lang w:val="en-GB" w:eastAsia="en-US" w:bidi="ar-SA"/>
    </w:rPr>
  </w:style>
  <w:style w:type="character" w:customStyle="1" w:styleId="Heading3Char">
    <w:name w:val="Heading 3 Char"/>
    <w:basedOn w:val="DefaultParagraphFont"/>
    <w:link w:val="Heading3"/>
    <w:uiPriority w:val="99"/>
    <w:semiHidden/>
    <w:locked/>
    <w:rsid w:val="00FC62BE"/>
    <w:rPr>
      <w:rFonts w:ascii="Cambria" w:hAnsi="Cambria" w:cs="Cambria"/>
      <w:b/>
      <w:bCs/>
      <w:sz w:val="26"/>
      <w:szCs w:val="26"/>
      <w:lang w:val="en-GB"/>
    </w:rPr>
  </w:style>
  <w:style w:type="character" w:customStyle="1" w:styleId="Heading4Char">
    <w:name w:val="Heading 4 Char"/>
    <w:basedOn w:val="DefaultParagraphFont"/>
    <w:link w:val="Heading4"/>
    <w:uiPriority w:val="99"/>
    <w:semiHidden/>
    <w:locked/>
    <w:rsid w:val="00FC62BE"/>
    <w:rPr>
      <w:rFonts w:ascii="Calibri" w:hAnsi="Calibri" w:cs="Calibri"/>
      <w:b/>
      <w:bCs/>
      <w:sz w:val="28"/>
      <w:szCs w:val="28"/>
      <w:lang w:val="en-GB"/>
    </w:rPr>
  </w:style>
  <w:style w:type="character" w:customStyle="1" w:styleId="Heading5Char">
    <w:name w:val="Heading 5 Char"/>
    <w:basedOn w:val="DefaultParagraphFont"/>
    <w:link w:val="Heading5"/>
    <w:uiPriority w:val="99"/>
    <w:semiHidden/>
    <w:locked/>
    <w:rsid w:val="00FC62BE"/>
    <w:rPr>
      <w:rFonts w:ascii="Calibri" w:hAnsi="Calibri" w:cs="Calibri"/>
      <w:b/>
      <w:bCs/>
      <w:i/>
      <w:iCs/>
      <w:sz w:val="26"/>
      <w:szCs w:val="26"/>
      <w:lang w:val="en-GB"/>
    </w:rPr>
  </w:style>
  <w:style w:type="character" w:customStyle="1" w:styleId="Heading6Char">
    <w:name w:val="Heading 6 Char"/>
    <w:basedOn w:val="DefaultParagraphFont"/>
    <w:link w:val="Heading6"/>
    <w:uiPriority w:val="99"/>
    <w:semiHidden/>
    <w:locked/>
    <w:rsid w:val="00FC62BE"/>
    <w:rPr>
      <w:rFonts w:ascii="Calibri" w:hAnsi="Calibri" w:cs="Calibri"/>
      <w:b/>
      <w:bCs/>
      <w:sz w:val="22"/>
      <w:szCs w:val="22"/>
      <w:lang w:val="en-GB"/>
    </w:rPr>
  </w:style>
  <w:style w:type="character" w:styleId="Hyperlink">
    <w:name w:val="Hyperlink"/>
    <w:basedOn w:val="DefaultParagraphFont"/>
    <w:uiPriority w:val="99"/>
    <w:rsid w:val="00490E0F"/>
    <w:rPr>
      <w:rFonts w:cs="Times New Roman"/>
      <w:color w:val="0000FF"/>
      <w:u w:val="none"/>
    </w:rPr>
  </w:style>
  <w:style w:type="paragraph" w:styleId="Footer">
    <w:name w:val="footer"/>
    <w:basedOn w:val="Normal"/>
    <w:link w:val="FooterChar"/>
    <w:uiPriority w:val="99"/>
    <w:rsid w:val="000956E6"/>
    <w:pPr>
      <w:tabs>
        <w:tab w:val="center" w:pos="4320"/>
        <w:tab w:val="right" w:pos="8640"/>
      </w:tabs>
    </w:pPr>
  </w:style>
  <w:style w:type="character" w:customStyle="1" w:styleId="FooterChar">
    <w:name w:val="Footer Char"/>
    <w:basedOn w:val="DefaultParagraphFont"/>
    <w:link w:val="Footer"/>
    <w:uiPriority w:val="99"/>
    <w:locked/>
    <w:rsid w:val="00FC62BE"/>
    <w:rPr>
      <w:rFonts w:cs="Times New Roman"/>
      <w:lang w:val="en-GB"/>
    </w:rPr>
  </w:style>
  <w:style w:type="character" w:styleId="PageNumber">
    <w:name w:val="page number"/>
    <w:basedOn w:val="DefaultParagraphFont"/>
    <w:uiPriority w:val="99"/>
    <w:rsid w:val="00C84084"/>
    <w:rPr>
      <w:rFonts w:ascii="Arial" w:hAnsi="Arial" w:cs="Times New Roman"/>
      <w:sz w:val="18"/>
    </w:rPr>
  </w:style>
  <w:style w:type="paragraph" w:styleId="Header">
    <w:name w:val="header"/>
    <w:basedOn w:val="Normal"/>
    <w:link w:val="HeaderChar"/>
    <w:uiPriority w:val="99"/>
    <w:rsid w:val="000956E6"/>
    <w:pPr>
      <w:tabs>
        <w:tab w:val="center" w:pos="4320"/>
        <w:tab w:val="right" w:pos="8640"/>
      </w:tabs>
    </w:pPr>
  </w:style>
  <w:style w:type="character" w:customStyle="1" w:styleId="HeaderChar">
    <w:name w:val="Header Char"/>
    <w:basedOn w:val="DefaultParagraphFont"/>
    <w:link w:val="Header"/>
    <w:uiPriority w:val="99"/>
    <w:semiHidden/>
    <w:locked/>
    <w:rsid w:val="00FC62BE"/>
    <w:rPr>
      <w:rFonts w:cs="Times New Roman"/>
      <w:lang w:val="en-GB"/>
    </w:rPr>
  </w:style>
  <w:style w:type="paragraph" w:styleId="Title">
    <w:name w:val="Title"/>
    <w:basedOn w:val="Normal"/>
    <w:link w:val="TitleChar"/>
    <w:uiPriority w:val="99"/>
    <w:qFormat/>
    <w:rsid w:val="0028036C"/>
    <w:pPr>
      <w:jc w:val="center"/>
    </w:pPr>
    <w:rPr>
      <w:rFonts w:ascii="Arial" w:hAnsi="Arial" w:cs="Arial"/>
      <w:b/>
      <w:bCs/>
      <w:color w:val="3487C8"/>
      <w:sz w:val="28"/>
      <w:szCs w:val="28"/>
    </w:rPr>
  </w:style>
  <w:style w:type="character" w:customStyle="1" w:styleId="TitleChar">
    <w:name w:val="Title Char"/>
    <w:basedOn w:val="DefaultParagraphFont"/>
    <w:link w:val="Title"/>
    <w:uiPriority w:val="99"/>
    <w:locked/>
    <w:rsid w:val="0028036C"/>
    <w:rPr>
      <w:rFonts w:ascii="Arial" w:hAnsi="Arial" w:cs="Arial"/>
      <w:b/>
      <w:bCs/>
      <w:color w:val="3487C8"/>
      <w:sz w:val="28"/>
      <w:szCs w:val="28"/>
      <w:lang w:val="en-GB"/>
    </w:rPr>
  </w:style>
  <w:style w:type="paragraph" w:styleId="DocumentMap">
    <w:name w:val="Document Map"/>
    <w:basedOn w:val="Normal"/>
    <w:link w:val="DocumentMapChar"/>
    <w:uiPriority w:val="99"/>
    <w:semiHidden/>
    <w:rsid w:val="000956E6"/>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FC62BE"/>
    <w:rPr>
      <w:rFonts w:cs="Times New Roman"/>
      <w:sz w:val="2"/>
      <w:szCs w:val="2"/>
      <w:lang w:val="en-GB"/>
    </w:rPr>
  </w:style>
  <w:style w:type="paragraph" w:styleId="BalloonText">
    <w:name w:val="Balloon Text"/>
    <w:basedOn w:val="Normal"/>
    <w:link w:val="BalloonTextChar"/>
    <w:uiPriority w:val="99"/>
    <w:semiHidden/>
    <w:rsid w:val="00A1152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C62BE"/>
    <w:rPr>
      <w:rFonts w:cs="Times New Roman"/>
      <w:sz w:val="2"/>
      <w:szCs w:val="2"/>
      <w:lang w:val="en-GB"/>
    </w:rPr>
  </w:style>
  <w:style w:type="table" w:styleId="TableGrid">
    <w:name w:val="Table Grid"/>
    <w:basedOn w:val="TableNormal"/>
    <w:uiPriority w:val="99"/>
    <w:rsid w:val="007F10F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rsid w:val="004D2246"/>
    <w:rPr>
      <w:rFonts w:cs="Times New Roman"/>
      <w:color w:val="800080"/>
      <w:u w:val="single"/>
    </w:rPr>
  </w:style>
  <w:style w:type="character" w:customStyle="1" w:styleId="Instructions">
    <w:name w:val="Instructions"/>
    <w:uiPriority w:val="99"/>
    <w:rsid w:val="00DB585F"/>
    <w:rPr>
      <w:rFonts w:ascii="Times New Roman" w:hAnsi="Times New Roman"/>
      <w:i/>
      <w:color w:val="FF6969"/>
      <w:sz w:val="18"/>
    </w:rPr>
  </w:style>
  <w:style w:type="paragraph" w:customStyle="1" w:styleId="BoxTitle">
    <w:name w:val="BoxTitle"/>
    <w:basedOn w:val="Normal"/>
    <w:link w:val="BoxTitleChar"/>
    <w:uiPriority w:val="99"/>
    <w:rsid w:val="00CE6F4E"/>
    <w:pPr>
      <w:tabs>
        <w:tab w:val="right" w:pos="10132"/>
      </w:tabs>
    </w:pPr>
    <w:rPr>
      <w:rFonts w:ascii="Arial" w:hAnsi="Arial" w:cs="Arial"/>
      <w:b/>
      <w:color w:val="6DABD9"/>
      <w:szCs w:val="18"/>
    </w:rPr>
  </w:style>
  <w:style w:type="character" w:customStyle="1" w:styleId="BoxTitleChar">
    <w:name w:val="BoxTitle Char"/>
    <w:basedOn w:val="DefaultParagraphFont"/>
    <w:link w:val="BoxTitle"/>
    <w:uiPriority w:val="99"/>
    <w:locked/>
    <w:rsid w:val="00CE6F4E"/>
    <w:rPr>
      <w:rFonts w:ascii="Arial" w:hAnsi="Arial" w:cs="Arial"/>
      <w:b/>
      <w:color w:val="6DABD9"/>
      <w:sz w:val="18"/>
      <w:szCs w:val="18"/>
      <w:lang w:val="en-GB" w:eastAsia="en-US" w:bidi="ar-SA"/>
    </w:rPr>
  </w:style>
  <w:style w:type="paragraph" w:customStyle="1" w:styleId="Response">
    <w:name w:val="Response"/>
    <w:basedOn w:val="Normal"/>
    <w:uiPriority w:val="99"/>
    <w:rsid w:val="00CE6F4E"/>
    <w:rPr>
      <w:rFonts w:ascii="Arial" w:hAnsi="Arial"/>
      <w:b/>
      <w:sz w:val="22"/>
      <w:szCs w:val="22"/>
    </w:rPr>
  </w:style>
  <w:style w:type="paragraph" w:customStyle="1" w:styleId="SectionHead">
    <w:name w:val="SectionHead"/>
    <w:basedOn w:val="BoxTitle"/>
    <w:uiPriority w:val="99"/>
    <w:rsid w:val="00D95EE7"/>
    <w:pPr>
      <w:keepNext/>
      <w:keepLines/>
      <w:tabs>
        <w:tab w:val="clear" w:pos="10132"/>
        <w:tab w:val="right" w:pos="10348"/>
      </w:tabs>
      <w:jc w:val="both"/>
    </w:pPr>
    <w:rPr>
      <w:bCs/>
      <w:color w:val="00408B"/>
      <w:sz w:val="22"/>
      <w:szCs w:val="22"/>
    </w:rPr>
  </w:style>
  <w:style w:type="paragraph" w:customStyle="1" w:styleId="TableHead">
    <w:name w:val="TableHead"/>
    <w:basedOn w:val="BoxTitle"/>
    <w:link w:val="TableHeadChar"/>
    <w:uiPriority w:val="99"/>
    <w:rsid w:val="007E4B8F"/>
    <w:rPr>
      <w:color w:val="00408B"/>
    </w:rPr>
  </w:style>
  <w:style w:type="character" w:styleId="PlaceholderText">
    <w:name w:val="Placeholder Text"/>
    <w:basedOn w:val="DefaultParagraphFont"/>
    <w:uiPriority w:val="99"/>
    <w:semiHidden/>
    <w:rsid w:val="00311C36"/>
    <w:rPr>
      <w:rFonts w:cs="Times New Roman"/>
      <w:color w:val="808080"/>
    </w:rPr>
  </w:style>
  <w:style w:type="paragraph" w:customStyle="1" w:styleId="Spacer">
    <w:name w:val="Spacer"/>
    <w:basedOn w:val="Normal"/>
    <w:uiPriority w:val="99"/>
    <w:rsid w:val="002635D6"/>
    <w:rPr>
      <w:sz w:val="6"/>
    </w:rPr>
  </w:style>
  <w:style w:type="paragraph" w:customStyle="1" w:styleId="Responsebudget">
    <w:name w:val="Response budget"/>
    <w:basedOn w:val="Response"/>
    <w:uiPriority w:val="99"/>
    <w:rsid w:val="007D4D00"/>
    <w:pPr>
      <w:jc w:val="right"/>
    </w:pPr>
    <w:rPr>
      <w:rFonts w:cs="Arial"/>
      <w:sz w:val="18"/>
      <w:szCs w:val="18"/>
    </w:rPr>
  </w:style>
  <w:style w:type="paragraph" w:customStyle="1" w:styleId="Responsebudgetitem">
    <w:name w:val="Response budget item"/>
    <w:basedOn w:val="Responsebudget"/>
    <w:uiPriority w:val="99"/>
    <w:rsid w:val="005A3620"/>
    <w:pPr>
      <w:ind w:left="267"/>
      <w:jc w:val="left"/>
    </w:pPr>
  </w:style>
  <w:style w:type="character" w:customStyle="1" w:styleId="TableHeadChar">
    <w:name w:val="TableHead Char"/>
    <w:basedOn w:val="BoxTitleChar"/>
    <w:link w:val="TableHead"/>
    <w:uiPriority w:val="99"/>
    <w:locked/>
    <w:rsid w:val="009543F7"/>
    <w:rPr>
      <w:color w:val="00408B"/>
    </w:rPr>
  </w:style>
  <w:style w:type="paragraph" w:customStyle="1" w:styleId="Responsefree">
    <w:name w:val="Response free"/>
    <w:basedOn w:val="Response"/>
    <w:uiPriority w:val="99"/>
    <w:rsid w:val="00490E0F"/>
    <w:pPr>
      <w:spacing w:before="120" w:after="120"/>
    </w:pPr>
    <w:rPr>
      <w:rFonts w:ascii="Times New Roman" w:hAnsi="Times New Roman"/>
      <w:b w:val="0"/>
    </w:rPr>
  </w:style>
  <w:style w:type="paragraph" w:customStyle="1" w:styleId="Body">
    <w:name w:val="Body"/>
    <w:basedOn w:val="Normal"/>
    <w:uiPriority w:val="99"/>
    <w:rsid w:val="0058543C"/>
    <w:pPr>
      <w:spacing w:after="120"/>
      <w:jc w:val="both"/>
    </w:pPr>
    <w:rPr>
      <w:rFonts w:ascii="Arial" w:hAnsi="Arial" w:cs="Arial"/>
      <w:sz w:val="20"/>
    </w:rPr>
  </w:style>
  <w:style w:type="paragraph" w:styleId="FootnoteText">
    <w:name w:val="footnote text"/>
    <w:basedOn w:val="Normal"/>
    <w:link w:val="FootnoteTextChar"/>
    <w:uiPriority w:val="99"/>
    <w:semiHidden/>
    <w:rsid w:val="009543F7"/>
    <w:rPr>
      <w:rFonts w:cs="Arial"/>
      <w:sz w:val="20"/>
      <w:lang w:val="en-US"/>
    </w:rPr>
  </w:style>
  <w:style w:type="character" w:customStyle="1" w:styleId="FootnoteTextChar">
    <w:name w:val="Footnote Text Char"/>
    <w:basedOn w:val="DefaultParagraphFont"/>
    <w:link w:val="FootnoteText"/>
    <w:uiPriority w:val="99"/>
    <w:semiHidden/>
    <w:rsid w:val="00E32F01"/>
    <w:rPr>
      <w:sz w:val="20"/>
      <w:szCs w:val="20"/>
      <w:lang w:val="en-GB"/>
    </w:rPr>
  </w:style>
  <w:style w:type="character" w:styleId="FootnoteReference">
    <w:name w:val="footnote reference"/>
    <w:basedOn w:val="DefaultParagraphFont"/>
    <w:uiPriority w:val="99"/>
    <w:semiHidden/>
    <w:rsid w:val="009543F7"/>
    <w:rPr>
      <w:rFonts w:cs="Times New Roman"/>
      <w:vertAlign w:val="superscript"/>
    </w:rPr>
  </w:style>
  <w:style w:type="paragraph" w:customStyle="1" w:styleId="BulletList">
    <w:name w:val="BulletList"/>
    <w:basedOn w:val="Body"/>
    <w:uiPriority w:val="99"/>
    <w:rsid w:val="009543F7"/>
    <w:pPr>
      <w:numPr>
        <w:numId w:val="2"/>
      </w:numPr>
    </w:pPr>
  </w:style>
</w:styles>
</file>

<file path=word/webSettings.xml><?xml version="1.0" encoding="utf-8"?>
<w:webSettings xmlns:r="http://schemas.openxmlformats.org/officeDocument/2006/relationships" xmlns:w="http://schemas.openxmlformats.org/wordprocessingml/2006/main">
  <w:divs>
    <w:div w:id="1672902700">
      <w:marLeft w:val="0"/>
      <w:marRight w:val="0"/>
      <w:marTop w:val="0"/>
      <w:marBottom w:val="0"/>
      <w:divBdr>
        <w:top w:val="none" w:sz="0" w:space="0" w:color="auto"/>
        <w:left w:val="none" w:sz="0" w:space="0" w:color="auto"/>
        <w:bottom w:val="none" w:sz="0" w:space="0" w:color="auto"/>
        <w:right w:val="none" w:sz="0" w:space="0" w:color="auto"/>
      </w:divBdr>
      <w:divsChild>
        <w:div w:id="1672902699">
          <w:marLeft w:val="0"/>
          <w:marRight w:val="0"/>
          <w:marTop w:val="86"/>
          <w:marBottom w:val="0"/>
          <w:divBdr>
            <w:top w:val="single" w:sz="6" w:space="4" w:color="666666"/>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ps.applications@hq.nato.int" TargetMode="External"/><Relationship Id="rId13" Type="http://schemas.openxmlformats.org/officeDocument/2006/relationships/header" Target="header3.xml"/><Relationship Id="rId18" Type="http://schemas.openxmlformats.org/officeDocument/2006/relationships/oleObject" Target="embeddings/oleObject2.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image" Target="media/image3.emf"/><Relationship Id="rId2" Type="http://schemas.openxmlformats.org/officeDocument/2006/relationships/styles" Target="styles.xml"/><Relationship Id="rId16" Type="http://schemas.openxmlformats.org/officeDocument/2006/relationships/oleObject" Target="embeddings/oleObject1.bin"/><Relationship Id="rId20" Type="http://schemas.openxmlformats.org/officeDocument/2006/relationships/oleObject" Target="embeddings/oleObject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2.emf"/><Relationship Id="rId10" Type="http://schemas.openxmlformats.org/officeDocument/2006/relationships/header" Target="header2.xml"/><Relationship Id="rId19"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17</Pages>
  <Words>3543</Words>
  <Characters>20196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SPS internal use</dc:title>
  <dc:subject/>
  <dc:creator/>
  <cp:keywords/>
  <dc:description/>
  <cp:lastModifiedBy/>
  <cp:revision>2</cp:revision>
  <dcterms:created xsi:type="dcterms:W3CDTF">2013-05-13T07:16:00Z</dcterms:created>
  <dcterms:modified xsi:type="dcterms:W3CDTF">2013-05-13T07:16:00Z</dcterms:modified>
</cp:coreProperties>
</file>