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4EE" w:rsidRDefault="004924EE" w:rsidP="009446E9">
      <w:pPr>
        <w:rPr>
          <w:lang w:val="ca-ES"/>
        </w:rPr>
      </w:pPr>
    </w:p>
    <w:tbl>
      <w:tblPr>
        <w:tblpPr w:leftFromText="142" w:rightFromText="142" w:vertAnchor="page" w:horzAnchor="margin" w:tblpY="193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567"/>
        <w:gridCol w:w="1417"/>
        <w:gridCol w:w="1220"/>
        <w:gridCol w:w="3205"/>
      </w:tblGrid>
      <w:tr w:rsidR="004924EE" w:rsidRPr="004818CD" w:rsidTr="004818CD">
        <w:tc>
          <w:tcPr>
            <w:tcW w:w="8644" w:type="dxa"/>
            <w:gridSpan w:val="5"/>
          </w:tcPr>
          <w:p w:rsidR="004924EE" w:rsidRPr="004818CD" w:rsidRDefault="004924EE" w:rsidP="004818CD">
            <w:pPr>
              <w:pStyle w:val="Heading1"/>
              <w:spacing w:before="0" w:line="240" w:lineRule="auto"/>
              <w:rPr>
                <w:lang w:val="ca-ES"/>
              </w:rPr>
            </w:pPr>
            <w:r w:rsidRPr="004818CD">
              <w:rPr>
                <w:lang w:val="ca-ES"/>
              </w:rPr>
              <w:t xml:space="preserve">Fundació Privada Daniel Bravo-Andreu </w:t>
            </w:r>
          </w:p>
          <w:p w:rsidR="004924EE" w:rsidRPr="004818CD" w:rsidRDefault="004924EE" w:rsidP="004818CD">
            <w:pPr>
              <w:pStyle w:val="Heading1"/>
              <w:spacing w:before="0" w:line="240" w:lineRule="auto"/>
              <w:rPr>
                <w:sz w:val="32"/>
                <w:lang w:val="ca-ES"/>
              </w:rPr>
            </w:pPr>
            <w:r w:rsidRPr="004818CD">
              <w:rPr>
                <w:sz w:val="32"/>
                <w:lang w:val="ca-ES"/>
              </w:rPr>
              <w:t>BEQUES DANIEL BRAVO:</w:t>
            </w:r>
          </w:p>
          <w:p w:rsidR="004924EE" w:rsidRPr="004818CD" w:rsidRDefault="004924EE" w:rsidP="004818CD">
            <w:pPr>
              <w:pStyle w:val="Heading1"/>
              <w:spacing w:before="0" w:line="240" w:lineRule="auto"/>
              <w:rPr>
                <w:sz w:val="32"/>
                <w:lang w:val="ca-ES"/>
              </w:rPr>
            </w:pPr>
            <w:r w:rsidRPr="004818CD">
              <w:rPr>
                <w:sz w:val="32"/>
                <w:lang w:val="ca-ES"/>
              </w:rPr>
              <w:t>Formulari convocatòria 2013 (15/5/2013-15/6/2013)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ca-ES"/>
              </w:rPr>
            </w:pPr>
          </w:p>
          <w:p w:rsidR="004924EE" w:rsidRPr="004818CD" w:rsidRDefault="004924EE" w:rsidP="004818CD">
            <w:pPr>
              <w:spacing w:after="0" w:line="240" w:lineRule="auto"/>
              <w:rPr>
                <w:b/>
                <w:sz w:val="40"/>
                <w:lang w:val="en-US"/>
              </w:rPr>
            </w:pPr>
            <w:r w:rsidRPr="004818CD">
              <w:rPr>
                <w:b/>
                <w:sz w:val="40"/>
                <w:lang w:val="en-US"/>
              </w:rPr>
              <w:t xml:space="preserve">Personal data          </w:t>
            </w:r>
          </w:p>
        </w:tc>
      </w:tr>
      <w:tr w:rsidR="004924EE" w:rsidRPr="004818CD" w:rsidTr="004818CD">
        <w:tc>
          <w:tcPr>
            <w:tcW w:w="2802" w:type="dxa"/>
            <w:gridSpan w:val="2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First  Name:</w:t>
            </w:r>
          </w:p>
        </w:tc>
        <w:tc>
          <w:tcPr>
            <w:tcW w:w="5842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Family  Name:</w:t>
            </w:r>
          </w:p>
        </w:tc>
      </w:tr>
      <w:tr w:rsidR="004924EE" w:rsidRPr="004818CD" w:rsidTr="004818CD">
        <w:tc>
          <w:tcPr>
            <w:tcW w:w="8644" w:type="dxa"/>
            <w:gridSpan w:val="5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8644" w:type="dxa"/>
            <w:gridSpan w:val="5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Address</w:t>
            </w:r>
          </w:p>
        </w:tc>
      </w:tr>
      <w:tr w:rsidR="004924EE" w:rsidRPr="004818CD" w:rsidTr="004818CD">
        <w:trPr>
          <w:cantSplit/>
        </w:trPr>
        <w:tc>
          <w:tcPr>
            <w:tcW w:w="4219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City:</w:t>
            </w:r>
            <w:r w:rsidRPr="004818CD">
              <w:rPr>
                <w:lang w:val="en-US"/>
              </w:rPr>
              <w:tab/>
            </w:r>
          </w:p>
        </w:tc>
        <w:tc>
          <w:tcPr>
            <w:tcW w:w="4425" w:type="dxa"/>
            <w:gridSpan w:val="2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Postal code:</w:t>
            </w:r>
          </w:p>
        </w:tc>
      </w:tr>
      <w:tr w:rsidR="004924EE" w:rsidRPr="004818CD" w:rsidTr="004818CD">
        <w:tc>
          <w:tcPr>
            <w:tcW w:w="4219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Contact phone:</w:t>
            </w:r>
          </w:p>
        </w:tc>
        <w:tc>
          <w:tcPr>
            <w:tcW w:w="4425" w:type="dxa"/>
            <w:gridSpan w:val="2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email:</w:t>
            </w:r>
            <w:r w:rsidRPr="004818CD">
              <w:rPr>
                <w:lang w:val="en-US"/>
              </w:rPr>
              <w:tab/>
            </w:r>
            <w:r w:rsidRPr="004818CD">
              <w:rPr>
                <w:lang w:val="en-US"/>
              </w:rPr>
              <w:tab/>
            </w:r>
            <w:r w:rsidRPr="004818CD">
              <w:rPr>
                <w:lang w:val="en-US"/>
              </w:rPr>
              <w:tab/>
            </w:r>
          </w:p>
        </w:tc>
      </w:tr>
      <w:tr w:rsidR="004924EE" w:rsidRPr="004818CD" w:rsidTr="004818CD">
        <w:trPr>
          <w:trHeight w:val="1377"/>
        </w:trPr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Education: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 xml:space="preserve">Title, location and year                     </w:t>
            </w:r>
          </w:p>
        </w:tc>
        <w:tc>
          <w:tcPr>
            <w:tcW w:w="6409" w:type="dxa"/>
            <w:gridSpan w:val="4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rPr>
          <w:trHeight w:val="1737"/>
        </w:trPr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Important publications</w:t>
            </w:r>
            <w:r w:rsidRPr="004818CD">
              <w:rPr>
                <w:lang w:val="en-US"/>
              </w:rPr>
              <w:tab/>
              <w:t xml:space="preserve"> 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List your 3 most important publications.</w:t>
            </w:r>
          </w:p>
        </w:tc>
        <w:tc>
          <w:tcPr>
            <w:tcW w:w="6409" w:type="dxa"/>
            <w:gridSpan w:val="4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Current   position</w:t>
            </w: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Other positions</w:t>
            </w:r>
            <w:r w:rsidRPr="004818CD">
              <w:rPr>
                <w:lang w:val="en-US"/>
              </w:rPr>
              <w:tab/>
              <w:t xml:space="preserve"> (if any)</w:t>
            </w: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 xml:space="preserve">Position: </w:t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Period:</w:t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Institution:</w:t>
            </w:r>
            <w:r w:rsidRPr="004818CD">
              <w:rPr>
                <w:lang w:val="en-US"/>
              </w:rPr>
              <w:tab/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 xml:space="preserve">   </w:t>
            </w: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Department:</w:t>
            </w:r>
            <w:r w:rsidRPr="004818CD">
              <w:rPr>
                <w:lang w:val="en-US"/>
              </w:rPr>
              <w:tab/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Postal Code:</w:t>
            </w:r>
            <w:r w:rsidRPr="004818CD">
              <w:rPr>
                <w:lang w:val="en-US"/>
              </w:rPr>
              <w:tab/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Address:</w:t>
            </w:r>
            <w:r w:rsidRPr="004818CD">
              <w:rPr>
                <w:lang w:val="en-US"/>
              </w:rPr>
              <w:tab/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City:</w:t>
            </w:r>
            <w:r w:rsidRPr="004818CD">
              <w:rPr>
                <w:lang w:val="en-US"/>
              </w:rPr>
              <w:tab/>
              <w:t xml:space="preserve"> </w:t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 xml:space="preserve">  </w:t>
            </w: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rPr>
          <w:trHeight w:val="797"/>
        </w:trPr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Mentor or Group Leader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 xml:space="preserve">(e-mail or contact details) </w:t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rPr>
          <w:trHeight w:val="1364"/>
        </w:trPr>
        <w:tc>
          <w:tcPr>
            <w:tcW w:w="223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Group research area (up to 5 keywords)</w:t>
            </w:r>
          </w:p>
        </w:tc>
        <w:tc>
          <w:tcPr>
            <w:tcW w:w="3204" w:type="dxa"/>
            <w:gridSpan w:val="3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205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</w:tbl>
    <w:p w:rsidR="004924EE" w:rsidRDefault="004924EE" w:rsidP="009446E9">
      <w:pPr>
        <w:rPr>
          <w:lang w:val="ca-ES"/>
        </w:rPr>
      </w:pPr>
    </w:p>
    <w:p w:rsidR="004924EE" w:rsidRDefault="004924EE">
      <w:pPr>
        <w:rPr>
          <w:lang w:val="en-US"/>
        </w:rPr>
      </w:pPr>
      <w:r>
        <w:rPr>
          <w:lang w:val="en-US"/>
        </w:rPr>
        <w:br w:type="page"/>
      </w:r>
    </w:p>
    <w:p w:rsidR="004924EE" w:rsidRDefault="004924EE" w:rsidP="00AE53C1">
      <w:pPr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229"/>
      </w:tblGrid>
      <w:tr w:rsidR="004924EE" w:rsidRPr="004818CD" w:rsidTr="004818CD">
        <w:trPr>
          <w:trHeight w:val="281"/>
        </w:trPr>
        <w:tc>
          <w:tcPr>
            <w:tcW w:w="8218" w:type="dxa"/>
          </w:tcPr>
          <w:p w:rsidR="004924EE" w:rsidRPr="004818CD" w:rsidRDefault="004924EE" w:rsidP="004818CD">
            <w:pPr>
              <w:spacing w:after="0" w:line="240" w:lineRule="auto"/>
              <w:rPr>
                <w:rFonts w:ascii="Verdana" w:hAnsi="Verdana"/>
                <w:color w:val="5E7E70"/>
              </w:rPr>
            </w:pPr>
            <w:r w:rsidRPr="004818CD">
              <w:rPr>
                <w:b/>
                <w:sz w:val="40"/>
                <w:lang w:val="en-US"/>
              </w:rPr>
              <w:t>Research interests</w:t>
            </w:r>
          </w:p>
        </w:tc>
      </w:tr>
      <w:tr w:rsidR="004924EE" w:rsidRPr="004818CD" w:rsidTr="004818CD">
        <w:trPr>
          <w:trHeight w:val="322"/>
        </w:trPr>
        <w:tc>
          <w:tcPr>
            <w:tcW w:w="8218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Keywords (up to 5 keywords) :</w:t>
            </w:r>
          </w:p>
          <w:tbl>
            <w:tblPr>
              <w:tblW w:w="8013" w:type="dxa"/>
              <w:tblCellSpacing w:w="0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8013"/>
            </w:tblGrid>
            <w:tr w:rsidR="004924EE" w:rsidRPr="004818CD" w:rsidTr="007B282E">
              <w:trPr>
                <w:tblCellSpacing w:w="0" w:type="dxa"/>
              </w:trPr>
              <w:tc>
                <w:tcPr>
                  <w:tcW w:w="8013" w:type="dxa"/>
                  <w:vAlign w:val="center"/>
                </w:tcPr>
                <w:p w:rsidR="004924EE" w:rsidRPr="004818CD" w:rsidRDefault="004924EE" w:rsidP="00BC78A2">
                  <w:pPr>
                    <w:spacing w:after="0" w:line="240" w:lineRule="auto"/>
                    <w:rPr>
                      <w:lang w:val="en-US"/>
                    </w:rPr>
                  </w:pPr>
                </w:p>
              </w:tc>
            </w:tr>
          </w:tbl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c>
          <w:tcPr>
            <w:tcW w:w="8218" w:type="dxa"/>
          </w:tcPr>
          <w:tbl>
            <w:tblPr>
              <w:tblW w:w="3739" w:type="pct"/>
              <w:tblCellSpacing w:w="0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5992"/>
            </w:tblGrid>
            <w:tr w:rsidR="004924EE" w:rsidRPr="004818CD" w:rsidTr="007B282E">
              <w:trPr>
                <w:tblCellSpacing w:w="0" w:type="dxa"/>
              </w:trPr>
              <w:tc>
                <w:tcPr>
                  <w:tcW w:w="5984" w:type="dxa"/>
                  <w:vAlign w:val="center"/>
                </w:tcPr>
                <w:tbl>
                  <w:tblPr>
                    <w:tblW w:w="12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20"/>
                    <w:gridCol w:w="20"/>
                  </w:tblGrid>
                  <w:tr w:rsidR="004924EE" w:rsidRPr="004818CD" w:rsidTr="007B282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</w:tcPr>
                      <w:p w:rsidR="004924EE" w:rsidRPr="004818CD" w:rsidRDefault="004924EE" w:rsidP="00BC78A2">
                        <w:pPr>
                          <w:spacing w:after="0" w:line="240" w:lineRule="auto"/>
                          <w:rPr>
                            <w:lang w:val="en-U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4924EE" w:rsidRPr="004818CD" w:rsidRDefault="004924EE" w:rsidP="00BC78A2">
                        <w:pPr>
                          <w:spacing w:after="0" w:line="240" w:lineRule="auto"/>
                          <w:rPr>
                            <w:lang w:val="en-US"/>
                          </w:rPr>
                        </w:pPr>
                      </w:p>
                    </w:tc>
                  </w:tr>
                </w:tbl>
                <w:p w:rsidR="004924EE" w:rsidRPr="004818CD" w:rsidRDefault="004924EE" w:rsidP="00BC78A2">
                  <w:pPr>
                    <w:spacing w:after="0" w:line="240" w:lineRule="auto"/>
                    <w:rPr>
                      <w:lang w:val="en-US"/>
                    </w:rPr>
                  </w:pPr>
                </w:p>
              </w:tc>
            </w:tr>
          </w:tbl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</w:p>
        </w:tc>
      </w:tr>
      <w:tr w:rsidR="004924EE" w:rsidRPr="004818CD" w:rsidTr="004818CD">
        <w:trPr>
          <w:trHeight w:val="3828"/>
        </w:trPr>
        <w:tc>
          <w:tcPr>
            <w:tcW w:w="8218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US"/>
              </w:rPr>
            </w:pPr>
            <w:r w:rsidRPr="004818CD">
              <w:rPr>
                <w:lang w:val="en-US"/>
              </w:rPr>
              <w:t>Research description: Explain your current / previous research and your topics of interest. (1000 characters maximum).</w:t>
            </w:r>
          </w:p>
        </w:tc>
      </w:tr>
    </w:tbl>
    <w:p w:rsidR="004924EE" w:rsidRDefault="004924EE" w:rsidP="00AE53C1">
      <w:pPr>
        <w:rPr>
          <w:lang w:val="en-GB"/>
        </w:rPr>
      </w:pPr>
    </w:p>
    <w:tbl>
      <w:tblPr>
        <w:tblpPr w:leftFromText="141" w:rightFromText="141" w:vertAnchor="text" w:horzAnchor="margin" w:tblpY="6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44"/>
      </w:tblGrid>
      <w:tr w:rsidR="004924EE" w:rsidRPr="004818CD" w:rsidTr="004818CD"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b/>
                <w:sz w:val="40"/>
                <w:lang w:val="en-US"/>
              </w:rPr>
            </w:pPr>
            <w:r w:rsidRPr="004818CD">
              <w:rPr>
                <w:b/>
                <w:sz w:val="40"/>
                <w:lang w:val="en-US"/>
              </w:rPr>
              <w:t>Statement of purpose</w:t>
            </w:r>
            <w:r w:rsidRPr="004818CD">
              <w:rPr>
                <w:b/>
                <w:sz w:val="40"/>
                <w:lang w:val="en-US"/>
              </w:rPr>
              <w:tab/>
              <w:t xml:space="preserve"> </w:t>
            </w:r>
          </w:p>
        </w:tc>
      </w:tr>
      <w:tr w:rsidR="004924EE" w:rsidRPr="004818CD" w:rsidTr="004818CD"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Brief statement of purpose explaining your choice of institution, research group and project.  Explain how you reached the host institution and present /future links with Catalan  Research Institutions (1000 characters maximum)</w:t>
            </w:r>
          </w:p>
        </w:tc>
      </w:tr>
      <w:tr w:rsidR="004924EE" w:rsidRPr="004818CD" w:rsidTr="004818CD">
        <w:trPr>
          <w:trHeight w:val="4157"/>
        </w:trPr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</w:tc>
      </w:tr>
    </w:tbl>
    <w:p w:rsidR="004924EE" w:rsidRDefault="004924EE">
      <w:pPr>
        <w:rPr>
          <w:lang w:val="en-GB"/>
        </w:rPr>
      </w:pPr>
      <w:r>
        <w:rPr>
          <w:lang w:val="en-GB"/>
        </w:rPr>
        <w:br w:type="page"/>
      </w:r>
    </w:p>
    <w:tbl>
      <w:tblPr>
        <w:tblpPr w:leftFromText="141" w:rightFromText="141" w:vertAnchor="text" w:horzAnchor="margin" w:tblpXSpec="right" w:tblpY="4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44"/>
      </w:tblGrid>
      <w:tr w:rsidR="004924EE" w:rsidRPr="004818CD" w:rsidTr="004818CD"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b/>
                <w:sz w:val="40"/>
                <w:lang w:val="en-US"/>
              </w:rPr>
              <w:t>Project &amp; activity</w:t>
            </w:r>
          </w:p>
        </w:tc>
      </w:tr>
      <w:tr w:rsidR="004924EE" w:rsidRPr="004818CD" w:rsidTr="004818CD"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Description of the project and activity to be developed and the reasons for requesting the grant (1000 characters maximum)</w:t>
            </w:r>
          </w:p>
        </w:tc>
      </w:tr>
      <w:tr w:rsidR="004924EE" w:rsidRPr="004818CD" w:rsidTr="004818CD">
        <w:trPr>
          <w:trHeight w:val="3476"/>
        </w:trPr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</w:tc>
      </w:tr>
    </w:tbl>
    <w:p w:rsidR="004924EE" w:rsidRPr="000F570E" w:rsidRDefault="004924EE" w:rsidP="000F570E">
      <w:pPr>
        <w:spacing w:after="0" w:line="240" w:lineRule="auto"/>
        <w:rPr>
          <w:b/>
          <w:sz w:val="40"/>
          <w:lang w:val="en-US"/>
        </w:rPr>
      </w:pPr>
    </w:p>
    <w:p w:rsidR="004924EE" w:rsidRDefault="004924EE" w:rsidP="00593012">
      <w:pPr>
        <w:rPr>
          <w:lang w:val="en-GB"/>
        </w:rPr>
      </w:pPr>
    </w:p>
    <w:tbl>
      <w:tblPr>
        <w:tblpPr w:leftFromText="141" w:rightFromText="141" w:vertAnchor="text" w:horzAnchor="margin" w:tblpY="-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44"/>
      </w:tblGrid>
      <w:tr w:rsidR="004924EE" w:rsidRPr="004818CD" w:rsidTr="004818CD">
        <w:trPr>
          <w:trHeight w:val="534"/>
        </w:trPr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b/>
                <w:sz w:val="40"/>
                <w:lang w:val="en-US"/>
              </w:rPr>
            </w:pPr>
            <w:r w:rsidRPr="004818CD">
              <w:rPr>
                <w:b/>
                <w:sz w:val="40"/>
                <w:lang w:val="en-US"/>
              </w:rPr>
              <w:t xml:space="preserve">Trip details: 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</w:tc>
      </w:tr>
      <w:tr w:rsidR="004924EE" w:rsidRPr="004818CD" w:rsidTr="004818CD">
        <w:trPr>
          <w:trHeight w:val="1621"/>
        </w:trPr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Duration (3 to 6 months) 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Forecasted airfare  (minimum to maximum cost, airline/s, etc) 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</w:tc>
      </w:tr>
      <w:tr w:rsidR="004924EE" w:rsidRPr="004818CD" w:rsidTr="004818CD">
        <w:trPr>
          <w:trHeight w:val="553"/>
        </w:trPr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b/>
                <w:sz w:val="40"/>
                <w:lang w:val="en-US"/>
              </w:rPr>
            </w:pPr>
            <w:r w:rsidRPr="004818CD">
              <w:rPr>
                <w:b/>
                <w:sz w:val="32"/>
                <w:lang w:val="en-US"/>
              </w:rPr>
              <w:t>Host institution:</w:t>
            </w:r>
          </w:p>
        </w:tc>
      </w:tr>
      <w:tr w:rsidR="004924EE" w:rsidRPr="004818CD" w:rsidTr="004818CD">
        <w:tc>
          <w:tcPr>
            <w:tcW w:w="8644" w:type="dxa"/>
          </w:tcPr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Institution: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Department: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Address: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City: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Postal code: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Country: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Phone: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Signer of the Letter of Acceptance: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  <w:r w:rsidRPr="004818CD">
              <w:rPr>
                <w:lang w:val="en-GB"/>
              </w:rPr>
              <w:t>Signer email:</w:t>
            </w:r>
          </w:p>
          <w:p w:rsidR="004924EE" w:rsidRPr="004818CD" w:rsidRDefault="004924EE" w:rsidP="004818CD">
            <w:pPr>
              <w:spacing w:after="0" w:line="240" w:lineRule="auto"/>
              <w:rPr>
                <w:lang w:val="en-GB"/>
              </w:rPr>
            </w:pPr>
          </w:p>
        </w:tc>
      </w:tr>
    </w:tbl>
    <w:p w:rsidR="004924EE" w:rsidRPr="00C64482" w:rsidRDefault="004924EE" w:rsidP="00C64482">
      <w:pPr>
        <w:rPr>
          <w:lang w:val="en-GB"/>
        </w:rPr>
      </w:pPr>
      <w:r>
        <w:rPr>
          <w:lang w:val="en-GB"/>
        </w:rPr>
        <w:t xml:space="preserve">Send this </w:t>
      </w:r>
      <w:r w:rsidRPr="00671BF2">
        <w:rPr>
          <w:b/>
          <w:lang w:val="en-GB"/>
        </w:rPr>
        <w:t>filled form</w:t>
      </w:r>
      <w:r>
        <w:rPr>
          <w:lang w:val="en-GB"/>
        </w:rPr>
        <w:t xml:space="preserve"> and a </w:t>
      </w:r>
      <w:r w:rsidRPr="00671BF2">
        <w:rPr>
          <w:b/>
          <w:lang w:val="en-GB"/>
        </w:rPr>
        <w:t>scanned copy of your letter of acceptance</w:t>
      </w:r>
      <w:r>
        <w:rPr>
          <w:lang w:val="en-GB"/>
        </w:rPr>
        <w:t xml:space="preserve"> from the host institution to  </w:t>
      </w:r>
      <w:hyperlink r:id="rId7" w:history="1">
        <w:r w:rsidRPr="003035F2">
          <w:rPr>
            <w:rStyle w:val="Hyperlink"/>
            <w:lang w:val="en-GB"/>
          </w:rPr>
          <w:t>beques@fundaciodanielbravo.org</w:t>
        </w:r>
      </w:hyperlink>
      <w:r>
        <w:t xml:space="preserve">   b</w:t>
      </w:r>
      <w:r w:rsidRPr="00251DB5">
        <w:rPr>
          <w:lang w:val="en-US"/>
        </w:rPr>
        <w:t>efore 15</w:t>
      </w:r>
      <w:r w:rsidRPr="00251DB5">
        <w:rPr>
          <w:vertAlign w:val="superscript"/>
          <w:lang w:val="en-US"/>
        </w:rPr>
        <w:t>th</w:t>
      </w:r>
      <w:r w:rsidRPr="00251DB5">
        <w:rPr>
          <w:lang w:val="en-US"/>
        </w:rPr>
        <w:t xml:space="preserve"> June 2013</w:t>
      </w:r>
    </w:p>
    <w:sectPr w:rsidR="004924EE" w:rsidRPr="00C64482" w:rsidSect="00EE09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4EE" w:rsidRDefault="004924EE" w:rsidP="001E0D65">
      <w:pPr>
        <w:spacing w:after="0" w:line="240" w:lineRule="auto"/>
      </w:pPr>
      <w:r>
        <w:separator/>
      </w:r>
    </w:p>
  </w:endnote>
  <w:endnote w:type="continuationSeparator" w:id="0">
    <w:p w:rsidR="004924EE" w:rsidRDefault="004924EE" w:rsidP="001E0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EE" w:rsidRDefault="004924E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EE" w:rsidRDefault="004924E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EE" w:rsidRDefault="004924E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4EE" w:rsidRDefault="004924EE" w:rsidP="001E0D65">
      <w:pPr>
        <w:spacing w:after="0" w:line="240" w:lineRule="auto"/>
      </w:pPr>
      <w:r>
        <w:separator/>
      </w:r>
    </w:p>
  </w:footnote>
  <w:footnote w:type="continuationSeparator" w:id="0">
    <w:p w:rsidR="004924EE" w:rsidRDefault="004924EE" w:rsidP="001E0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EE" w:rsidRDefault="004924E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EE" w:rsidRDefault="004924EE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49" type="#_x0000_t75" alt="Logo Fundació 002.tif" style="position:absolute;margin-left:359.6pt;margin-top:-22.25pt;width:117.1pt;height:49.65pt;z-index:251660288;visibility:visible">
          <v:imagedata r:id="rId1" o:title=""/>
          <w10:wrap type="square"/>
        </v:shape>
      </w:pict>
    </w:r>
  </w:p>
  <w:p w:rsidR="004924EE" w:rsidRDefault="004924E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4EE" w:rsidRDefault="004924E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D6027"/>
    <w:multiLevelType w:val="hybridMultilevel"/>
    <w:tmpl w:val="D8C233F8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F995E54"/>
    <w:multiLevelType w:val="hybridMultilevel"/>
    <w:tmpl w:val="EA5A0A5A"/>
    <w:lvl w:ilvl="0" w:tplc="040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6E9"/>
    <w:rsid w:val="00000A9F"/>
    <w:rsid w:val="000B5871"/>
    <w:rsid w:val="000B7D4C"/>
    <w:rsid w:val="000F570E"/>
    <w:rsid w:val="00140F48"/>
    <w:rsid w:val="00164261"/>
    <w:rsid w:val="00185964"/>
    <w:rsid w:val="001927BB"/>
    <w:rsid w:val="001D733A"/>
    <w:rsid w:val="001E0D65"/>
    <w:rsid w:val="00216C8E"/>
    <w:rsid w:val="00251DB5"/>
    <w:rsid w:val="00271DE2"/>
    <w:rsid w:val="0028688F"/>
    <w:rsid w:val="002C1B31"/>
    <w:rsid w:val="003035F2"/>
    <w:rsid w:val="0033577C"/>
    <w:rsid w:val="00354A00"/>
    <w:rsid w:val="003835C9"/>
    <w:rsid w:val="00401473"/>
    <w:rsid w:val="00436965"/>
    <w:rsid w:val="004407E7"/>
    <w:rsid w:val="004818CD"/>
    <w:rsid w:val="004924EE"/>
    <w:rsid w:val="00496BE0"/>
    <w:rsid w:val="004C3944"/>
    <w:rsid w:val="004D57C1"/>
    <w:rsid w:val="004E2E27"/>
    <w:rsid w:val="004F0443"/>
    <w:rsid w:val="004F44D0"/>
    <w:rsid w:val="0051335A"/>
    <w:rsid w:val="00537491"/>
    <w:rsid w:val="005509A5"/>
    <w:rsid w:val="00572E80"/>
    <w:rsid w:val="00593012"/>
    <w:rsid w:val="005958A5"/>
    <w:rsid w:val="005A3B20"/>
    <w:rsid w:val="005F2C10"/>
    <w:rsid w:val="005F37D7"/>
    <w:rsid w:val="0060408B"/>
    <w:rsid w:val="00606F85"/>
    <w:rsid w:val="00607D79"/>
    <w:rsid w:val="00671BF2"/>
    <w:rsid w:val="006E11DE"/>
    <w:rsid w:val="00701FC9"/>
    <w:rsid w:val="00706660"/>
    <w:rsid w:val="0072396D"/>
    <w:rsid w:val="007375B7"/>
    <w:rsid w:val="0075089F"/>
    <w:rsid w:val="007975EA"/>
    <w:rsid w:val="007B282E"/>
    <w:rsid w:val="007E1889"/>
    <w:rsid w:val="0085145D"/>
    <w:rsid w:val="008942C6"/>
    <w:rsid w:val="008C3B39"/>
    <w:rsid w:val="00910C39"/>
    <w:rsid w:val="009446E9"/>
    <w:rsid w:val="00966B02"/>
    <w:rsid w:val="00987A2F"/>
    <w:rsid w:val="00A30176"/>
    <w:rsid w:val="00A77AC6"/>
    <w:rsid w:val="00AE53C1"/>
    <w:rsid w:val="00BB2E40"/>
    <w:rsid w:val="00BB6B27"/>
    <w:rsid w:val="00BC78A2"/>
    <w:rsid w:val="00BE28FB"/>
    <w:rsid w:val="00C26AC0"/>
    <w:rsid w:val="00C36DF0"/>
    <w:rsid w:val="00C407E5"/>
    <w:rsid w:val="00C64482"/>
    <w:rsid w:val="00C86F36"/>
    <w:rsid w:val="00CA5D1A"/>
    <w:rsid w:val="00CC1055"/>
    <w:rsid w:val="00D83D39"/>
    <w:rsid w:val="00E739E1"/>
    <w:rsid w:val="00E951C6"/>
    <w:rsid w:val="00EC62F1"/>
    <w:rsid w:val="00EE09DC"/>
    <w:rsid w:val="00F13CF8"/>
    <w:rsid w:val="00F477EC"/>
    <w:rsid w:val="00F479F8"/>
    <w:rsid w:val="00F8605B"/>
    <w:rsid w:val="00FD5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491"/>
    <w:pPr>
      <w:spacing w:after="200" w:line="276" w:lineRule="auto"/>
    </w:pPr>
    <w:rPr>
      <w:color w:val="17365D"/>
      <w:lang w:val="es-E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1DE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71DE2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9446E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F13CF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951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E0D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E0D65"/>
    <w:rPr>
      <w:rFonts w:cs="Times New Roman"/>
      <w:color w:val="17365D"/>
    </w:rPr>
  </w:style>
  <w:style w:type="paragraph" w:styleId="Footer">
    <w:name w:val="footer"/>
    <w:basedOn w:val="Normal"/>
    <w:link w:val="FooterChar"/>
    <w:uiPriority w:val="99"/>
    <w:semiHidden/>
    <w:rsid w:val="001E0D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E0D65"/>
    <w:rPr>
      <w:rFonts w:cs="Times New Roman"/>
      <w:color w:val="17365D"/>
    </w:rPr>
  </w:style>
  <w:style w:type="paragraph" w:styleId="BalloonText">
    <w:name w:val="Balloon Text"/>
    <w:basedOn w:val="Normal"/>
    <w:link w:val="BalloonTextChar"/>
    <w:uiPriority w:val="99"/>
    <w:semiHidden/>
    <w:rsid w:val="001E0D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0D65"/>
    <w:rPr>
      <w:rFonts w:ascii="Tahoma" w:hAnsi="Tahoma" w:cs="Tahoma"/>
      <w:color w:val="17365D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9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0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0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0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80063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14998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98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98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980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980061">
                              <w:marLeft w:val="0"/>
                              <w:marRight w:val="0"/>
                              <w:marTop w:val="14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980057">
                                  <w:marLeft w:val="0"/>
                                  <w:marRight w:val="0"/>
                                  <w:marTop w:val="240"/>
                                  <w:marBottom w:val="5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998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98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80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98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980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9980078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9980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9980099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6" w:space="0" w:color="EBEBEB"/>
                                                    <w:left w:val="single" w:sz="6" w:space="0" w:color="EBEBEB"/>
                                                    <w:bottom w:val="single" w:sz="6" w:space="0" w:color="EBEBEB"/>
                                                    <w:right w:val="single" w:sz="6" w:space="0" w:color="EBEBEB"/>
                                                  </w:divBdr>
                                                  <w:divsChild>
                                                    <w:div w:id="1149980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98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99800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49980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980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9980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149980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9980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980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9980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980068">
                                                          <w:marLeft w:val="0"/>
                                                          <w:marRight w:val="12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9980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9980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9980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49980085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80087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149980097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149980098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</w:divsChild>
        </w:div>
      </w:divsChild>
    </w:div>
    <w:div w:id="1149980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0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0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eques@fundaciodanielbravo.or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246</Words>
  <Characters>1403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Beques 2013</dc:title>
  <dc:subject/>
  <dc:creator>FPDBA</dc:creator>
  <cp:keywords/>
  <dc:description/>
  <cp:lastModifiedBy>URV</cp:lastModifiedBy>
  <cp:revision>2</cp:revision>
  <dcterms:created xsi:type="dcterms:W3CDTF">2013-05-15T07:20:00Z</dcterms:created>
  <dcterms:modified xsi:type="dcterms:W3CDTF">2013-05-15T07:20:00Z</dcterms:modified>
</cp:coreProperties>
</file>