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108" w:type="dxa"/>
        <w:tblLook w:val="01E0"/>
      </w:tblPr>
      <w:tblGrid>
        <w:gridCol w:w="7655"/>
        <w:gridCol w:w="709"/>
        <w:gridCol w:w="1984"/>
      </w:tblGrid>
      <w:tr w:rsidR="00CB19C7" w:rsidRPr="00ED3C77" w:rsidTr="00512432">
        <w:trPr>
          <w:trHeight w:val="203"/>
        </w:trPr>
        <w:tc>
          <w:tcPr>
            <w:tcW w:w="7655" w:type="dxa"/>
            <w:vMerge w:val="restart"/>
          </w:tcPr>
          <w:p w:rsidR="00CB19C7" w:rsidRPr="00674536" w:rsidRDefault="00CB19C7" w:rsidP="002D5A91">
            <w:pPr>
              <w:pStyle w:val="BoxTitle"/>
              <w:rPr>
                <w:color w:val="A6A6A6"/>
              </w:rPr>
            </w:pPr>
            <w:bookmarkStart w:id="0" w:name="RevisionDate"/>
            <w:r w:rsidRPr="00674536">
              <w:rPr>
                <w:color w:val="A6A6A6"/>
                <w:sz w:val="14"/>
              </w:rPr>
              <w:t>2013</w:t>
            </w:r>
            <w:r>
              <w:rPr>
                <w:color w:val="A6A6A6"/>
                <w:sz w:val="14"/>
              </w:rPr>
              <w:t>04</w:t>
            </w:r>
            <w:bookmarkEnd w:id="0"/>
          </w:p>
        </w:tc>
        <w:tc>
          <w:tcPr>
            <w:tcW w:w="2693" w:type="dxa"/>
            <w:gridSpan w:val="2"/>
            <w:tcBorders>
              <w:bottom w:val="single" w:sz="12" w:space="0" w:color="auto"/>
            </w:tcBorders>
          </w:tcPr>
          <w:p w:rsidR="00CB19C7" w:rsidRPr="00C01989" w:rsidRDefault="00CB19C7" w:rsidP="00512432">
            <w:pPr>
              <w:pStyle w:val="BoxTitle"/>
              <w:jc w:val="center"/>
            </w:pPr>
            <w:r w:rsidRPr="00C01989">
              <w:t>NATO internal use</w:t>
            </w:r>
          </w:p>
        </w:tc>
      </w:tr>
      <w:tr w:rsidR="00CB19C7" w:rsidRPr="00ED3C77" w:rsidTr="00512432">
        <w:trPr>
          <w:trHeight w:val="567"/>
        </w:trPr>
        <w:tc>
          <w:tcPr>
            <w:tcW w:w="7655" w:type="dxa"/>
            <w:vMerge/>
            <w:tcBorders>
              <w:right w:val="single" w:sz="12" w:space="0" w:color="auto"/>
            </w:tcBorders>
          </w:tcPr>
          <w:p w:rsidR="00CB19C7" w:rsidRPr="00ED3C77" w:rsidRDefault="00CB19C7" w:rsidP="00512432">
            <w:pPr>
              <w:pStyle w:val="BoxTitle"/>
            </w:pP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CB19C7" w:rsidRPr="00ED3C77" w:rsidRDefault="00CB19C7" w:rsidP="00512432">
            <w:pPr>
              <w:pStyle w:val="BoxTitle"/>
              <w:rPr>
                <w:sz w:val="16"/>
                <w:szCs w:val="16"/>
              </w:rPr>
            </w:pPr>
            <w:r w:rsidRPr="00ED3C77">
              <w:t>SPS:</w:t>
            </w:r>
          </w:p>
        </w:tc>
        <w:bookmarkStart w:id="1" w:name="SPSNumber"/>
        <w:tc>
          <w:tcPr>
            <w:tcW w:w="198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B19C7" w:rsidRPr="00C01989" w:rsidRDefault="00CB19C7" w:rsidP="00696D6D">
            <w:pPr>
              <w:pStyle w:val="BoxTitle"/>
              <w:jc w:val="center"/>
              <w:rPr>
                <w:color w:val="FF0000"/>
              </w:rPr>
            </w:pPr>
            <w:r>
              <w:rPr>
                <w:color w:val="FF0000"/>
              </w:rPr>
              <w:fldChar w:fldCharType="begin">
                <w:ffData>
                  <w:name w:val="SPSNumber"/>
                  <w:enabled/>
                  <w:calcOnExit/>
                  <w:textInput>
                    <w:type w:val="number"/>
                  </w:textInput>
                </w:ffData>
              </w:fldChar>
            </w:r>
            <w:r>
              <w:rPr>
                <w:color w:val="FF0000"/>
              </w:rPr>
              <w:instrText xml:space="preserve"> FORMTEXT </w:instrText>
            </w:r>
            <w:r>
              <w:rPr>
                <w:color w:val="FF0000"/>
              </w:rPr>
            </w:r>
            <w:r>
              <w:rPr>
                <w:color w:val="FF0000"/>
              </w:rPr>
              <w:fldChar w:fldCharType="separate"/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color w:val="FF0000"/>
              </w:rPr>
              <w:fldChar w:fldCharType="end"/>
            </w:r>
            <w:bookmarkEnd w:id="1"/>
          </w:p>
        </w:tc>
      </w:tr>
    </w:tbl>
    <w:p w:rsidR="00CB19C7" w:rsidRPr="00ED3C77" w:rsidRDefault="00CB19C7" w:rsidP="00512432">
      <w:pPr>
        <w:pStyle w:val="Spacer"/>
      </w:pPr>
    </w:p>
    <w:tbl>
      <w:tblPr>
        <w:tblW w:w="0" w:type="auto"/>
        <w:tblInd w:w="108" w:type="dxa"/>
        <w:tblBorders>
          <w:bottom w:val="single" w:sz="4" w:space="0" w:color="auto"/>
        </w:tblBorders>
        <w:tblLayout w:type="fixed"/>
        <w:tblCellMar>
          <w:bottom w:w="142" w:type="dxa"/>
        </w:tblCellMar>
        <w:tblLook w:val="0000"/>
      </w:tblPr>
      <w:tblGrid>
        <w:gridCol w:w="993"/>
        <w:gridCol w:w="9355"/>
      </w:tblGrid>
      <w:tr w:rsidR="00CB19C7" w:rsidRPr="00ED3C77" w:rsidTr="00512432">
        <w:trPr>
          <w:trHeight w:val="1881"/>
        </w:trPr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CB19C7" w:rsidRPr="00ED3C77" w:rsidRDefault="00CB19C7" w:rsidP="00512432">
            <w:pPr>
              <w:jc w:val="center"/>
              <w:rPr>
                <w:b/>
                <w:bCs/>
              </w:rPr>
            </w:pPr>
            <w:r w:rsidRPr="00A72B7E">
              <w:rPr>
                <w:b/>
                <w:noProof/>
                <w:lang w:val="en-US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i1025" type="#_x0000_t75" style="width:45pt;height:90.6pt;visibility:visible">
                  <v:imagedata r:id="rId7" o:title=""/>
                </v:shape>
              </w:pict>
            </w:r>
          </w:p>
        </w:tc>
        <w:tc>
          <w:tcPr>
            <w:tcW w:w="9355" w:type="dxa"/>
            <w:tcBorders>
              <w:bottom w:val="single" w:sz="4" w:space="0" w:color="auto"/>
            </w:tcBorders>
            <w:vAlign w:val="center"/>
          </w:tcPr>
          <w:p w:rsidR="00CB19C7" w:rsidRPr="00ED3C77" w:rsidRDefault="00CB19C7" w:rsidP="00512432">
            <w:pPr>
              <w:spacing w:after="120"/>
              <w:jc w:val="center"/>
              <w:rPr>
                <w:rFonts w:ascii="Arial" w:hAnsi="Arial" w:cs="Arial"/>
                <w:b/>
                <w:bCs/>
                <w:color w:val="00408B"/>
                <w:sz w:val="22"/>
                <w:szCs w:val="22"/>
              </w:rPr>
            </w:pPr>
            <w:r w:rsidRPr="00ED3C77">
              <w:rPr>
                <w:rFonts w:ascii="Arial" w:hAnsi="Arial" w:cs="Arial"/>
                <w:b/>
                <w:bCs/>
                <w:color w:val="00408B"/>
                <w:sz w:val="22"/>
                <w:szCs w:val="22"/>
              </w:rPr>
              <w:t>Emerging Security Challenges Division</w:t>
            </w:r>
          </w:p>
          <w:p w:rsidR="00CB19C7" w:rsidRPr="00ED3C77" w:rsidRDefault="00CB19C7" w:rsidP="00512432">
            <w:pPr>
              <w:spacing w:after="200"/>
              <w:jc w:val="center"/>
              <w:rPr>
                <w:rFonts w:ascii="Arial" w:hAnsi="Arial" w:cs="Arial"/>
                <w:b/>
                <w:bCs/>
                <w:color w:val="000080"/>
                <w:sz w:val="28"/>
                <w:szCs w:val="28"/>
              </w:rPr>
            </w:pPr>
            <w:r w:rsidRPr="00ED3C77">
              <w:rPr>
                <w:rFonts w:ascii="Arial" w:hAnsi="Arial" w:cs="Arial"/>
                <w:b/>
                <w:bCs/>
                <w:color w:val="00408B"/>
                <w:sz w:val="28"/>
                <w:szCs w:val="28"/>
              </w:rPr>
              <w:t>Science for Peace and Security Programme</w:t>
            </w:r>
          </w:p>
          <w:p w:rsidR="00CB19C7" w:rsidRPr="00F07247" w:rsidRDefault="00CB19C7" w:rsidP="00512432">
            <w:pPr>
              <w:spacing w:after="200"/>
              <w:jc w:val="center"/>
              <w:rPr>
                <w:rFonts w:ascii="Arial" w:hAnsi="Arial" w:cs="Arial"/>
                <w:b/>
                <w:bCs/>
                <w:color w:val="3487C8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3487C8"/>
                <w:sz w:val="28"/>
                <w:szCs w:val="28"/>
              </w:rPr>
              <w:t>Advanced Study Institute Application</w:t>
            </w:r>
          </w:p>
          <w:p w:rsidR="00CB19C7" w:rsidRPr="00ED3C77" w:rsidRDefault="00CB19C7" w:rsidP="00512432">
            <w:pPr>
              <w:jc w:val="center"/>
              <w:rPr>
                <w:szCs w:val="18"/>
              </w:rPr>
            </w:pPr>
            <w:r w:rsidRPr="00ED3C77">
              <w:rPr>
                <w:szCs w:val="18"/>
              </w:rPr>
              <w:t xml:space="preserve">NATO Emerging Security Challenges Division, SPS Programme, Bd. Léopold III, </w:t>
            </w:r>
            <w:r w:rsidRPr="00ED3C77" w:rsidDel="00C17795">
              <w:rPr>
                <w:szCs w:val="18"/>
              </w:rPr>
              <w:t>B-</w:t>
            </w:r>
            <w:r w:rsidRPr="00ED3C77">
              <w:rPr>
                <w:szCs w:val="18"/>
              </w:rPr>
              <w:t>1110 Brussels, Belgium</w:t>
            </w:r>
          </w:p>
          <w:p w:rsidR="00CB19C7" w:rsidRPr="00ED3C77" w:rsidRDefault="00CB19C7" w:rsidP="00512432">
            <w:pPr>
              <w:jc w:val="center"/>
              <w:rPr>
                <w:b/>
                <w:bCs/>
              </w:rPr>
            </w:pPr>
            <w:r w:rsidRPr="00ED3C77">
              <w:rPr>
                <w:szCs w:val="18"/>
              </w:rPr>
              <w:t xml:space="preserve">Send applications including scanned signatures to </w:t>
            </w:r>
            <w:hyperlink r:id="rId8" w:history="1">
              <w:r w:rsidRPr="00ED3C77">
                <w:rPr>
                  <w:szCs w:val="18"/>
                </w:rPr>
                <w:t>sps.applications@hq.nato.int</w:t>
              </w:r>
            </w:hyperlink>
          </w:p>
        </w:tc>
      </w:tr>
    </w:tbl>
    <w:p w:rsidR="00CB19C7" w:rsidRPr="00ED3C77" w:rsidRDefault="00CB19C7" w:rsidP="00512432">
      <w:pPr>
        <w:pStyle w:val="Spacer"/>
        <w:spacing w:before="120"/>
      </w:pPr>
      <w:bookmarkStart w:id="2" w:name="Annex4ProjectProposal"/>
      <w:bookmarkEnd w:id="2"/>
    </w:p>
    <w:tbl>
      <w:tblPr>
        <w:tblW w:w="10348" w:type="dxa"/>
        <w:tblInd w:w="108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</w:tblBorders>
        <w:tblLook w:val="01E0"/>
      </w:tblPr>
      <w:tblGrid>
        <w:gridCol w:w="10348"/>
      </w:tblGrid>
      <w:tr w:rsidR="00CB19C7" w:rsidRPr="00ED3C77" w:rsidTr="00512432">
        <w:tc>
          <w:tcPr>
            <w:tcW w:w="10348" w:type="dxa"/>
            <w:tcBorders>
              <w:top w:val="single" w:sz="4" w:space="0" w:color="C0C0C0"/>
            </w:tcBorders>
          </w:tcPr>
          <w:p w:rsidR="00CB19C7" w:rsidRPr="00ED3C77" w:rsidRDefault="00CB19C7" w:rsidP="00512432">
            <w:pPr>
              <w:pStyle w:val="BoxTitle"/>
            </w:pPr>
            <w:r>
              <w:t>ASI</w:t>
            </w:r>
            <w:r w:rsidRPr="00ED3C77">
              <w:t xml:space="preserve"> Title</w:t>
            </w:r>
            <w:r w:rsidRPr="00ED3C77">
              <w:tab/>
            </w:r>
            <w:r w:rsidRPr="00ED3C77">
              <w:rPr>
                <w:rStyle w:val="Instructions"/>
                <w:b w:val="0"/>
              </w:rPr>
              <w:t>80 characters maximum, including spaces. Please select a title that is comprehensible to the non-specialis</w:t>
            </w:r>
            <w:r w:rsidRPr="00ED3C77">
              <w:rPr>
                <w:rStyle w:val="Instructions"/>
              </w:rPr>
              <w:t>t</w:t>
            </w:r>
          </w:p>
        </w:tc>
      </w:tr>
      <w:bookmarkStart w:id="3" w:name="ARWTitle"/>
      <w:tr w:rsidR="00CB19C7" w:rsidRPr="00ED3C77" w:rsidTr="00512432">
        <w:tc>
          <w:tcPr>
            <w:tcW w:w="10348" w:type="dxa"/>
            <w:tcBorders>
              <w:bottom w:val="single" w:sz="4" w:space="0" w:color="C0C0C0"/>
            </w:tcBorders>
          </w:tcPr>
          <w:p w:rsidR="00CB19C7" w:rsidRPr="00ED3C77" w:rsidRDefault="00CB19C7" w:rsidP="00F10E57">
            <w:pPr>
              <w:pStyle w:val="Response"/>
            </w:pPr>
            <w:r>
              <w:fldChar w:fldCharType="begin">
                <w:ffData>
                  <w:name w:val="ARWTitle"/>
                  <w:enabled/>
                  <w:calcOnExit/>
                  <w:textInput>
                    <w:maxLength w:val="8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"/>
          </w:p>
        </w:tc>
      </w:tr>
    </w:tbl>
    <w:p w:rsidR="00CB19C7" w:rsidRPr="00ED3C77" w:rsidRDefault="00CB19C7" w:rsidP="00512432">
      <w:pPr>
        <w:pStyle w:val="Spacer"/>
        <w:spacing w:before="120"/>
      </w:pPr>
    </w:p>
    <w:tbl>
      <w:tblPr>
        <w:tblW w:w="10348" w:type="dxa"/>
        <w:tblInd w:w="108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</w:tblBorders>
        <w:tblLook w:val="01E0"/>
      </w:tblPr>
      <w:tblGrid>
        <w:gridCol w:w="10348"/>
      </w:tblGrid>
      <w:tr w:rsidR="00CB19C7" w:rsidRPr="00ED3C77" w:rsidTr="00512432">
        <w:tc>
          <w:tcPr>
            <w:tcW w:w="10348" w:type="dxa"/>
            <w:tcBorders>
              <w:top w:val="single" w:sz="4" w:space="0" w:color="C0C0C0"/>
            </w:tcBorders>
          </w:tcPr>
          <w:p w:rsidR="00CB19C7" w:rsidRPr="00ED3C77" w:rsidRDefault="00CB19C7" w:rsidP="00512432">
            <w:pPr>
              <w:pStyle w:val="BoxTitle"/>
            </w:pPr>
            <w:r w:rsidRPr="00ED3C77">
              <w:t>SPS Key Priority/Priorities</w:t>
            </w:r>
            <w:r w:rsidRPr="00ED3C77">
              <w:tab/>
            </w:r>
            <w:r w:rsidRPr="00ED3C77">
              <w:rPr>
                <w:rStyle w:val="Instructions"/>
                <w:b w:val="0"/>
              </w:rPr>
              <w:t xml:space="preserve">please use the </w:t>
            </w:r>
            <w:r>
              <w:rPr>
                <w:rStyle w:val="Instructions"/>
                <w:b w:val="0"/>
              </w:rPr>
              <w:t xml:space="preserve">numbering and </w:t>
            </w:r>
            <w:r w:rsidRPr="00ED3C77">
              <w:rPr>
                <w:rStyle w:val="Instructions"/>
                <w:b w:val="0"/>
              </w:rPr>
              <w:t>nomenclature fro</w:t>
            </w:r>
            <w:r>
              <w:rPr>
                <w:rStyle w:val="Instructions"/>
                <w:b w:val="0"/>
              </w:rPr>
              <w:t>m the guidelines</w:t>
            </w:r>
          </w:p>
        </w:tc>
      </w:tr>
      <w:bookmarkStart w:id="4" w:name="SPSKeyPriorities"/>
      <w:tr w:rsidR="00CB19C7" w:rsidRPr="00ED3C77" w:rsidTr="00512432">
        <w:tc>
          <w:tcPr>
            <w:tcW w:w="10348" w:type="dxa"/>
            <w:tcBorders>
              <w:bottom w:val="single" w:sz="4" w:space="0" w:color="C0C0C0"/>
            </w:tcBorders>
          </w:tcPr>
          <w:p w:rsidR="00CB19C7" w:rsidRPr="00ED3C77" w:rsidRDefault="00CB19C7" w:rsidP="00512432">
            <w:pPr>
              <w:pStyle w:val="Response"/>
            </w:pPr>
            <w:r>
              <w:fldChar w:fldCharType="begin">
                <w:ffData>
                  <w:name w:val="SPSKeyPriorities"/>
                  <w:enabled/>
                  <w:calcOnExit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4"/>
          </w:p>
        </w:tc>
      </w:tr>
    </w:tbl>
    <w:p w:rsidR="00CB19C7" w:rsidRPr="00ED3C77" w:rsidRDefault="00CB19C7" w:rsidP="00512432">
      <w:pPr>
        <w:pStyle w:val="Spacer"/>
        <w:spacing w:before="120"/>
      </w:pPr>
    </w:p>
    <w:tbl>
      <w:tblPr>
        <w:tblW w:w="5812" w:type="dxa"/>
        <w:tblInd w:w="108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</w:tblBorders>
        <w:tblLayout w:type="fixed"/>
        <w:tblLook w:val="01E0"/>
      </w:tblPr>
      <w:tblGrid>
        <w:gridCol w:w="3544"/>
        <w:gridCol w:w="2268"/>
      </w:tblGrid>
      <w:tr w:rsidR="00CB19C7" w:rsidRPr="00ED3C77" w:rsidTr="00512432">
        <w:tc>
          <w:tcPr>
            <w:tcW w:w="5812" w:type="dxa"/>
            <w:gridSpan w:val="2"/>
            <w:tcBorders>
              <w:top w:val="single" w:sz="4" w:space="0" w:color="C0C0C0"/>
              <w:bottom w:val="nil"/>
            </w:tcBorders>
          </w:tcPr>
          <w:p w:rsidR="00CB19C7" w:rsidRPr="00ED3C77" w:rsidRDefault="00CB19C7" w:rsidP="00512432">
            <w:pPr>
              <w:pStyle w:val="BoxTitle"/>
              <w:tabs>
                <w:tab w:val="right" w:pos="5596"/>
              </w:tabs>
            </w:pPr>
            <w:r>
              <w:t>ASI</w:t>
            </w:r>
            <w:r w:rsidRPr="00ED3C77">
              <w:t xml:space="preserve"> </w:t>
            </w:r>
            <w:r>
              <w:t>Location</w:t>
            </w:r>
            <w:r w:rsidRPr="00ED3C77">
              <w:tab/>
            </w:r>
            <w:r>
              <w:rPr>
                <w:rStyle w:val="Instructions"/>
                <w:b w:val="0"/>
              </w:rPr>
              <w:t>city and country</w:t>
            </w:r>
          </w:p>
        </w:tc>
      </w:tr>
      <w:bookmarkStart w:id="5" w:name="ARWLocation"/>
      <w:tr w:rsidR="00CB19C7" w:rsidRPr="00ED3C77" w:rsidTr="00512432">
        <w:tc>
          <w:tcPr>
            <w:tcW w:w="5812" w:type="dxa"/>
            <w:gridSpan w:val="2"/>
            <w:tcBorders>
              <w:top w:val="nil"/>
              <w:bottom w:val="single" w:sz="4" w:space="0" w:color="C0C0C0"/>
            </w:tcBorders>
          </w:tcPr>
          <w:p w:rsidR="00CB19C7" w:rsidRPr="00ED3C77" w:rsidRDefault="00CB19C7" w:rsidP="00512432">
            <w:pPr>
              <w:pStyle w:val="Response"/>
            </w:pPr>
            <w:r>
              <w:fldChar w:fldCharType="begin">
                <w:ffData>
                  <w:name w:val="ARWLocation"/>
                  <w:enabled/>
                  <w:calcOnExit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5"/>
          </w:p>
        </w:tc>
      </w:tr>
      <w:tr w:rsidR="00CB19C7" w:rsidRPr="002D5A91" w:rsidTr="008F52A2">
        <w:tc>
          <w:tcPr>
            <w:tcW w:w="5812" w:type="dxa"/>
            <w:gridSpan w:val="2"/>
            <w:tcBorders>
              <w:top w:val="single" w:sz="4" w:space="0" w:color="C0C0C0"/>
              <w:bottom w:val="nil"/>
            </w:tcBorders>
          </w:tcPr>
          <w:p w:rsidR="00CB19C7" w:rsidRPr="00C4165C" w:rsidRDefault="00CB19C7" w:rsidP="00512432">
            <w:pPr>
              <w:pStyle w:val="BoxTitle"/>
              <w:tabs>
                <w:tab w:val="right" w:pos="5596"/>
              </w:tabs>
              <w:rPr>
                <w:lang w:val="fr-BE"/>
              </w:rPr>
            </w:pPr>
            <w:r>
              <w:rPr>
                <w:lang w:val="fr-BE"/>
              </w:rPr>
              <w:t>ASI</w:t>
            </w:r>
            <w:r w:rsidRPr="00442A2D">
              <w:rPr>
                <w:lang w:val="fr-BE"/>
              </w:rPr>
              <w:t xml:space="preserve"> Dates</w:t>
            </w:r>
            <w:r w:rsidRPr="00442A2D">
              <w:rPr>
                <w:lang w:val="fr-BE"/>
              </w:rPr>
              <w:tab/>
            </w:r>
            <w:r w:rsidRPr="00442A2D">
              <w:rPr>
                <w:rStyle w:val="Instructions"/>
                <w:b w:val="0"/>
                <w:lang w:val="fr-BE"/>
              </w:rPr>
              <w:t xml:space="preserve">tentative </w:t>
            </w:r>
            <w:r>
              <w:rPr>
                <w:rStyle w:val="Instructions"/>
                <w:b w:val="0"/>
                <w:lang w:val="fr-BE"/>
              </w:rPr>
              <w:t>dates ok</w:t>
            </w:r>
          </w:p>
        </w:tc>
      </w:tr>
      <w:bookmarkStart w:id="6" w:name="ARWStartDate"/>
      <w:tr w:rsidR="00CB19C7" w:rsidRPr="00ED3C77" w:rsidTr="008F52A2">
        <w:tc>
          <w:tcPr>
            <w:tcW w:w="5812" w:type="dxa"/>
            <w:gridSpan w:val="2"/>
            <w:tcBorders>
              <w:top w:val="nil"/>
              <w:bottom w:val="nil"/>
            </w:tcBorders>
            <w:vAlign w:val="center"/>
          </w:tcPr>
          <w:p w:rsidR="00CB19C7" w:rsidRPr="005A6FBC" w:rsidRDefault="00CB19C7" w:rsidP="002D5A91">
            <w:pPr>
              <w:pStyle w:val="Response"/>
            </w:pPr>
            <w:r>
              <w:fldChar w:fldCharType="begin">
                <w:ffData>
                  <w:name w:val="ARWStartDate"/>
                  <w:enabled/>
                  <w:calcOnExit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6"/>
            <w:r>
              <w:t xml:space="preserve"> – </w:t>
            </w:r>
            <w:bookmarkStart w:id="7" w:name="ARWEndDate"/>
            <w:r>
              <w:fldChar w:fldCharType="begin">
                <w:ffData>
                  <w:name w:val="ARWEndDate"/>
                  <w:enabled/>
                  <w:calcOnExit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7"/>
          </w:p>
        </w:tc>
      </w:tr>
      <w:tr w:rsidR="00CB19C7" w:rsidRPr="00ED3C77" w:rsidTr="00512432">
        <w:tc>
          <w:tcPr>
            <w:tcW w:w="3544" w:type="dxa"/>
            <w:tcBorders>
              <w:top w:val="single" w:sz="4" w:space="0" w:color="C0C0C0"/>
              <w:bottom w:val="nil"/>
              <w:right w:val="single" w:sz="4" w:space="0" w:color="C0C0C0"/>
            </w:tcBorders>
          </w:tcPr>
          <w:p w:rsidR="00CB19C7" w:rsidRPr="00ED3C77" w:rsidRDefault="00CB19C7" w:rsidP="00512432">
            <w:pPr>
              <w:pStyle w:val="BoxTitle"/>
              <w:tabs>
                <w:tab w:val="right" w:pos="5596"/>
              </w:tabs>
            </w:pPr>
            <w:r>
              <w:t>Funding requested from NATO</w:t>
            </w:r>
          </w:p>
        </w:tc>
        <w:tc>
          <w:tcPr>
            <w:tcW w:w="2268" w:type="dxa"/>
            <w:tcBorders>
              <w:top w:val="single" w:sz="4" w:space="0" w:color="C0C0C0"/>
              <w:left w:val="single" w:sz="4" w:space="0" w:color="C0C0C0"/>
              <w:bottom w:val="nil"/>
            </w:tcBorders>
          </w:tcPr>
          <w:p w:rsidR="00CB19C7" w:rsidRPr="00ED3C77" w:rsidRDefault="00CB19C7" w:rsidP="00512432">
            <w:pPr>
              <w:pStyle w:val="BoxTitle"/>
              <w:tabs>
                <w:tab w:val="right" w:pos="5596"/>
              </w:tabs>
            </w:pPr>
            <w:r>
              <w:t>Other Funding</w:t>
            </w:r>
          </w:p>
        </w:tc>
      </w:tr>
      <w:tr w:rsidR="00CB19C7" w:rsidRPr="00ED3C77" w:rsidTr="00512432">
        <w:tc>
          <w:tcPr>
            <w:tcW w:w="3544" w:type="dxa"/>
            <w:tcBorders>
              <w:top w:val="nil"/>
              <w:bottom w:val="single" w:sz="4" w:space="0" w:color="C0C0C0"/>
              <w:right w:val="single" w:sz="4" w:space="0" w:color="C0C0C0"/>
            </w:tcBorders>
          </w:tcPr>
          <w:p w:rsidR="00CB19C7" w:rsidRPr="00E33167" w:rsidRDefault="00CB19C7" w:rsidP="00512432">
            <w:pPr>
              <w:pStyle w:val="Response"/>
              <w:rPr>
                <w:color w:val="FF0000"/>
              </w:rPr>
            </w:pPr>
            <w:r w:rsidRPr="00A03C3F">
              <w:rPr>
                <w:color w:val="FF0000"/>
              </w:rPr>
              <w:t>€</w:t>
            </w:r>
            <w:fldSimple w:instr=" REF FundingNATO \h  \* MERGEFORMAT ">
              <w:r w:rsidRPr="002D5A91">
                <w:rPr>
                  <w:color w:val="FF0000"/>
                </w:rPr>
                <w:t>0</w:t>
              </w:r>
            </w:fldSimple>
          </w:p>
        </w:tc>
        <w:tc>
          <w:tcPr>
            <w:tcW w:w="2268" w:type="dxa"/>
            <w:tcBorders>
              <w:top w:val="nil"/>
              <w:left w:val="single" w:sz="4" w:space="0" w:color="C0C0C0"/>
              <w:bottom w:val="single" w:sz="4" w:space="0" w:color="C0C0C0"/>
            </w:tcBorders>
          </w:tcPr>
          <w:p w:rsidR="00CB19C7" w:rsidRPr="00ED3C77" w:rsidRDefault="00CB19C7" w:rsidP="00512432">
            <w:pPr>
              <w:pStyle w:val="Response"/>
            </w:pPr>
            <w:r>
              <w:t>€</w:t>
            </w:r>
            <w:fldSimple w:instr=" REF  FundingOther \h  \* MERGEFORMAT ">
              <w:r>
                <w:rPr>
                  <w:noProof/>
                </w:rPr>
                <w:t>0</w:t>
              </w:r>
            </w:fldSimple>
          </w:p>
        </w:tc>
      </w:tr>
    </w:tbl>
    <w:p w:rsidR="00CB19C7" w:rsidRPr="006C7796" w:rsidRDefault="00CB19C7" w:rsidP="00674536">
      <w:pPr>
        <w:pStyle w:val="Spacer"/>
        <w:spacing w:after="240"/>
        <w:rPr>
          <w:rStyle w:val="Instructions"/>
          <w:szCs w:val="18"/>
        </w:rPr>
      </w:pPr>
      <w:r>
        <w:rPr>
          <w:rStyle w:val="Instructions"/>
          <w:szCs w:val="18"/>
        </w:rPr>
        <w:t>funding will update automatically when the budget is filled out below</w:t>
      </w:r>
    </w:p>
    <w:tbl>
      <w:tblPr>
        <w:tblW w:w="0" w:type="auto"/>
        <w:jc w:val="center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/>
      </w:tblPr>
      <w:tblGrid>
        <w:gridCol w:w="2268"/>
        <w:gridCol w:w="336"/>
        <w:gridCol w:w="2074"/>
        <w:gridCol w:w="2126"/>
        <w:gridCol w:w="426"/>
        <w:gridCol w:w="2409"/>
      </w:tblGrid>
      <w:tr w:rsidR="00CB19C7" w:rsidRPr="00ED3C77" w:rsidTr="00512432">
        <w:trPr>
          <w:trHeight w:val="240"/>
          <w:jc w:val="center"/>
        </w:trPr>
        <w:tc>
          <w:tcPr>
            <w:tcW w:w="9639" w:type="dxa"/>
            <w:gridSpan w:val="6"/>
            <w:tcBorders>
              <w:top w:val="single" w:sz="6" w:space="0" w:color="C0C0C0"/>
              <w:left w:val="single" w:sz="6" w:space="0" w:color="C0C0C0"/>
              <w:bottom w:val="double" w:sz="4" w:space="0" w:color="C0C0C0"/>
              <w:right w:val="single" w:sz="6" w:space="0" w:color="C0C0C0"/>
            </w:tcBorders>
          </w:tcPr>
          <w:p w:rsidR="00CB19C7" w:rsidRPr="00ED3C77" w:rsidRDefault="00CB19C7" w:rsidP="00512432">
            <w:pPr>
              <w:pStyle w:val="BoxTitle"/>
            </w:pPr>
            <w:r>
              <w:t>How Did You Learn About SPS?</w:t>
            </w:r>
            <w:r>
              <w:tab/>
            </w:r>
            <w:r w:rsidRPr="00EA2E0D">
              <w:rPr>
                <w:rStyle w:val="Instructions"/>
                <w:b w:val="0"/>
              </w:rPr>
              <w:t>please indicate where you learned about SPS and give details below</w:t>
            </w:r>
          </w:p>
        </w:tc>
      </w:tr>
      <w:tr w:rsidR="00CB19C7" w:rsidRPr="00ED3C77" w:rsidTr="00512432">
        <w:trPr>
          <w:trHeight w:val="240"/>
          <w:jc w:val="center"/>
        </w:trPr>
        <w:tc>
          <w:tcPr>
            <w:tcW w:w="2268" w:type="dxa"/>
            <w:tcBorders>
              <w:top w:val="double" w:sz="4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B19C7" w:rsidRPr="00ED3C77" w:rsidRDefault="00CB19C7" w:rsidP="00512432">
            <w:pPr>
              <w:pStyle w:val="BoxTitle"/>
            </w:pPr>
            <w:r>
              <w:t>Word of Mouth</w:t>
            </w:r>
          </w:p>
        </w:tc>
        <w:bookmarkStart w:id="8" w:name="Check1"/>
        <w:tc>
          <w:tcPr>
            <w:tcW w:w="336" w:type="dxa"/>
            <w:tcBorders>
              <w:top w:val="double" w:sz="4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vAlign w:val="center"/>
          </w:tcPr>
          <w:p w:rsidR="00CB19C7" w:rsidRPr="00ED3C77" w:rsidRDefault="00CB19C7" w:rsidP="00512432">
            <w:pPr>
              <w:pStyle w:val="Response"/>
              <w:tabs>
                <w:tab w:val="right" w:pos="1451"/>
              </w:tabs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bookmarkEnd w:id="8"/>
          </w:p>
        </w:tc>
        <w:tc>
          <w:tcPr>
            <w:tcW w:w="2074" w:type="dxa"/>
            <w:tcBorders>
              <w:top w:val="double" w:sz="4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B19C7" w:rsidRPr="00486668" w:rsidRDefault="00CB19C7" w:rsidP="00512432">
            <w:pPr>
              <w:pStyle w:val="Response"/>
              <w:ind w:right="34"/>
              <w:rPr>
                <w:rStyle w:val="Instructions"/>
                <w:b w:val="0"/>
                <w:szCs w:val="18"/>
              </w:rPr>
            </w:pPr>
            <w:r w:rsidRPr="00486668">
              <w:rPr>
                <w:rStyle w:val="Instructions"/>
                <w:b w:val="0"/>
                <w:szCs w:val="18"/>
              </w:rPr>
              <w:t>from whom</w:t>
            </w:r>
            <w:r>
              <w:rPr>
                <w:rStyle w:val="Instructions"/>
                <w:b w:val="0"/>
                <w:szCs w:val="18"/>
              </w:rPr>
              <w:t>?</w:t>
            </w:r>
          </w:p>
        </w:tc>
        <w:tc>
          <w:tcPr>
            <w:tcW w:w="2126" w:type="dxa"/>
            <w:tcBorders>
              <w:top w:val="double" w:sz="4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B19C7" w:rsidRPr="00ED3C77" w:rsidRDefault="00CB19C7" w:rsidP="00512432">
            <w:pPr>
              <w:pStyle w:val="BoxTitle"/>
            </w:pPr>
            <w:r>
              <w:t>Online</w:t>
            </w:r>
          </w:p>
        </w:tc>
        <w:tc>
          <w:tcPr>
            <w:tcW w:w="426" w:type="dxa"/>
            <w:tcBorders>
              <w:top w:val="double" w:sz="4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vAlign w:val="center"/>
          </w:tcPr>
          <w:p w:rsidR="00CB19C7" w:rsidRPr="00ED3C77" w:rsidRDefault="00CB19C7" w:rsidP="00512432">
            <w:pPr>
              <w:pStyle w:val="Response"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2409" w:type="dxa"/>
            <w:tcBorders>
              <w:top w:val="double" w:sz="4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B19C7" w:rsidRPr="00486668" w:rsidRDefault="00CB19C7" w:rsidP="00512432">
            <w:pPr>
              <w:pStyle w:val="Response"/>
              <w:rPr>
                <w:rStyle w:val="Instructions"/>
                <w:b w:val="0"/>
                <w:szCs w:val="18"/>
              </w:rPr>
            </w:pPr>
            <w:r w:rsidRPr="00486668">
              <w:rPr>
                <w:rStyle w:val="Instructions"/>
                <w:b w:val="0"/>
                <w:szCs w:val="18"/>
              </w:rPr>
              <w:t>which website</w:t>
            </w:r>
            <w:r>
              <w:rPr>
                <w:rStyle w:val="Instructions"/>
                <w:b w:val="0"/>
                <w:szCs w:val="18"/>
              </w:rPr>
              <w:t>?</w:t>
            </w:r>
          </w:p>
        </w:tc>
      </w:tr>
      <w:tr w:rsidR="00CB19C7" w:rsidRPr="00ED3C77" w:rsidTr="00512432">
        <w:trPr>
          <w:trHeight w:val="240"/>
          <w:jc w:val="center"/>
        </w:trPr>
        <w:tc>
          <w:tcPr>
            <w:tcW w:w="2268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B19C7" w:rsidRPr="00ED3C77" w:rsidRDefault="00CB19C7" w:rsidP="00512432">
            <w:pPr>
              <w:pStyle w:val="BoxTitle"/>
            </w:pPr>
            <w:r>
              <w:t>Journal Advertisement</w:t>
            </w:r>
          </w:p>
        </w:tc>
        <w:tc>
          <w:tcPr>
            <w:tcW w:w="33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vAlign w:val="center"/>
          </w:tcPr>
          <w:p w:rsidR="00CB19C7" w:rsidRPr="00ED3C77" w:rsidRDefault="00CB19C7" w:rsidP="00512432">
            <w:pPr>
              <w:pStyle w:val="Response"/>
              <w:tabs>
                <w:tab w:val="right" w:pos="1451"/>
              </w:tabs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2074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B19C7" w:rsidRPr="00486668" w:rsidRDefault="00CB19C7" w:rsidP="00512432">
            <w:pPr>
              <w:pStyle w:val="Response"/>
              <w:tabs>
                <w:tab w:val="right" w:pos="1451"/>
              </w:tabs>
              <w:ind w:right="34"/>
              <w:rPr>
                <w:rStyle w:val="Instructions"/>
                <w:b w:val="0"/>
                <w:szCs w:val="18"/>
              </w:rPr>
            </w:pPr>
            <w:r w:rsidRPr="00486668">
              <w:rPr>
                <w:rStyle w:val="Instructions"/>
                <w:b w:val="0"/>
                <w:szCs w:val="18"/>
              </w:rPr>
              <w:t>which journal</w:t>
            </w:r>
            <w:r>
              <w:rPr>
                <w:rStyle w:val="Instructions"/>
                <w:b w:val="0"/>
                <w:szCs w:val="18"/>
              </w:rPr>
              <w:t>?</w:t>
            </w:r>
          </w:p>
        </w:tc>
        <w:tc>
          <w:tcPr>
            <w:tcW w:w="212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B19C7" w:rsidRPr="00ED3C77" w:rsidRDefault="00CB19C7" w:rsidP="00512432">
            <w:pPr>
              <w:pStyle w:val="BoxTitle"/>
            </w:pPr>
            <w:r>
              <w:t>SPS Information day</w:t>
            </w:r>
          </w:p>
        </w:tc>
        <w:tc>
          <w:tcPr>
            <w:tcW w:w="426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vAlign w:val="center"/>
          </w:tcPr>
          <w:p w:rsidR="00CB19C7" w:rsidRPr="00ED3C77" w:rsidRDefault="00CB19C7" w:rsidP="00512432">
            <w:pPr>
              <w:pStyle w:val="Response"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2409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B19C7" w:rsidRPr="00486668" w:rsidRDefault="00CB19C7" w:rsidP="00512432">
            <w:pPr>
              <w:pStyle w:val="Response"/>
              <w:tabs>
                <w:tab w:val="right" w:pos="1451"/>
              </w:tabs>
              <w:rPr>
                <w:rStyle w:val="Instructions"/>
                <w:b w:val="0"/>
                <w:szCs w:val="18"/>
              </w:rPr>
            </w:pPr>
            <w:r w:rsidRPr="00486668">
              <w:rPr>
                <w:rStyle w:val="Instructions"/>
                <w:b w:val="0"/>
                <w:szCs w:val="18"/>
              </w:rPr>
              <w:t>where and when</w:t>
            </w:r>
            <w:r>
              <w:rPr>
                <w:rStyle w:val="Instructions"/>
                <w:b w:val="0"/>
                <w:szCs w:val="18"/>
              </w:rPr>
              <w:t>?</w:t>
            </w:r>
          </w:p>
        </w:tc>
      </w:tr>
      <w:tr w:rsidR="00CB19C7" w:rsidRPr="00ED3C77" w:rsidTr="00512432">
        <w:trPr>
          <w:trHeight w:val="240"/>
          <w:jc w:val="center"/>
        </w:trPr>
        <w:tc>
          <w:tcPr>
            <w:tcW w:w="2268" w:type="dxa"/>
            <w:tcBorders>
              <w:top w:val="single" w:sz="6" w:space="0" w:color="C0C0C0"/>
              <w:left w:val="single" w:sz="6" w:space="0" w:color="C0C0C0"/>
              <w:bottom w:val="single" w:sz="12" w:space="0" w:color="C0C0C0"/>
              <w:right w:val="single" w:sz="6" w:space="0" w:color="C0C0C0"/>
            </w:tcBorders>
          </w:tcPr>
          <w:p w:rsidR="00CB19C7" w:rsidRPr="00ED3C77" w:rsidRDefault="00CB19C7" w:rsidP="00512432">
            <w:pPr>
              <w:pStyle w:val="BoxTitle"/>
            </w:pPr>
            <w:r>
              <w:t>Conference</w:t>
            </w:r>
          </w:p>
        </w:tc>
        <w:tc>
          <w:tcPr>
            <w:tcW w:w="336" w:type="dxa"/>
            <w:tcBorders>
              <w:top w:val="single" w:sz="6" w:space="0" w:color="C0C0C0"/>
              <w:left w:val="single" w:sz="6" w:space="0" w:color="C0C0C0"/>
              <w:bottom w:val="single" w:sz="12" w:space="0" w:color="C0C0C0"/>
              <w:right w:val="single" w:sz="6" w:space="0" w:color="C0C0C0"/>
            </w:tcBorders>
            <w:vAlign w:val="center"/>
          </w:tcPr>
          <w:p w:rsidR="00CB19C7" w:rsidRPr="00ED3C77" w:rsidRDefault="00CB19C7" w:rsidP="00512432">
            <w:pPr>
              <w:pStyle w:val="Response"/>
              <w:tabs>
                <w:tab w:val="right" w:pos="1451"/>
              </w:tabs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2074" w:type="dxa"/>
            <w:tcBorders>
              <w:top w:val="single" w:sz="6" w:space="0" w:color="C0C0C0"/>
              <w:left w:val="single" w:sz="6" w:space="0" w:color="C0C0C0"/>
              <w:bottom w:val="single" w:sz="12" w:space="0" w:color="C0C0C0"/>
              <w:right w:val="single" w:sz="6" w:space="0" w:color="C0C0C0"/>
            </w:tcBorders>
          </w:tcPr>
          <w:p w:rsidR="00CB19C7" w:rsidRPr="00486668" w:rsidRDefault="00CB19C7" w:rsidP="00512432">
            <w:pPr>
              <w:pStyle w:val="Response"/>
              <w:tabs>
                <w:tab w:val="right" w:pos="1451"/>
              </w:tabs>
              <w:ind w:right="34"/>
              <w:rPr>
                <w:rStyle w:val="Instructions"/>
                <w:b w:val="0"/>
                <w:szCs w:val="18"/>
              </w:rPr>
            </w:pPr>
            <w:r w:rsidRPr="00486668">
              <w:rPr>
                <w:rStyle w:val="Instructions"/>
                <w:b w:val="0"/>
                <w:szCs w:val="18"/>
              </w:rPr>
              <w:t>which conference</w:t>
            </w:r>
            <w:r>
              <w:rPr>
                <w:rStyle w:val="Instructions"/>
                <w:b w:val="0"/>
                <w:szCs w:val="18"/>
              </w:rPr>
              <w:t>?</w:t>
            </w:r>
          </w:p>
        </w:tc>
        <w:tc>
          <w:tcPr>
            <w:tcW w:w="2126" w:type="dxa"/>
            <w:tcBorders>
              <w:top w:val="single" w:sz="6" w:space="0" w:color="C0C0C0"/>
              <w:left w:val="single" w:sz="6" w:space="0" w:color="C0C0C0"/>
              <w:bottom w:val="single" w:sz="12" w:space="0" w:color="C0C0C0"/>
              <w:right w:val="single" w:sz="6" w:space="0" w:color="C0C0C0"/>
            </w:tcBorders>
          </w:tcPr>
          <w:p w:rsidR="00CB19C7" w:rsidRPr="00ED3C77" w:rsidRDefault="00CB19C7" w:rsidP="00512432">
            <w:pPr>
              <w:pStyle w:val="BoxTitle"/>
            </w:pPr>
            <w:r>
              <w:t>Other</w:t>
            </w:r>
          </w:p>
        </w:tc>
        <w:tc>
          <w:tcPr>
            <w:tcW w:w="426" w:type="dxa"/>
            <w:tcBorders>
              <w:top w:val="single" w:sz="6" w:space="0" w:color="C0C0C0"/>
              <w:left w:val="single" w:sz="6" w:space="0" w:color="C0C0C0"/>
              <w:bottom w:val="single" w:sz="12" w:space="0" w:color="C0C0C0"/>
              <w:right w:val="single" w:sz="6" w:space="0" w:color="C0C0C0"/>
            </w:tcBorders>
            <w:vAlign w:val="center"/>
          </w:tcPr>
          <w:p w:rsidR="00CB19C7" w:rsidRPr="00ED3C77" w:rsidRDefault="00CB19C7" w:rsidP="00512432">
            <w:pPr>
              <w:pStyle w:val="Response"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2409" w:type="dxa"/>
            <w:tcBorders>
              <w:top w:val="single" w:sz="6" w:space="0" w:color="C0C0C0"/>
              <w:left w:val="single" w:sz="6" w:space="0" w:color="C0C0C0"/>
              <w:bottom w:val="single" w:sz="12" w:space="0" w:color="C0C0C0"/>
              <w:right w:val="single" w:sz="6" w:space="0" w:color="C0C0C0"/>
            </w:tcBorders>
          </w:tcPr>
          <w:p w:rsidR="00CB19C7" w:rsidRPr="00486668" w:rsidRDefault="00CB19C7" w:rsidP="00512432">
            <w:pPr>
              <w:pStyle w:val="Response"/>
              <w:tabs>
                <w:tab w:val="right" w:pos="1451"/>
              </w:tabs>
              <w:rPr>
                <w:rStyle w:val="Instructions"/>
                <w:b w:val="0"/>
                <w:szCs w:val="18"/>
              </w:rPr>
            </w:pPr>
            <w:r w:rsidRPr="00486668">
              <w:rPr>
                <w:rStyle w:val="Instructions"/>
                <w:b w:val="0"/>
                <w:szCs w:val="18"/>
              </w:rPr>
              <w:t>details please</w:t>
            </w:r>
          </w:p>
        </w:tc>
      </w:tr>
      <w:tr w:rsidR="00CB19C7" w:rsidRPr="00ED3C77" w:rsidTr="00512432">
        <w:trPr>
          <w:trHeight w:val="287"/>
          <w:jc w:val="center"/>
        </w:trPr>
        <w:tc>
          <w:tcPr>
            <w:tcW w:w="9639" w:type="dxa"/>
            <w:gridSpan w:val="6"/>
            <w:tcBorders>
              <w:top w:val="single" w:sz="12" w:space="0" w:color="C0C0C0"/>
              <w:left w:val="nil"/>
              <w:bottom w:val="double" w:sz="4" w:space="0" w:color="C0C0C0"/>
              <w:right w:val="nil"/>
            </w:tcBorders>
            <w:vAlign w:val="bottom"/>
          </w:tcPr>
          <w:p w:rsidR="00CB19C7" w:rsidRPr="00EA2E0D" w:rsidRDefault="00CB19C7" w:rsidP="00512432">
            <w:pPr>
              <w:pStyle w:val="BoxTitle"/>
            </w:pPr>
            <w:r w:rsidRPr="00EA2E0D">
              <w:t>Details</w:t>
            </w:r>
          </w:p>
        </w:tc>
      </w:tr>
      <w:tr w:rsidR="00CB19C7" w:rsidRPr="00ED3C77" w:rsidTr="005A6FBC">
        <w:trPr>
          <w:trHeight w:val="1051"/>
          <w:jc w:val="center"/>
        </w:trPr>
        <w:tc>
          <w:tcPr>
            <w:tcW w:w="9639" w:type="dxa"/>
            <w:gridSpan w:val="6"/>
            <w:tcBorders>
              <w:top w:val="double" w:sz="4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B19C7" w:rsidRPr="00EA2E0D" w:rsidRDefault="00CB19C7" w:rsidP="000B70DD">
            <w:pPr>
              <w:pStyle w:val="Responsefree"/>
            </w:pPr>
            <w: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:rsidR="00CB19C7" w:rsidRPr="00ED3C77" w:rsidRDefault="00CB19C7" w:rsidP="00674536">
      <w:pPr>
        <w:pStyle w:val="Spacer"/>
        <w:spacing w:before="240"/>
      </w:pPr>
    </w:p>
    <w:tbl>
      <w:tblPr>
        <w:tblW w:w="0" w:type="auto"/>
        <w:jc w:val="center"/>
        <w:tblBorders>
          <w:top w:val="single" w:sz="4" w:space="0" w:color="CC99FF"/>
        </w:tblBorders>
        <w:tblLook w:val="01E0"/>
      </w:tblPr>
      <w:tblGrid>
        <w:gridCol w:w="6061"/>
        <w:gridCol w:w="4501"/>
      </w:tblGrid>
      <w:tr w:rsidR="00CB19C7" w:rsidRPr="00ED3C77" w:rsidTr="00C4165C">
        <w:trPr>
          <w:jc w:val="center"/>
        </w:trPr>
        <w:tc>
          <w:tcPr>
            <w:tcW w:w="6061" w:type="dxa"/>
            <w:tcBorders>
              <w:top w:val="single" w:sz="4" w:space="0" w:color="CC99FF"/>
            </w:tcBorders>
          </w:tcPr>
          <w:p w:rsidR="00CB19C7" w:rsidRPr="00ED3C77" w:rsidRDefault="00CB19C7" w:rsidP="00512432">
            <w:pPr>
              <w:pStyle w:val="SectionHead"/>
            </w:pPr>
            <w:r w:rsidRPr="00ED3C77">
              <w:rPr>
                <w:highlight w:val="lightGray"/>
              </w:rPr>
              <w:br w:type="page"/>
            </w:r>
            <w:r>
              <w:t>Co-D</w:t>
            </w:r>
            <w:r w:rsidRPr="00ED3C77">
              <w:t>irectors</w:t>
            </w:r>
          </w:p>
        </w:tc>
        <w:tc>
          <w:tcPr>
            <w:tcW w:w="4501" w:type="dxa"/>
            <w:tcBorders>
              <w:top w:val="single" w:sz="4" w:space="0" w:color="CC99FF"/>
            </w:tcBorders>
          </w:tcPr>
          <w:p w:rsidR="00CB19C7" w:rsidRPr="00ED3C77" w:rsidRDefault="00CB19C7" w:rsidP="00512432">
            <w:pPr>
              <w:jc w:val="right"/>
              <w:rPr>
                <w:rStyle w:val="Instructions"/>
                <w:szCs w:val="18"/>
              </w:rPr>
            </w:pPr>
          </w:p>
        </w:tc>
      </w:tr>
    </w:tbl>
    <w:p w:rsidR="00CB19C7" w:rsidRDefault="00CB19C7" w:rsidP="00512432">
      <w:pPr>
        <w:pStyle w:val="Spacer"/>
        <w:spacing w:before="120"/>
      </w:pPr>
    </w:p>
    <w:tbl>
      <w:tblPr>
        <w:tblW w:w="104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526"/>
        <w:gridCol w:w="1174"/>
        <w:gridCol w:w="1475"/>
        <w:gridCol w:w="828"/>
        <w:gridCol w:w="966"/>
        <w:gridCol w:w="1199"/>
        <w:gridCol w:w="2286"/>
      </w:tblGrid>
      <w:tr w:rsidR="00CB19C7" w:rsidRPr="00ED3C77" w:rsidTr="00A72B7E">
        <w:trPr>
          <w:cantSplit/>
          <w:jc w:val="center"/>
        </w:trPr>
        <w:tc>
          <w:tcPr>
            <w:tcW w:w="10454" w:type="dxa"/>
            <w:gridSpan w:val="7"/>
            <w:tcBorders>
              <w:top w:val="nil"/>
              <w:left w:val="nil"/>
              <w:bottom w:val="single" w:sz="4" w:space="0" w:color="C0C0C0"/>
              <w:right w:val="nil"/>
            </w:tcBorders>
          </w:tcPr>
          <w:p w:rsidR="00CB19C7" w:rsidRPr="00ED3C77" w:rsidRDefault="00CB19C7" w:rsidP="00A72B7E">
            <w:pPr>
              <w:pStyle w:val="BoxTitle"/>
              <w:keepLines/>
            </w:pPr>
            <w:r>
              <w:t>NATO Country Co-Director</w:t>
            </w:r>
          </w:p>
        </w:tc>
      </w:tr>
      <w:tr w:rsidR="00CB19C7" w:rsidRPr="00ED3C77" w:rsidTr="00A72B7E">
        <w:trPr>
          <w:cantSplit/>
          <w:jc w:val="center"/>
        </w:trPr>
        <w:tc>
          <w:tcPr>
            <w:tcW w:w="2526" w:type="dxa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CB19C7" w:rsidRPr="00ED3C77" w:rsidRDefault="00CB19C7" w:rsidP="00A72B7E">
            <w:pPr>
              <w:pStyle w:val="BoxTitle"/>
              <w:keepLines/>
              <w:tabs>
                <w:tab w:val="left" w:pos="2727"/>
              </w:tabs>
            </w:pPr>
            <w:r>
              <w:t>Family Name</w:t>
            </w:r>
          </w:p>
        </w:tc>
        <w:tc>
          <w:tcPr>
            <w:tcW w:w="2649" w:type="dxa"/>
            <w:gridSpan w:val="2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CB19C7" w:rsidRPr="00ED3C77" w:rsidRDefault="00CB19C7" w:rsidP="00A72B7E">
            <w:pPr>
              <w:pStyle w:val="BoxTitle"/>
              <w:keepLines/>
              <w:tabs>
                <w:tab w:val="left" w:pos="2877"/>
              </w:tabs>
            </w:pPr>
            <w:r>
              <w:t>F</w:t>
            </w:r>
            <w:r w:rsidRPr="00ED3C77">
              <w:t xml:space="preserve">irst </w:t>
            </w:r>
            <w:r>
              <w:t>N</w:t>
            </w:r>
            <w:r w:rsidRPr="00ED3C77">
              <w:t>ame</w:t>
            </w:r>
          </w:p>
        </w:tc>
        <w:tc>
          <w:tcPr>
            <w:tcW w:w="828" w:type="dxa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CB19C7" w:rsidRPr="00ED3C77" w:rsidRDefault="00CB19C7" w:rsidP="00A72B7E">
            <w:pPr>
              <w:pStyle w:val="BoxTitle"/>
              <w:keepLines/>
              <w:tabs>
                <w:tab w:val="left" w:pos="1091"/>
              </w:tabs>
            </w:pPr>
            <w:r>
              <w:t>Title</w:t>
            </w:r>
          </w:p>
        </w:tc>
        <w:tc>
          <w:tcPr>
            <w:tcW w:w="4451" w:type="dxa"/>
            <w:gridSpan w:val="3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CB19C7" w:rsidRPr="00ED3C77" w:rsidRDefault="00CB19C7" w:rsidP="00A72B7E">
            <w:pPr>
              <w:pStyle w:val="BoxTitle"/>
              <w:keepLines/>
              <w:tabs>
                <w:tab w:val="left" w:pos="4271"/>
              </w:tabs>
            </w:pPr>
            <w:r>
              <w:t>Job Title</w:t>
            </w:r>
          </w:p>
        </w:tc>
      </w:tr>
      <w:bookmarkStart w:id="9" w:name="NPDFamilyName"/>
      <w:tr w:rsidR="00CB19C7" w:rsidRPr="00ED3C77" w:rsidTr="00A72B7E">
        <w:trPr>
          <w:cantSplit/>
          <w:jc w:val="center"/>
        </w:trPr>
        <w:tc>
          <w:tcPr>
            <w:tcW w:w="2526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CB19C7" w:rsidRPr="00ED3C77" w:rsidRDefault="00CB19C7" w:rsidP="00A72B7E">
            <w:pPr>
              <w:pStyle w:val="Response"/>
              <w:keepLines/>
            </w:pPr>
            <w:r>
              <w:fldChar w:fldCharType="begin">
                <w:ffData>
                  <w:name w:val="NPDFamilyName"/>
                  <w:enabled/>
                  <w:calcOnExit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9"/>
          </w:p>
        </w:tc>
        <w:bookmarkStart w:id="10" w:name="NPDFirstName"/>
        <w:tc>
          <w:tcPr>
            <w:tcW w:w="2649" w:type="dxa"/>
            <w:gridSpan w:val="2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CB19C7" w:rsidRPr="00ED3C77" w:rsidRDefault="00CB19C7" w:rsidP="00A72B7E">
            <w:pPr>
              <w:pStyle w:val="Response"/>
              <w:keepLines/>
            </w:pPr>
            <w:r>
              <w:fldChar w:fldCharType="begin">
                <w:ffData>
                  <w:name w:val="NPDFirstName"/>
                  <w:enabled/>
                  <w:calcOnExit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0"/>
          </w:p>
        </w:tc>
        <w:bookmarkStart w:id="11" w:name="NPDTitle"/>
        <w:tc>
          <w:tcPr>
            <w:tcW w:w="828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CB19C7" w:rsidRPr="00ED3C77" w:rsidRDefault="00CB19C7" w:rsidP="00A72B7E">
            <w:pPr>
              <w:pStyle w:val="Response"/>
              <w:keepLines/>
            </w:pPr>
            <w:r>
              <w:fldChar w:fldCharType="begin">
                <w:ffData>
                  <w:name w:val="NPDTitle"/>
                  <w:enabled/>
                  <w:calcOnExit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1"/>
          </w:p>
        </w:tc>
        <w:bookmarkStart w:id="12" w:name="NPDJobTitle"/>
        <w:tc>
          <w:tcPr>
            <w:tcW w:w="4451" w:type="dxa"/>
            <w:gridSpan w:val="3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CB19C7" w:rsidRPr="00ED3C77" w:rsidRDefault="00CB19C7" w:rsidP="00A72B7E">
            <w:pPr>
              <w:pStyle w:val="Response"/>
              <w:keepLines/>
            </w:pPr>
            <w:r>
              <w:fldChar w:fldCharType="begin">
                <w:ffData>
                  <w:name w:val="NPDJobTitle"/>
                  <w:enabled/>
                  <w:calcOnExit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2"/>
          </w:p>
        </w:tc>
      </w:tr>
      <w:tr w:rsidR="00CB19C7" w:rsidRPr="00ED3C77" w:rsidTr="00A72B7E">
        <w:trPr>
          <w:cantSplit/>
          <w:jc w:val="center"/>
        </w:trPr>
        <w:tc>
          <w:tcPr>
            <w:tcW w:w="3700" w:type="dxa"/>
            <w:gridSpan w:val="2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CB19C7" w:rsidRPr="00ED3C77" w:rsidRDefault="00CB19C7" w:rsidP="00A72B7E">
            <w:pPr>
              <w:pStyle w:val="BoxTitle"/>
              <w:keepLines/>
              <w:tabs>
                <w:tab w:val="left" w:pos="3861"/>
              </w:tabs>
            </w:pPr>
            <w:r>
              <w:t>Institution</w:t>
            </w:r>
          </w:p>
        </w:tc>
        <w:tc>
          <w:tcPr>
            <w:tcW w:w="4468" w:type="dxa"/>
            <w:gridSpan w:val="4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CB19C7" w:rsidRPr="00ED3C77" w:rsidRDefault="00CB19C7" w:rsidP="00A72B7E">
            <w:pPr>
              <w:pStyle w:val="BoxTitle"/>
              <w:keepLines/>
              <w:tabs>
                <w:tab w:val="left" w:pos="4438"/>
              </w:tabs>
            </w:pPr>
            <w:r>
              <w:t>Address</w:t>
            </w:r>
          </w:p>
        </w:tc>
        <w:tc>
          <w:tcPr>
            <w:tcW w:w="2286" w:type="dxa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CB19C7" w:rsidRPr="00ED3C77" w:rsidRDefault="00CB19C7" w:rsidP="00A72B7E">
            <w:pPr>
              <w:pStyle w:val="BoxTitle"/>
              <w:keepLines/>
              <w:tabs>
                <w:tab w:val="left" w:pos="2611"/>
              </w:tabs>
            </w:pPr>
            <w:r>
              <w:t>Country</w:t>
            </w:r>
          </w:p>
        </w:tc>
      </w:tr>
      <w:bookmarkStart w:id="13" w:name="NPDInstitution"/>
      <w:tr w:rsidR="00CB19C7" w:rsidRPr="00ED3C77" w:rsidTr="00A72B7E">
        <w:trPr>
          <w:cantSplit/>
          <w:jc w:val="center"/>
        </w:trPr>
        <w:tc>
          <w:tcPr>
            <w:tcW w:w="3700" w:type="dxa"/>
            <w:gridSpan w:val="2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CB19C7" w:rsidRPr="00ED3C77" w:rsidRDefault="00CB19C7" w:rsidP="00A72B7E">
            <w:pPr>
              <w:pStyle w:val="Response"/>
              <w:keepLines/>
            </w:pPr>
            <w:r>
              <w:fldChar w:fldCharType="begin">
                <w:ffData>
                  <w:name w:val="NPDInstitution"/>
                  <w:enabled/>
                  <w:calcOnExit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3"/>
          </w:p>
        </w:tc>
        <w:bookmarkStart w:id="14" w:name="NPDAddress"/>
        <w:tc>
          <w:tcPr>
            <w:tcW w:w="4468" w:type="dxa"/>
            <w:gridSpan w:val="4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CB19C7" w:rsidRPr="00ED3C77" w:rsidRDefault="00CB19C7" w:rsidP="00A72B7E">
            <w:pPr>
              <w:pStyle w:val="Response"/>
              <w:keepLines/>
            </w:pPr>
            <w:r>
              <w:fldChar w:fldCharType="begin">
                <w:ffData>
                  <w:name w:val="NPDAddress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4"/>
          </w:p>
        </w:tc>
        <w:bookmarkStart w:id="15" w:name="NPDCountry"/>
        <w:tc>
          <w:tcPr>
            <w:tcW w:w="2286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CB19C7" w:rsidRPr="00A72B7E" w:rsidRDefault="00CB19C7" w:rsidP="00A72B7E">
            <w:pPr>
              <w:pStyle w:val="Response"/>
              <w:keepLines/>
              <w:rPr>
                <w:color w:val="FF0000"/>
              </w:rPr>
            </w:pPr>
            <w:r w:rsidRPr="00A72B7E">
              <w:rPr>
                <w:color w:val="FF0000"/>
              </w:rPr>
              <w:fldChar w:fldCharType="begin">
                <w:ffData>
                  <w:name w:val="NPDCountry"/>
                  <w:enabled/>
                  <w:calcOnExit/>
                  <w:textInput/>
                </w:ffData>
              </w:fldChar>
            </w:r>
            <w:r w:rsidRPr="00A72B7E">
              <w:rPr>
                <w:color w:val="FF0000"/>
              </w:rPr>
              <w:instrText xml:space="preserve"> FORMTEXT </w:instrText>
            </w:r>
            <w:r w:rsidRPr="00A72B7E">
              <w:rPr>
                <w:color w:val="FF0000"/>
              </w:rPr>
            </w:r>
            <w:r w:rsidRPr="00A72B7E">
              <w:rPr>
                <w:color w:val="FF0000"/>
              </w:rPr>
              <w:fldChar w:fldCharType="separate"/>
            </w:r>
            <w:r w:rsidRPr="00A72B7E">
              <w:rPr>
                <w:noProof/>
                <w:color w:val="FF0000"/>
              </w:rPr>
              <w:t> </w:t>
            </w:r>
            <w:r w:rsidRPr="00A72B7E">
              <w:rPr>
                <w:noProof/>
                <w:color w:val="FF0000"/>
              </w:rPr>
              <w:t> </w:t>
            </w:r>
            <w:r w:rsidRPr="00A72B7E">
              <w:rPr>
                <w:noProof/>
                <w:color w:val="FF0000"/>
              </w:rPr>
              <w:t> </w:t>
            </w:r>
            <w:r w:rsidRPr="00A72B7E">
              <w:rPr>
                <w:noProof/>
                <w:color w:val="FF0000"/>
              </w:rPr>
              <w:t> </w:t>
            </w:r>
            <w:r w:rsidRPr="00A72B7E">
              <w:rPr>
                <w:noProof/>
                <w:color w:val="FF0000"/>
              </w:rPr>
              <w:t> </w:t>
            </w:r>
            <w:r w:rsidRPr="00A72B7E">
              <w:rPr>
                <w:color w:val="FF0000"/>
              </w:rPr>
              <w:fldChar w:fldCharType="end"/>
            </w:r>
            <w:bookmarkEnd w:id="15"/>
          </w:p>
        </w:tc>
      </w:tr>
      <w:tr w:rsidR="00CB19C7" w:rsidRPr="00ED3C77" w:rsidTr="00A72B7E">
        <w:trPr>
          <w:cantSplit/>
          <w:jc w:val="center"/>
        </w:trPr>
        <w:tc>
          <w:tcPr>
            <w:tcW w:w="3700" w:type="dxa"/>
            <w:gridSpan w:val="2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CB19C7" w:rsidRPr="00ED3C77" w:rsidRDefault="00CB19C7" w:rsidP="00A72B7E">
            <w:pPr>
              <w:pStyle w:val="BoxTitle"/>
              <w:keepLines/>
              <w:tabs>
                <w:tab w:val="clear" w:pos="10132"/>
                <w:tab w:val="left" w:pos="2883"/>
              </w:tabs>
            </w:pPr>
            <w:r>
              <w:t>Telephone</w:t>
            </w:r>
          </w:p>
        </w:tc>
        <w:tc>
          <w:tcPr>
            <w:tcW w:w="3269" w:type="dxa"/>
            <w:gridSpan w:val="3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CB19C7" w:rsidRPr="00ED3C77" w:rsidRDefault="00CB19C7" w:rsidP="00A72B7E">
            <w:pPr>
              <w:pStyle w:val="BoxTitle"/>
              <w:keepLines/>
              <w:tabs>
                <w:tab w:val="left" w:pos="3578"/>
              </w:tabs>
            </w:pPr>
            <w:r>
              <w:t>Fax</w:t>
            </w:r>
          </w:p>
        </w:tc>
        <w:tc>
          <w:tcPr>
            <w:tcW w:w="3485" w:type="dxa"/>
            <w:gridSpan w:val="2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CB19C7" w:rsidRPr="00ED3C77" w:rsidRDefault="00CB19C7" w:rsidP="00A72B7E">
            <w:pPr>
              <w:pStyle w:val="BoxTitle"/>
              <w:keepLines/>
              <w:tabs>
                <w:tab w:val="left" w:pos="4003"/>
              </w:tabs>
            </w:pPr>
            <w:r>
              <w:t>Email</w:t>
            </w:r>
          </w:p>
        </w:tc>
      </w:tr>
      <w:bookmarkStart w:id="16" w:name="NPDTelephone"/>
      <w:tr w:rsidR="00CB19C7" w:rsidRPr="00F10E57" w:rsidTr="00A72B7E">
        <w:trPr>
          <w:cantSplit/>
          <w:jc w:val="center"/>
        </w:trPr>
        <w:tc>
          <w:tcPr>
            <w:tcW w:w="3700" w:type="dxa"/>
            <w:gridSpan w:val="2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CB19C7" w:rsidRPr="00F10E57" w:rsidRDefault="00CB19C7" w:rsidP="00A72B7E">
            <w:pPr>
              <w:pStyle w:val="Response"/>
              <w:keepLines/>
            </w:pPr>
            <w:r w:rsidRPr="00F10E57">
              <w:fldChar w:fldCharType="begin">
                <w:ffData>
                  <w:name w:val="NPDTelephone"/>
                  <w:enabled/>
                  <w:calcOnExit w:val="0"/>
                  <w:textInput/>
                </w:ffData>
              </w:fldChar>
            </w:r>
            <w:r w:rsidRPr="00F10E57">
              <w:instrText xml:space="preserve"> FORMTEXT </w:instrText>
            </w:r>
            <w:r w:rsidRPr="00F10E57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F10E57">
              <w:fldChar w:fldCharType="end"/>
            </w:r>
            <w:bookmarkEnd w:id="16"/>
          </w:p>
        </w:tc>
        <w:bookmarkStart w:id="17" w:name="NPDFax"/>
        <w:tc>
          <w:tcPr>
            <w:tcW w:w="3269" w:type="dxa"/>
            <w:gridSpan w:val="3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CB19C7" w:rsidRPr="00F10E57" w:rsidRDefault="00CB19C7" w:rsidP="00A72B7E">
            <w:pPr>
              <w:pStyle w:val="Response"/>
              <w:keepLines/>
            </w:pPr>
            <w:r w:rsidRPr="00F10E57">
              <w:fldChar w:fldCharType="begin">
                <w:ffData>
                  <w:name w:val="NPDFax"/>
                  <w:enabled/>
                  <w:calcOnExit w:val="0"/>
                  <w:textInput/>
                </w:ffData>
              </w:fldChar>
            </w:r>
            <w:r w:rsidRPr="00F10E57">
              <w:instrText xml:space="preserve"> FORMTEXT </w:instrText>
            </w:r>
            <w:r w:rsidRPr="00F10E57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F10E57">
              <w:fldChar w:fldCharType="end"/>
            </w:r>
            <w:bookmarkEnd w:id="17"/>
          </w:p>
        </w:tc>
        <w:bookmarkStart w:id="18" w:name="NPDEmail"/>
        <w:tc>
          <w:tcPr>
            <w:tcW w:w="3485" w:type="dxa"/>
            <w:gridSpan w:val="2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CB19C7" w:rsidRPr="00F10E57" w:rsidRDefault="00CB19C7" w:rsidP="00A72B7E">
            <w:pPr>
              <w:pStyle w:val="Response"/>
              <w:keepLines/>
            </w:pPr>
            <w:r w:rsidRPr="00F10E57">
              <w:fldChar w:fldCharType="begin">
                <w:ffData>
                  <w:name w:val="NPDEmail"/>
                  <w:enabled/>
                  <w:calcOnExit w:val="0"/>
                  <w:textInput/>
                </w:ffData>
              </w:fldChar>
            </w:r>
            <w:r w:rsidRPr="00F10E57">
              <w:instrText xml:space="preserve"> FORMTEXT </w:instrText>
            </w:r>
            <w:r w:rsidRPr="00F10E57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F10E57">
              <w:fldChar w:fldCharType="end"/>
            </w:r>
            <w:bookmarkEnd w:id="18"/>
          </w:p>
        </w:tc>
      </w:tr>
      <w:tr w:rsidR="00CB19C7" w:rsidRPr="00BB5040" w:rsidTr="00A72B7E">
        <w:trPr>
          <w:cantSplit/>
          <w:jc w:val="center"/>
        </w:trPr>
        <w:tc>
          <w:tcPr>
            <w:tcW w:w="10454" w:type="dxa"/>
            <w:gridSpan w:val="7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CB19C7" w:rsidRPr="00A72B7E" w:rsidRDefault="00CB19C7" w:rsidP="00A64B90">
            <w:pPr>
              <w:pStyle w:val="BoxTitle"/>
              <w:rPr>
                <w:noProof/>
                <w:lang w:val="en-US"/>
              </w:rPr>
            </w:pPr>
            <w:r w:rsidRPr="00A72B7E">
              <w:rPr>
                <w:noProof/>
                <w:lang w:val="en-US"/>
              </w:rPr>
              <w:t>Signature</w:t>
            </w:r>
          </w:p>
        </w:tc>
      </w:tr>
    </w:tbl>
    <w:p w:rsidR="00CB19C7" w:rsidRDefault="00CB19C7" w:rsidP="00512432">
      <w:pPr>
        <w:pStyle w:val="Response"/>
        <w:keepLines/>
        <w:rPr>
          <w:rStyle w:val="PlaceholderText"/>
          <w:rFonts w:cs="Arial"/>
          <w:color w:val="BFBFBF"/>
        </w:rPr>
        <w:sectPr w:rsidR="00CB19C7" w:rsidSect="00512432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footnotePr>
            <w:numFmt w:val="chicago"/>
            <w:numRestart w:val="eachPage"/>
          </w:footnotePr>
          <w:type w:val="continuous"/>
          <w:pgSz w:w="12240" w:h="15840"/>
          <w:pgMar w:top="340" w:right="907" w:bottom="340" w:left="907" w:header="708" w:footer="708" w:gutter="0"/>
          <w:pgNumType w:start="1"/>
          <w:cols w:space="708"/>
          <w:titlePg/>
        </w:sectPr>
      </w:pPr>
    </w:p>
    <w:tbl>
      <w:tblPr>
        <w:tblW w:w="104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0454"/>
      </w:tblGrid>
      <w:tr w:rsidR="00CB19C7" w:rsidRPr="00DF551C" w:rsidTr="00A72B7E">
        <w:trPr>
          <w:cantSplit/>
          <w:jc w:val="center"/>
        </w:trPr>
        <w:tc>
          <w:tcPr>
            <w:tcW w:w="10454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CB19C7" w:rsidRPr="00A72B7E" w:rsidRDefault="00CB19C7" w:rsidP="00A72B7E">
            <w:pPr>
              <w:pStyle w:val="Response"/>
              <w:keepLines/>
              <w:rPr>
                <w:noProof/>
                <w:lang w:val="en-US"/>
              </w:rPr>
            </w:pPr>
            <w:r w:rsidRPr="00A72B7E">
              <w:rPr>
                <w:rStyle w:val="PlaceholderText"/>
                <w:rFonts w:cs="Arial"/>
                <w:color w:val="BFBFBF"/>
              </w:rPr>
              <w:t>paste signature here</w:t>
            </w:r>
          </w:p>
        </w:tc>
      </w:tr>
    </w:tbl>
    <w:p w:rsidR="00CB19C7" w:rsidRDefault="00CB19C7" w:rsidP="00512432">
      <w:pPr>
        <w:pStyle w:val="Spacer"/>
        <w:spacing w:before="120"/>
        <w:sectPr w:rsidR="00CB19C7" w:rsidSect="00512432">
          <w:footnotePr>
            <w:numFmt w:val="chicago"/>
            <w:numRestart w:val="eachPage"/>
          </w:footnotePr>
          <w:type w:val="continuous"/>
          <w:pgSz w:w="12240" w:h="15840"/>
          <w:pgMar w:top="340" w:right="907" w:bottom="340" w:left="907" w:header="708" w:footer="708" w:gutter="0"/>
          <w:pgNumType w:start="1"/>
          <w:cols w:space="708"/>
          <w:formProt w:val="0"/>
          <w:titlePg/>
        </w:sectPr>
      </w:pPr>
    </w:p>
    <w:p w:rsidR="00CB19C7" w:rsidRDefault="00CB19C7" w:rsidP="00512432">
      <w:pPr>
        <w:pStyle w:val="Spacer"/>
        <w:spacing w:before="120"/>
      </w:pPr>
    </w:p>
    <w:tbl>
      <w:tblPr>
        <w:tblW w:w="104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678"/>
        <w:gridCol w:w="1022"/>
        <w:gridCol w:w="1750"/>
        <w:gridCol w:w="937"/>
        <w:gridCol w:w="582"/>
        <w:gridCol w:w="1084"/>
        <w:gridCol w:w="2401"/>
      </w:tblGrid>
      <w:tr w:rsidR="00CB19C7" w:rsidRPr="00ED3C77" w:rsidTr="00A72B7E">
        <w:trPr>
          <w:cantSplit/>
          <w:jc w:val="center"/>
        </w:trPr>
        <w:tc>
          <w:tcPr>
            <w:tcW w:w="10454" w:type="dxa"/>
            <w:gridSpan w:val="7"/>
            <w:tcBorders>
              <w:top w:val="nil"/>
              <w:left w:val="nil"/>
              <w:bottom w:val="single" w:sz="4" w:space="0" w:color="C0C0C0"/>
              <w:right w:val="nil"/>
            </w:tcBorders>
          </w:tcPr>
          <w:p w:rsidR="00CB19C7" w:rsidRPr="00ED3C77" w:rsidRDefault="00CB19C7" w:rsidP="00A72B7E">
            <w:pPr>
              <w:pStyle w:val="BoxTitle"/>
              <w:keepNext/>
              <w:keepLines/>
            </w:pPr>
            <w:r>
              <w:t>Partner Country Co-Director</w:t>
            </w:r>
          </w:p>
        </w:tc>
      </w:tr>
      <w:tr w:rsidR="00CB19C7" w:rsidRPr="00ED3C77" w:rsidTr="00A72B7E">
        <w:trPr>
          <w:cantSplit/>
          <w:jc w:val="center"/>
        </w:trPr>
        <w:tc>
          <w:tcPr>
            <w:tcW w:w="2678" w:type="dxa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CB19C7" w:rsidRPr="00ED3C77" w:rsidRDefault="00CB19C7" w:rsidP="00A72B7E">
            <w:pPr>
              <w:pStyle w:val="BoxTitle"/>
              <w:keepNext/>
              <w:keepLines/>
              <w:tabs>
                <w:tab w:val="left" w:pos="2727"/>
              </w:tabs>
            </w:pPr>
            <w:r>
              <w:t>Family Name</w:t>
            </w:r>
          </w:p>
        </w:tc>
        <w:tc>
          <w:tcPr>
            <w:tcW w:w="2772" w:type="dxa"/>
            <w:gridSpan w:val="2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CB19C7" w:rsidRPr="00ED3C77" w:rsidRDefault="00CB19C7" w:rsidP="00A72B7E">
            <w:pPr>
              <w:pStyle w:val="BoxTitle"/>
              <w:keepNext/>
              <w:keepLines/>
              <w:tabs>
                <w:tab w:val="left" w:pos="2877"/>
              </w:tabs>
            </w:pPr>
            <w:r>
              <w:t>F</w:t>
            </w:r>
            <w:r w:rsidRPr="00ED3C77">
              <w:t xml:space="preserve">irst </w:t>
            </w:r>
            <w:r>
              <w:t>N</w:t>
            </w:r>
            <w:r w:rsidRPr="00ED3C77">
              <w:t>ame</w:t>
            </w:r>
          </w:p>
        </w:tc>
        <w:tc>
          <w:tcPr>
            <w:tcW w:w="937" w:type="dxa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CB19C7" w:rsidRPr="00ED3C77" w:rsidRDefault="00CB19C7" w:rsidP="00A72B7E">
            <w:pPr>
              <w:pStyle w:val="BoxTitle"/>
              <w:keepNext/>
              <w:keepLines/>
              <w:tabs>
                <w:tab w:val="left" w:pos="1091"/>
              </w:tabs>
            </w:pPr>
            <w:r>
              <w:t>Title</w:t>
            </w:r>
          </w:p>
        </w:tc>
        <w:tc>
          <w:tcPr>
            <w:tcW w:w="4067" w:type="dxa"/>
            <w:gridSpan w:val="3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CB19C7" w:rsidRPr="00ED3C77" w:rsidRDefault="00CB19C7" w:rsidP="00A72B7E">
            <w:pPr>
              <w:pStyle w:val="BoxTitle"/>
              <w:keepNext/>
              <w:keepLines/>
              <w:tabs>
                <w:tab w:val="left" w:pos="4271"/>
              </w:tabs>
            </w:pPr>
            <w:r>
              <w:t>Job Title</w:t>
            </w:r>
          </w:p>
        </w:tc>
      </w:tr>
      <w:bookmarkStart w:id="19" w:name="PPDFamilyName"/>
      <w:tr w:rsidR="00CB19C7" w:rsidRPr="00ED3C77" w:rsidTr="00A72B7E">
        <w:trPr>
          <w:cantSplit/>
          <w:jc w:val="center"/>
        </w:trPr>
        <w:tc>
          <w:tcPr>
            <w:tcW w:w="2678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CB19C7" w:rsidRPr="00ED3C77" w:rsidRDefault="00CB19C7" w:rsidP="00A72B7E">
            <w:pPr>
              <w:pStyle w:val="Response"/>
              <w:keepNext/>
              <w:keepLines/>
            </w:pPr>
            <w:r>
              <w:fldChar w:fldCharType="begin">
                <w:ffData>
                  <w:name w:val="PPDFamilyName"/>
                  <w:enabled/>
                  <w:calcOnExit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9"/>
          </w:p>
        </w:tc>
        <w:bookmarkStart w:id="20" w:name="PPDFirstName"/>
        <w:tc>
          <w:tcPr>
            <w:tcW w:w="2772" w:type="dxa"/>
            <w:gridSpan w:val="2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CB19C7" w:rsidRPr="00ED3C77" w:rsidRDefault="00CB19C7" w:rsidP="00A72B7E">
            <w:pPr>
              <w:pStyle w:val="Response"/>
              <w:keepNext/>
              <w:keepLines/>
            </w:pPr>
            <w:r>
              <w:fldChar w:fldCharType="begin">
                <w:ffData>
                  <w:name w:val="PPDFirstName"/>
                  <w:enabled/>
                  <w:calcOnExit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0"/>
          </w:p>
        </w:tc>
        <w:bookmarkStart w:id="21" w:name="PPDTitle"/>
        <w:tc>
          <w:tcPr>
            <w:tcW w:w="937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CB19C7" w:rsidRPr="00ED3C77" w:rsidRDefault="00CB19C7" w:rsidP="00A72B7E">
            <w:pPr>
              <w:pStyle w:val="Response"/>
              <w:keepNext/>
              <w:keepLines/>
            </w:pPr>
            <w:r>
              <w:fldChar w:fldCharType="begin">
                <w:ffData>
                  <w:name w:val="PPDTitle"/>
                  <w:enabled/>
                  <w:calcOnExit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1"/>
          </w:p>
        </w:tc>
        <w:bookmarkStart w:id="22" w:name="PPDJobTitle"/>
        <w:tc>
          <w:tcPr>
            <w:tcW w:w="4067" w:type="dxa"/>
            <w:gridSpan w:val="3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CB19C7" w:rsidRPr="00ED3C77" w:rsidRDefault="00CB19C7" w:rsidP="00A72B7E">
            <w:pPr>
              <w:pStyle w:val="Response"/>
              <w:keepNext/>
              <w:keepLines/>
            </w:pPr>
            <w:r>
              <w:fldChar w:fldCharType="begin">
                <w:ffData>
                  <w:name w:val="PPDJobTitle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2"/>
          </w:p>
        </w:tc>
      </w:tr>
      <w:tr w:rsidR="00CB19C7" w:rsidRPr="00ED3C77" w:rsidTr="00A72B7E">
        <w:trPr>
          <w:cantSplit/>
          <w:jc w:val="center"/>
        </w:trPr>
        <w:tc>
          <w:tcPr>
            <w:tcW w:w="3700" w:type="dxa"/>
            <w:gridSpan w:val="2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CB19C7" w:rsidRPr="00ED3C77" w:rsidRDefault="00CB19C7" w:rsidP="00A72B7E">
            <w:pPr>
              <w:pStyle w:val="BoxTitle"/>
              <w:keepNext/>
              <w:keepLines/>
              <w:tabs>
                <w:tab w:val="left" w:pos="3861"/>
              </w:tabs>
            </w:pPr>
            <w:r>
              <w:t>Institution</w:t>
            </w:r>
          </w:p>
        </w:tc>
        <w:tc>
          <w:tcPr>
            <w:tcW w:w="4353" w:type="dxa"/>
            <w:gridSpan w:val="4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CB19C7" w:rsidRPr="00ED3C77" w:rsidRDefault="00CB19C7" w:rsidP="00A72B7E">
            <w:pPr>
              <w:pStyle w:val="BoxTitle"/>
              <w:keepNext/>
              <w:keepLines/>
              <w:tabs>
                <w:tab w:val="left" w:pos="4438"/>
              </w:tabs>
            </w:pPr>
            <w:r>
              <w:t>Address</w:t>
            </w:r>
          </w:p>
        </w:tc>
        <w:tc>
          <w:tcPr>
            <w:tcW w:w="2401" w:type="dxa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CB19C7" w:rsidRPr="00ED3C77" w:rsidRDefault="00CB19C7" w:rsidP="00A72B7E">
            <w:pPr>
              <w:pStyle w:val="BoxTitle"/>
              <w:keepNext/>
              <w:keepLines/>
              <w:tabs>
                <w:tab w:val="left" w:pos="2611"/>
              </w:tabs>
            </w:pPr>
            <w:r>
              <w:t>Country</w:t>
            </w:r>
          </w:p>
        </w:tc>
      </w:tr>
      <w:bookmarkStart w:id="23" w:name="PPDInstitution"/>
      <w:tr w:rsidR="00CB19C7" w:rsidRPr="00ED3C77" w:rsidTr="00A72B7E">
        <w:trPr>
          <w:cantSplit/>
          <w:jc w:val="center"/>
        </w:trPr>
        <w:tc>
          <w:tcPr>
            <w:tcW w:w="3700" w:type="dxa"/>
            <w:gridSpan w:val="2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CB19C7" w:rsidRPr="00ED3C77" w:rsidRDefault="00CB19C7" w:rsidP="00A72B7E">
            <w:pPr>
              <w:pStyle w:val="Response"/>
              <w:keepNext/>
              <w:keepLines/>
            </w:pPr>
            <w:r>
              <w:fldChar w:fldCharType="begin">
                <w:ffData>
                  <w:name w:val="PPDInstitution"/>
                  <w:enabled/>
                  <w:calcOnExit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3"/>
          </w:p>
        </w:tc>
        <w:bookmarkStart w:id="24" w:name="PPDAddress"/>
        <w:tc>
          <w:tcPr>
            <w:tcW w:w="4353" w:type="dxa"/>
            <w:gridSpan w:val="4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CB19C7" w:rsidRPr="00ED3C77" w:rsidRDefault="00CB19C7" w:rsidP="00A72B7E">
            <w:pPr>
              <w:pStyle w:val="Response"/>
              <w:keepNext/>
              <w:keepLines/>
            </w:pPr>
            <w:r>
              <w:fldChar w:fldCharType="begin">
                <w:ffData>
                  <w:name w:val="PPDAddress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4"/>
          </w:p>
        </w:tc>
        <w:bookmarkStart w:id="25" w:name="PPDCountry"/>
        <w:tc>
          <w:tcPr>
            <w:tcW w:w="2401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CB19C7" w:rsidRPr="00A72B7E" w:rsidRDefault="00CB19C7" w:rsidP="00A72B7E">
            <w:pPr>
              <w:pStyle w:val="Response"/>
              <w:keepNext/>
              <w:keepLines/>
              <w:rPr>
                <w:color w:val="FF0000"/>
              </w:rPr>
            </w:pPr>
            <w:r w:rsidRPr="00A72B7E">
              <w:rPr>
                <w:color w:val="FF0000"/>
              </w:rPr>
              <w:fldChar w:fldCharType="begin">
                <w:ffData>
                  <w:name w:val="PPDCountry"/>
                  <w:enabled/>
                  <w:calcOnExit/>
                  <w:textInput/>
                </w:ffData>
              </w:fldChar>
            </w:r>
            <w:r w:rsidRPr="00A72B7E">
              <w:rPr>
                <w:color w:val="FF0000"/>
              </w:rPr>
              <w:instrText xml:space="preserve"> FORMTEXT </w:instrText>
            </w:r>
            <w:r w:rsidRPr="00A72B7E">
              <w:rPr>
                <w:color w:val="FF0000"/>
              </w:rPr>
            </w:r>
            <w:r w:rsidRPr="00A72B7E">
              <w:rPr>
                <w:color w:val="FF0000"/>
              </w:rPr>
              <w:fldChar w:fldCharType="separate"/>
            </w:r>
            <w:r w:rsidRPr="00A72B7E">
              <w:rPr>
                <w:noProof/>
                <w:color w:val="FF0000"/>
              </w:rPr>
              <w:t> </w:t>
            </w:r>
            <w:r w:rsidRPr="00A72B7E">
              <w:rPr>
                <w:noProof/>
                <w:color w:val="FF0000"/>
              </w:rPr>
              <w:t> </w:t>
            </w:r>
            <w:r w:rsidRPr="00A72B7E">
              <w:rPr>
                <w:noProof/>
                <w:color w:val="FF0000"/>
              </w:rPr>
              <w:t> </w:t>
            </w:r>
            <w:r w:rsidRPr="00A72B7E">
              <w:rPr>
                <w:noProof/>
                <w:color w:val="FF0000"/>
              </w:rPr>
              <w:t> </w:t>
            </w:r>
            <w:r w:rsidRPr="00A72B7E">
              <w:rPr>
                <w:noProof/>
                <w:color w:val="FF0000"/>
              </w:rPr>
              <w:t> </w:t>
            </w:r>
            <w:r w:rsidRPr="00A72B7E">
              <w:rPr>
                <w:color w:val="FF0000"/>
              </w:rPr>
              <w:fldChar w:fldCharType="end"/>
            </w:r>
            <w:bookmarkEnd w:id="25"/>
          </w:p>
        </w:tc>
      </w:tr>
      <w:tr w:rsidR="00CB19C7" w:rsidRPr="00ED3C77" w:rsidTr="00A72B7E">
        <w:trPr>
          <w:cantSplit/>
          <w:jc w:val="center"/>
        </w:trPr>
        <w:tc>
          <w:tcPr>
            <w:tcW w:w="3700" w:type="dxa"/>
            <w:gridSpan w:val="2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CB19C7" w:rsidRPr="00ED3C77" w:rsidRDefault="00CB19C7" w:rsidP="00A72B7E">
            <w:pPr>
              <w:pStyle w:val="BoxTitle"/>
              <w:keepNext/>
              <w:keepLines/>
              <w:tabs>
                <w:tab w:val="clear" w:pos="10132"/>
                <w:tab w:val="left" w:pos="2883"/>
              </w:tabs>
            </w:pPr>
            <w:r>
              <w:t>Telephone</w:t>
            </w:r>
          </w:p>
        </w:tc>
        <w:tc>
          <w:tcPr>
            <w:tcW w:w="3269" w:type="dxa"/>
            <w:gridSpan w:val="3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CB19C7" w:rsidRPr="00ED3C77" w:rsidRDefault="00CB19C7" w:rsidP="00A72B7E">
            <w:pPr>
              <w:pStyle w:val="BoxTitle"/>
              <w:keepNext/>
              <w:keepLines/>
              <w:tabs>
                <w:tab w:val="left" w:pos="3578"/>
              </w:tabs>
            </w:pPr>
            <w:r>
              <w:t>Fax</w:t>
            </w:r>
          </w:p>
        </w:tc>
        <w:tc>
          <w:tcPr>
            <w:tcW w:w="3485" w:type="dxa"/>
            <w:gridSpan w:val="2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CB19C7" w:rsidRPr="00ED3C77" w:rsidRDefault="00CB19C7" w:rsidP="00A72B7E">
            <w:pPr>
              <w:pStyle w:val="BoxTitle"/>
              <w:keepNext/>
              <w:keepLines/>
              <w:tabs>
                <w:tab w:val="left" w:pos="4003"/>
              </w:tabs>
            </w:pPr>
            <w:r>
              <w:t>Email</w:t>
            </w:r>
          </w:p>
        </w:tc>
      </w:tr>
      <w:bookmarkStart w:id="26" w:name="PPDPhone"/>
      <w:tr w:rsidR="00CB19C7" w:rsidRPr="00ED3C77" w:rsidTr="00A72B7E">
        <w:trPr>
          <w:cantSplit/>
          <w:jc w:val="center"/>
        </w:trPr>
        <w:tc>
          <w:tcPr>
            <w:tcW w:w="3700" w:type="dxa"/>
            <w:gridSpan w:val="2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CB19C7" w:rsidRPr="00ED3C77" w:rsidRDefault="00CB19C7" w:rsidP="00A72B7E">
            <w:pPr>
              <w:pStyle w:val="Response"/>
              <w:keepNext/>
              <w:keepLines/>
            </w:pPr>
            <w:r>
              <w:fldChar w:fldCharType="begin">
                <w:ffData>
                  <w:name w:val="PPDPhone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6"/>
          </w:p>
        </w:tc>
        <w:bookmarkStart w:id="27" w:name="PPDFax"/>
        <w:tc>
          <w:tcPr>
            <w:tcW w:w="3269" w:type="dxa"/>
            <w:gridSpan w:val="3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CB19C7" w:rsidRPr="00ED3C77" w:rsidRDefault="00CB19C7" w:rsidP="00A72B7E">
            <w:pPr>
              <w:pStyle w:val="Response"/>
              <w:keepNext/>
              <w:keepLines/>
            </w:pPr>
            <w:r>
              <w:fldChar w:fldCharType="begin">
                <w:ffData>
                  <w:name w:val="PPDFax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7"/>
          </w:p>
        </w:tc>
        <w:bookmarkStart w:id="28" w:name="PPDEmail"/>
        <w:tc>
          <w:tcPr>
            <w:tcW w:w="3485" w:type="dxa"/>
            <w:gridSpan w:val="2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CB19C7" w:rsidRPr="00ED3C77" w:rsidRDefault="00CB19C7" w:rsidP="00A72B7E">
            <w:pPr>
              <w:pStyle w:val="Response"/>
              <w:keepNext/>
              <w:keepLines/>
            </w:pPr>
            <w:r>
              <w:fldChar w:fldCharType="begin">
                <w:ffData>
                  <w:name w:val="PPDEmail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8"/>
          </w:p>
        </w:tc>
      </w:tr>
      <w:tr w:rsidR="00CB19C7" w:rsidRPr="00ED3C77" w:rsidTr="00A72B7E">
        <w:trPr>
          <w:cantSplit/>
          <w:jc w:val="center"/>
        </w:trPr>
        <w:tc>
          <w:tcPr>
            <w:tcW w:w="10454" w:type="dxa"/>
            <w:gridSpan w:val="7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CB19C7" w:rsidRPr="00ED3C77" w:rsidRDefault="00CB19C7" w:rsidP="00A72B7E">
            <w:pPr>
              <w:pStyle w:val="Response"/>
              <w:keepNext/>
              <w:keepLines/>
            </w:pPr>
            <w:r w:rsidRPr="00BB5040">
              <w:rPr>
                <w:rStyle w:val="BoxTitleChar"/>
              </w:rPr>
              <w:t>Signature</w:t>
            </w:r>
          </w:p>
        </w:tc>
      </w:tr>
    </w:tbl>
    <w:p w:rsidR="00CB19C7" w:rsidRDefault="00CB19C7" w:rsidP="00BB5040">
      <w:pPr>
        <w:pStyle w:val="Response"/>
        <w:keepNext/>
        <w:keepLines/>
        <w:rPr>
          <w:rStyle w:val="PlaceholderText"/>
          <w:rFonts w:cs="Arial"/>
          <w:color w:val="BFBFBF"/>
        </w:rPr>
        <w:sectPr w:rsidR="00CB19C7" w:rsidSect="00512432">
          <w:footnotePr>
            <w:numFmt w:val="chicago"/>
            <w:numRestart w:val="eachPage"/>
          </w:footnotePr>
          <w:type w:val="continuous"/>
          <w:pgSz w:w="12240" w:h="15840"/>
          <w:pgMar w:top="340" w:right="907" w:bottom="340" w:left="907" w:header="708" w:footer="708" w:gutter="0"/>
          <w:pgNumType w:start="1"/>
          <w:cols w:space="708"/>
          <w:titlePg/>
        </w:sectPr>
      </w:pPr>
    </w:p>
    <w:tbl>
      <w:tblPr>
        <w:tblW w:w="104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0454"/>
      </w:tblGrid>
      <w:tr w:rsidR="00CB19C7" w:rsidRPr="00ED3C77" w:rsidTr="00A72B7E">
        <w:trPr>
          <w:cantSplit/>
          <w:jc w:val="center"/>
        </w:trPr>
        <w:tc>
          <w:tcPr>
            <w:tcW w:w="10454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CB19C7" w:rsidRPr="00ED3C77" w:rsidRDefault="00CB19C7" w:rsidP="00A72B7E">
            <w:pPr>
              <w:pStyle w:val="Response"/>
              <w:keepNext/>
              <w:keepLines/>
            </w:pPr>
            <w:r w:rsidRPr="00A72B7E">
              <w:rPr>
                <w:rStyle w:val="PlaceholderText"/>
                <w:rFonts w:cs="Arial"/>
                <w:color w:val="BFBFBF"/>
              </w:rPr>
              <w:t>paste signature here</w:t>
            </w:r>
          </w:p>
        </w:tc>
      </w:tr>
    </w:tbl>
    <w:p w:rsidR="00CB19C7" w:rsidRDefault="00CB19C7" w:rsidP="00071BAB">
      <w:pPr>
        <w:pStyle w:val="Spacer"/>
      </w:pPr>
    </w:p>
    <w:p w:rsidR="00CB19C7" w:rsidRDefault="00CB19C7" w:rsidP="00071BAB">
      <w:pPr>
        <w:pStyle w:val="Spacer"/>
        <w:sectPr w:rsidR="00CB19C7" w:rsidSect="00512432">
          <w:footnotePr>
            <w:numFmt w:val="chicago"/>
            <w:numRestart w:val="eachPage"/>
          </w:footnotePr>
          <w:type w:val="continuous"/>
          <w:pgSz w:w="12240" w:h="15840"/>
          <w:pgMar w:top="340" w:right="907" w:bottom="340" w:left="907" w:header="708" w:footer="708" w:gutter="0"/>
          <w:pgNumType w:start="1"/>
          <w:cols w:space="708"/>
          <w:formProt w:val="0"/>
          <w:titlePg/>
        </w:sectPr>
      </w:pPr>
    </w:p>
    <w:p w:rsidR="00CB19C7" w:rsidRPr="00ED3C77" w:rsidRDefault="00CB19C7" w:rsidP="00512432">
      <w:pPr>
        <w:pStyle w:val="Spacer"/>
      </w:pPr>
    </w:p>
    <w:tbl>
      <w:tblPr>
        <w:tblW w:w="0" w:type="auto"/>
        <w:jc w:val="center"/>
        <w:tblBorders>
          <w:top w:val="single" w:sz="4" w:space="0" w:color="CC99FF"/>
        </w:tblBorders>
        <w:tblLook w:val="01E0"/>
      </w:tblPr>
      <w:tblGrid>
        <w:gridCol w:w="3187"/>
        <w:gridCol w:w="7375"/>
      </w:tblGrid>
      <w:tr w:rsidR="00CB19C7" w:rsidRPr="00ED3C77" w:rsidTr="00C4165C">
        <w:trPr>
          <w:jc w:val="center"/>
        </w:trPr>
        <w:tc>
          <w:tcPr>
            <w:tcW w:w="3187" w:type="dxa"/>
            <w:tcBorders>
              <w:top w:val="single" w:sz="4" w:space="0" w:color="CC99FF"/>
            </w:tcBorders>
          </w:tcPr>
          <w:p w:rsidR="00CB19C7" w:rsidRPr="00ED3C77" w:rsidRDefault="00CB19C7" w:rsidP="00C4165C">
            <w:pPr>
              <w:pStyle w:val="SectionHead"/>
            </w:pPr>
            <w:r w:rsidRPr="00ED3C77">
              <w:rPr>
                <w:highlight w:val="lightGray"/>
              </w:rPr>
              <w:br w:type="page"/>
            </w:r>
            <w:r>
              <w:t>Lecturers</w:t>
            </w:r>
          </w:p>
        </w:tc>
        <w:tc>
          <w:tcPr>
            <w:tcW w:w="7375" w:type="dxa"/>
            <w:tcBorders>
              <w:top w:val="single" w:sz="4" w:space="0" w:color="CC99FF"/>
            </w:tcBorders>
          </w:tcPr>
          <w:p w:rsidR="00CB19C7" w:rsidRPr="00ED3C77" w:rsidRDefault="00CB19C7" w:rsidP="00071BAB">
            <w:pPr>
              <w:jc w:val="right"/>
              <w:rPr>
                <w:rStyle w:val="Instructions"/>
                <w:szCs w:val="18"/>
              </w:rPr>
            </w:pPr>
            <w:r w:rsidRPr="00ED3C77">
              <w:rPr>
                <w:rStyle w:val="Instructions"/>
                <w:szCs w:val="18"/>
              </w:rPr>
              <w:t>please add as many as necessa</w:t>
            </w:r>
            <w:r>
              <w:rPr>
                <w:rStyle w:val="Instructions"/>
                <w:szCs w:val="18"/>
              </w:rPr>
              <w:t>ry</w:t>
            </w:r>
          </w:p>
        </w:tc>
      </w:tr>
    </w:tbl>
    <w:p w:rsidR="00CB19C7" w:rsidRDefault="00CB19C7" w:rsidP="00512432">
      <w:pPr>
        <w:pStyle w:val="Spacer"/>
        <w:spacing w:before="120"/>
      </w:pPr>
    </w:p>
    <w:tbl>
      <w:tblPr>
        <w:tblW w:w="10348" w:type="dxa"/>
        <w:jc w:val="center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/>
      </w:tblPr>
      <w:tblGrid>
        <w:gridCol w:w="3120"/>
        <w:gridCol w:w="3165"/>
        <w:gridCol w:w="1507"/>
        <w:gridCol w:w="761"/>
        <w:gridCol w:w="1007"/>
        <w:gridCol w:w="788"/>
      </w:tblGrid>
      <w:tr w:rsidR="00CB19C7" w:rsidRPr="00ED3C77" w:rsidTr="00512432">
        <w:trPr>
          <w:trHeight w:val="105"/>
          <w:jc w:val="center"/>
        </w:trPr>
        <w:tc>
          <w:tcPr>
            <w:tcW w:w="3120" w:type="dxa"/>
            <w:vMerge w:val="restart"/>
            <w:tcBorders>
              <w:bottom w:val="double" w:sz="4" w:space="0" w:color="C0C0C0"/>
            </w:tcBorders>
            <w:vAlign w:val="center"/>
          </w:tcPr>
          <w:p w:rsidR="00CB19C7" w:rsidRPr="00ED3C77" w:rsidRDefault="00CB19C7" w:rsidP="00753272">
            <w:pPr>
              <w:pStyle w:val="BoxTitle"/>
              <w:keepNext/>
              <w:keepLines/>
            </w:pPr>
            <w:r>
              <w:t>T</w:t>
            </w:r>
            <w:r w:rsidRPr="00ED3C77">
              <w:t xml:space="preserve">itle and </w:t>
            </w:r>
            <w:r>
              <w:t>N</w:t>
            </w:r>
            <w:r w:rsidRPr="00ED3C77">
              <w:t>ame</w:t>
            </w:r>
          </w:p>
        </w:tc>
        <w:tc>
          <w:tcPr>
            <w:tcW w:w="3165" w:type="dxa"/>
            <w:vMerge w:val="restart"/>
            <w:tcBorders>
              <w:bottom w:val="double" w:sz="4" w:space="0" w:color="C0C0C0"/>
            </w:tcBorders>
            <w:vAlign w:val="center"/>
          </w:tcPr>
          <w:p w:rsidR="00CB19C7" w:rsidRPr="00ED3C77" w:rsidRDefault="00CB19C7" w:rsidP="00753272">
            <w:pPr>
              <w:pStyle w:val="BoxTitle"/>
              <w:keepNext/>
              <w:keepLines/>
            </w:pPr>
            <w:r>
              <w:t>I</w:t>
            </w:r>
            <w:r w:rsidRPr="00ED3C77">
              <w:t>nstitution</w:t>
            </w:r>
          </w:p>
        </w:tc>
        <w:tc>
          <w:tcPr>
            <w:tcW w:w="1507" w:type="dxa"/>
            <w:vMerge w:val="restart"/>
            <w:tcBorders>
              <w:bottom w:val="double" w:sz="4" w:space="0" w:color="C0C0C0"/>
            </w:tcBorders>
            <w:vAlign w:val="center"/>
          </w:tcPr>
          <w:p w:rsidR="00CB19C7" w:rsidRPr="00ED3C77" w:rsidRDefault="00CB19C7" w:rsidP="00753272">
            <w:pPr>
              <w:pStyle w:val="BoxTitle"/>
              <w:keepNext/>
              <w:keepLines/>
            </w:pPr>
            <w:r>
              <w:t>C</w:t>
            </w:r>
            <w:r w:rsidRPr="00ED3C77">
              <w:t>ountry</w:t>
            </w:r>
          </w:p>
        </w:tc>
        <w:tc>
          <w:tcPr>
            <w:tcW w:w="2556" w:type="dxa"/>
            <w:gridSpan w:val="3"/>
            <w:tcBorders>
              <w:bottom w:val="nil"/>
            </w:tcBorders>
            <w:vAlign w:val="center"/>
          </w:tcPr>
          <w:p w:rsidR="00CB19C7" w:rsidRPr="00ED3C77" w:rsidRDefault="00CB19C7" w:rsidP="00753272">
            <w:pPr>
              <w:pStyle w:val="BoxTitle"/>
              <w:keepNext/>
              <w:keepLines/>
              <w:jc w:val="center"/>
            </w:pPr>
            <w:r>
              <w:t>Commitment</w:t>
            </w:r>
          </w:p>
        </w:tc>
      </w:tr>
      <w:tr w:rsidR="00CB19C7" w:rsidRPr="00ED3C77" w:rsidTr="00512432">
        <w:trPr>
          <w:trHeight w:val="105"/>
          <w:jc w:val="center"/>
        </w:trPr>
        <w:tc>
          <w:tcPr>
            <w:tcW w:w="3120" w:type="dxa"/>
            <w:vMerge/>
            <w:tcBorders>
              <w:bottom w:val="double" w:sz="4" w:space="0" w:color="C0C0C0"/>
            </w:tcBorders>
            <w:vAlign w:val="center"/>
          </w:tcPr>
          <w:p w:rsidR="00CB19C7" w:rsidRDefault="00CB19C7" w:rsidP="00753272">
            <w:pPr>
              <w:pStyle w:val="BoxTitle"/>
              <w:keepNext/>
              <w:keepLines/>
            </w:pPr>
          </w:p>
        </w:tc>
        <w:tc>
          <w:tcPr>
            <w:tcW w:w="3165" w:type="dxa"/>
            <w:vMerge/>
            <w:tcBorders>
              <w:bottom w:val="double" w:sz="4" w:space="0" w:color="C0C0C0"/>
            </w:tcBorders>
            <w:vAlign w:val="center"/>
          </w:tcPr>
          <w:p w:rsidR="00CB19C7" w:rsidRDefault="00CB19C7" w:rsidP="00753272">
            <w:pPr>
              <w:pStyle w:val="BoxTitle"/>
              <w:keepNext/>
              <w:keepLines/>
            </w:pPr>
          </w:p>
        </w:tc>
        <w:tc>
          <w:tcPr>
            <w:tcW w:w="1507" w:type="dxa"/>
            <w:vMerge/>
            <w:tcBorders>
              <w:bottom w:val="double" w:sz="4" w:space="0" w:color="C0C0C0"/>
            </w:tcBorders>
            <w:vAlign w:val="center"/>
          </w:tcPr>
          <w:p w:rsidR="00CB19C7" w:rsidRDefault="00CB19C7" w:rsidP="00753272">
            <w:pPr>
              <w:pStyle w:val="BoxTitle"/>
              <w:keepNext/>
              <w:keepLines/>
            </w:pPr>
          </w:p>
        </w:tc>
        <w:tc>
          <w:tcPr>
            <w:tcW w:w="761" w:type="dxa"/>
            <w:tcBorders>
              <w:top w:val="nil"/>
              <w:bottom w:val="double" w:sz="4" w:space="0" w:color="C0C0C0"/>
              <w:right w:val="nil"/>
            </w:tcBorders>
            <w:vAlign w:val="center"/>
          </w:tcPr>
          <w:p w:rsidR="00CB19C7" w:rsidRDefault="00CB19C7" w:rsidP="00753272">
            <w:pPr>
              <w:pStyle w:val="BoxTitle"/>
              <w:keepNext/>
              <w:keepLines/>
              <w:jc w:val="center"/>
            </w:pPr>
            <w:r>
              <w:t>Firm</w:t>
            </w:r>
          </w:p>
        </w:tc>
        <w:tc>
          <w:tcPr>
            <w:tcW w:w="1007" w:type="dxa"/>
            <w:tcBorders>
              <w:top w:val="nil"/>
              <w:left w:val="nil"/>
              <w:bottom w:val="double" w:sz="4" w:space="0" w:color="C0C0C0"/>
              <w:right w:val="nil"/>
            </w:tcBorders>
            <w:vAlign w:val="center"/>
          </w:tcPr>
          <w:p w:rsidR="00CB19C7" w:rsidRDefault="00CB19C7" w:rsidP="00753272">
            <w:pPr>
              <w:pStyle w:val="BoxTitle"/>
              <w:keepNext/>
              <w:keepLines/>
              <w:jc w:val="center"/>
            </w:pPr>
            <w:r>
              <w:t>Tentative</w:t>
            </w:r>
          </w:p>
        </w:tc>
        <w:tc>
          <w:tcPr>
            <w:tcW w:w="788" w:type="dxa"/>
            <w:tcBorders>
              <w:top w:val="nil"/>
              <w:left w:val="nil"/>
              <w:bottom w:val="double" w:sz="4" w:space="0" w:color="C0C0C0"/>
            </w:tcBorders>
            <w:vAlign w:val="center"/>
          </w:tcPr>
          <w:p w:rsidR="00CB19C7" w:rsidRDefault="00CB19C7" w:rsidP="00753272">
            <w:pPr>
              <w:pStyle w:val="BoxTitle"/>
              <w:keepNext/>
              <w:keepLines/>
              <w:jc w:val="center"/>
            </w:pPr>
            <w:r>
              <w:t>None</w:t>
            </w:r>
          </w:p>
        </w:tc>
      </w:tr>
      <w:tr w:rsidR="00CB19C7" w:rsidRPr="00ED3C77" w:rsidTr="00512432">
        <w:trPr>
          <w:trHeight w:val="40"/>
          <w:jc w:val="center"/>
        </w:trPr>
        <w:tc>
          <w:tcPr>
            <w:tcW w:w="3120" w:type="dxa"/>
            <w:tcBorders>
              <w:top w:val="double" w:sz="4" w:space="0" w:color="C0C0C0"/>
            </w:tcBorders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</w:pPr>
            <w:fldSimple w:instr=" REF NPDTitle \h  \* MERGEFORMAT ">
              <w:r>
                <w:rPr>
                  <w:noProof/>
                </w:rPr>
                <w:t xml:space="preserve">     </w:t>
              </w:r>
            </w:fldSimple>
            <w:r>
              <w:t xml:space="preserve"> </w:t>
            </w:r>
            <w:fldSimple w:instr=" REF NPDFirstName \h  \* MERGEFORMAT ">
              <w:r>
                <w:rPr>
                  <w:noProof/>
                </w:rPr>
                <w:t xml:space="preserve">     </w:t>
              </w:r>
            </w:fldSimple>
            <w:r>
              <w:t xml:space="preserve"> </w:t>
            </w:r>
            <w:fldSimple w:instr=" REF NPDFamilyName \h  \* MERGEFORMAT ">
              <w:r>
                <w:rPr>
                  <w:noProof/>
                </w:rPr>
                <w:t xml:space="preserve">     </w:t>
              </w:r>
            </w:fldSimple>
          </w:p>
        </w:tc>
        <w:tc>
          <w:tcPr>
            <w:tcW w:w="3165" w:type="dxa"/>
            <w:tcBorders>
              <w:top w:val="double" w:sz="4" w:space="0" w:color="C0C0C0"/>
            </w:tcBorders>
          </w:tcPr>
          <w:p w:rsidR="00CB19C7" w:rsidRPr="00ED3C77" w:rsidRDefault="00CB19C7" w:rsidP="00753272">
            <w:pPr>
              <w:pStyle w:val="Response"/>
              <w:keepNext/>
              <w:keepLines/>
            </w:pPr>
            <w:fldSimple w:instr=" REF NPDInstitution \h  \* MERGEFORMAT ">
              <w:r>
                <w:rPr>
                  <w:noProof/>
                </w:rPr>
                <w:t xml:space="preserve">     </w:t>
              </w:r>
            </w:fldSimple>
          </w:p>
        </w:tc>
        <w:tc>
          <w:tcPr>
            <w:tcW w:w="1507" w:type="dxa"/>
            <w:tcBorders>
              <w:top w:val="double" w:sz="4" w:space="0" w:color="C0C0C0"/>
            </w:tcBorders>
          </w:tcPr>
          <w:p w:rsidR="00CB19C7" w:rsidRPr="00935E75" w:rsidRDefault="00CB19C7" w:rsidP="00753272">
            <w:pPr>
              <w:pStyle w:val="Response"/>
              <w:keepNext/>
              <w:keepLines/>
              <w:rPr>
                <w:color w:val="FF0000"/>
              </w:rPr>
            </w:pPr>
            <w:fldSimple w:instr=" REF NPDCountry \h  \* MERGEFORMAT ">
              <w:r>
                <w:rPr>
                  <w:noProof/>
                  <w:color w:val="FF0000"/>
                </w:rPr>
                <w:t xml:space="preserve">     </w:t>
              </w:r>
            </w:fldSimple>
          </w:p>
        </w:tc>
        <w:tc>
          <w:tcPr>
            <w:tcW w:w="761" w:type="dxa"/>
            <w:tcBorders>
              <w:top w:val="double" w:sz="4" w:space="0" w:color="C0C0C0"/>
            </w:tcBorders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1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1007" w:type="dxa"/>
            <w:tcBorders>
              <w:top w:val="double" w:sz="4" w:space="0" w:color="C0C0C0"/>
            </w:tcBorders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88" w:type="dxa"/>
            <w:tcBorders>
              <w:top w:val="double" w:sz="4" w:space="0" w:color="C0C0C0"/>
            </w:tcBorders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</w:tr>
      <w:tr w:rsidR="00CB19C7" w:rsidRPr="00ED3C77" w:rsidTr="00512432">
        <w:trPr>
          <w:trHeight w:val="40"/>
          <w:jc w:val="center"/>
        </w:trPr>
        <w:tc>
          <w:tcPr>
            <w:tcW w:w="3120" w:type="dxa"/>
          </w:tcPr>
          <w:p w:rsidR="00CB19C7" w:rsidRPr="00ED3C77" w:rsidRDefault="00CB19C7" w:rsidP="00753272">
            <w:pPr>
              <w:pStyle w:val="Response"/>
              <w:keepNext/>
              <w:keepLines/>
            </w:pPr>
            <w:fldSimple w:instr=" REF PPDTitle \h  \* MERGEFORMAT ">
              <w:r>
                <w:rPr>
                  <w:noProof/>
                </w:rPr>
                <w:t xml:space="preserve">     </w:t>
              </w:r>
            </w:fldSimple>
            <w:r>
              <w:t xml:space="preserve"> </w:t>
            </w:r>
            <w:fldSimple w:instr=" REF PPDFirstName \h  \* MERGEFORMAT ">
              <w:r>
                <w:rPr>
                  <w:noProof/>
                </w:rPr>
                <w:t xml:space="preserve">     </w:t>
              </w:r>
            </w:fldSimple>
            <w:r>
              <w:t xml:space="preserve"> </w:t>
            </w:r>
            <w:fldSimple w:instr=" REF PPDFamilyName \h  \* MERGEFORMAT ">
              <w:r>
                <w:rPr>
                  <w:noProof/>
                </w:rPr>
                <w:t xml:space="preserve">     </w:t>
              </w:r>
            </w:fldSimple>
          </w:p>
        </w:tc>
        <w:tc>
          <w:tcPr>
            <w:tcW w:w="3165" w:type="dxa"/>
          </w:tcPr>
          <w:p w:rsidR="00CB19C7" w:rsidRPr="00ED3C77" w:rsidRDefault="00CB19C7" w:rsidP="00753272">
            <w:pPr>
              <w:pStyle w:val="Response"/>
              <w:keepNext/>
              <w:keepLines/>
            </w:pPr>
            <w:fldSimple w:instr=" REF PPDInstitution \h  \* MERGEFORMAT ">
              <w:r>
                <w:rPr>
                  <w:noProof/>
                </w:rPr>
                <w:t xml:space="preserve">     </w:t>
              </w:r>
            </w:fldSimple>
          </w:p>
        </w:tc>
        <w:tc>
          <w:tcPr>
            <w:tcW w:w="1507" w:type="dxa"/>
          </w:tcPr>
          <w:p w:rsidR="00CB19C7" w:rsidRPr="00935E75" w:rsidRDefault="00CB19C7" w:rsidP="00753272">
            <w:pPr>
              <w:pStyle w:val="Response"/>
              <w:keepNext/>
              <w:keepLines/>
              <w:rPr>
                <w:color w:val="FF0000"/>
              </w:rPr>
            </w:pPr>
            <w:fldSimple w:instr=" REF PPDCountry \h  \* MERGEFORMAT ">
              <w:r>
                <w:rPr>
                  <w:noProof/>
                  <w:color w:val="FF0000"/>
                </w:rPr>
                <w:t xml:space="preserve">     </w:t>
              </w:r>
            </w:fldSimple>
          </w:p>
        </w:tc>
        <w:tc>
          <w:tcPr>
            <w:tcW w:w="761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1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1007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88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</w:tr>
      <w:tr w:rsidR="00CB19C7" w:rsidRPr="00ED3C77" w:rsidTr="00512432">
        <w:trPr>
          <w:trHeight w:val="40"/>
          <w:jc w:val="center"/>
        </w:trPr>
        <w:tc>
          <w:tcPr>
            <w:tcW w:w="3120" w:type="dxa"/>
          </w:tcPr>
          <w:p w:rsidR="00CB19C7" w:rsidRPr="00ED3C77" w:rsidRDefault="00CB19C7" w:rsidP="00753272">
            <w:pPr>
              <w:pStyle w:val="Response"/>
              <w:keepNext/>
              <w:keepLines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165" w:type="dxa"/>
          </w:tcPr>
          <w:p w:rsidR="00CB19C7" w:rsidRPr="00ED3C77" w:rsidRDefault="00CB19C7" w:rsidP="00753272">
            <w:pPr>
              <w:pStyle w:val="Response"/>
              <w:keepNext/>
              <w:keepLines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07" w:type="dxa"/>
          </w:tcPr>
          <w:p w:rsidR="00CB19C7" w:rsidRPr="00935E75" w:rsidRDefault="00CB19C7" w:rsidP="00753272">
            <w:pPr>
              <w:pStyle w:val="Response"/>
              <w:keepNext/>
              <w:keepLines/>
              <w:rPr>
                <w:color w:val="FF0000"/>
              </w:rPr>
            </w:pPr>
            <w:r w:rsidRPr="00935E75">
              <w:rPr>
                <w:color w:val="FF000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35E75">
              <w:rPr>
                <w:color w:val="FF0000"/>
              </w:rPr>
              <w:instrText xml:space="preserve"> FORMTEXT </w:instrText>
            </w:r>
            <w:r w:rsidRPr="00935E75">
              <w:rPr>
                <w:color w:val="FF0000"/>
              </w:rPr>
            </w:r>
            <w:r w:rsidRPr="00935E75">
              <w:rPr>
                <w:color w:val="FF0000"/>
              </w:rPr>
              <w:fldChar w:fldCharType="separate"/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 w:rsidRPr="00935E75">
              <w:rPr>
                <w:color w:val="FF0000"/>
              </w:rPr>
              <w:fldChar w:fldCharType="end"/>
            </w:r>
          </w:p>
        </w:tc>
        <w:tc>
          <w:tcPr>
            <w:tcW w:w="761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1007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88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  <w:checked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</w:tr>
      <w:tr w:rsidR="00CB19C7" w:rsidRPr="00ED3C77" w:rsidTr="00512432">
        <w:trPr>
          <w:trHeight w:val="40"/>
          <w:jc w:val="center"/>
        </w:trPr>
        <w:tc>
          <w:tcPr>
            <w:tcW w:w="3120" w:type="dxa"/>
          </w:tcPr>
          <w:p w:rsidR="00CB19C7" w:rsidRPr="00ED3C77" w:rsidRDefault="00CB19C7" w:rsidP="00753272">
            <w:pPr>
              <w:pStyle w:val="Response"/>
              <w:keepNext/>
              <w:keepLines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165" w:type="dxa"/>
          </w:tcPr>
          <w:p w:rsidR="00CB19C7" w:rsidRPr="00ED3C77" w:rsidRDefault="00CB19C7" w:rsidP="00753272">
            <w:pPr>
              <w:pStyle w:val="Response"/>
              <w:keepNext/>
              <w:keepLines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07" w:type="dxa"/>
          </w:tcPr>
          <w:p w:rsidR="00CB19C7" w:rsidRPr="00935E75" w:rsidRDefault="00CB19C7" w:rsidP="00753272">
            <w:pPr>
              <w:pStyle w:val="Response"/>
              <w:keepNext/>
              <w:keepLines/>
              <w:rPr>
                <w:color w:val="FF0000"/>
              </w:rPr>
            </w:pPr>
            <w:r w:rsidRPr="00935E75">
              <w:rPr>
                <w:color w:val="FF000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35E75">
              <w:rPr>
                <w:color w:val="FF0000"/>
              </w:rPr>
              <w:instrText xml:space="preserve"> FORMTEXT </w:instrText>
            </w:r>
            <w:r w:rsidRPr="00935E75">
              <w:rPr>
                <w:color w:val="FF0000"/>
              </w:rPr>
            </w:r>
            <w:r w:rsidRPr="00935E75">
              <w:rPr>
                <w:color w:val="FF0000"/>
              </w:rPr>
              <w:fldChar w:fldCharType="separate"/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 w:rsidRPr="00935E75">
              <w:rPr>
                <w:color w:val="FF0000"/>
              </w:rPr>
              <w:fldChar w:fldCharType="end"/>
            </w:r>
          </w:p>
        </w:tc>
        <w:tc>
          <w:tcPr>
            <w:tcW w:w="761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1007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88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</w:tr>
      <w:tr w:rsidR="00CB19C7" w:rsidRPr="00ED3C77" w:rsidTr="00512432">
        <w:trPr>
          <w:trHeight w:val="40"/>
          <w:jc w:val="center"/>
        </w:trPr>
        <w:tc>
          <w:tcPr>
            <w:tcW w:w="3120" w:type="dxa"/>
          </w:tcPr>
          <w:p w:rsidR="00CB19C7" w:rsidRPr="00ED3C77" w:rsidRDefault="00CB19C7" w:rsidP="00753272">
            <w:pPr>
              <w:pStyle w:val="Response"/>
              <w:keepNext/>
              <w:keepLines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165" w:type="dxa"/>
          </w:tcPr>
          <w:p w:rsidR="00CB19C7" w:rsidRPr="00ED3C77" w:rsidRDefault="00CB19C7" w:rsidP="00753272">
            <w:pPr>
              <w:pStyle w:val="Response"/>
              <w:keepNext/>
              <w:keepLines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07" w:type="dxa"/>
          </w:tcPr>
          <w:p w:rsidR="00CB19C7" w:rsidRPr="00935E75" w:rsidRDefault="00CB19C7" w:rsidP="00753272">
            <w:pPr>
              <w:pStyle w:val="Response"/>
              <w:keepNext/>
              <w:keepLines/>
              <w:rPr>
                <w:color w:val="FF0000"/>
              </w:rPr>
            </w:pPr>
            <w:r w:rsidRPr="00935E75">
              <w:rPr>
                <w:color w:val="FF000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35E75">
              <w:rPr>
                <w:color w:val="FF0000"/>
              </w:rPr>
              <w:instrText xml:space="preserve"> FORMTEXT </w:instrText>
            </w:r>
            <w:r w:rsidRPr="00935E75">
              <w:rPr>
                <w:color w:val="FF0000"/>
              </w:rPr>
            </w:r>
            <w:r w:rsidRPr="00935E75">
              <w:rPr>
                <w:color w:val="FF0000"/>
              </w:rPr>
              <w:fldChar w:fldCharType="separate"/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 w:rsidRPr="00935E75">
              <w:rPr>
                <w:color w:val="FF0000"/>
              </w:rPr>
              <w:fldChar w:fldCharType="end"/>
            </w:r>
          </w:p>
        </w:tc>
        <w:tc>
          <w:tcPr>
            <w:tcW w:w="761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1007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88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</w:tr>
      <w:tr w:rsidR="00CB19C7" w:rsidRPr="00ED3C77" w:rsidTr="00512432">
        <w:trPr>
          <w:trHeight w:val="40"/>
          <w:jc w:val="center"/>
        </w:trPr>
        <w:tc>
          <w:tcPr>
            <w:tcW w:w="3120" w:type="dxa"/>
          </w:tcPr>
          <w:p w:rsidR="00CB19C7" w:rsidRPr="00ED3C77" w:rsidRDefault="00CB19C7" w:rsidP="00753272">
            <w:pPr>
              <w:pStyle w:val="Response"/>
              <w:keepNext/>
              <w:keepLines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165" w:type="dxa"/>
          </w:tcPr>
          <w:p w:rsidR="00CB19C7" w:rsidRPr="00ED3C77" w:rsidRDefault="00CB19C7" w:rsidP="00753272">
            <w:pPr>
              <w:pStyle w:val="Response"/>
              <w:keepNext/>
              <w:keepLines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07" w:type="dxa"/>
          </w:tcPr>
          <w:p w:rsidR="00CB19C7" w:rsidRPr="00935E75" w:rsidRDefault="00CB19C7" w:rsidP="00753272">
            <w:pPr>
              <w:pStyle w:val="Response"/>
              <w:keepNext/>
              <w:keepLines/>
              <w:rPr>
                <w:color w:val="FF0000"/>
              </w:rPr>
            </w:pPr>
            <w:r w:rsidRPr="00935E75">
              <w:rPr>
                <w:color w:val="FF000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35E75">
              <w:rPr>
                <w:color w:val="FF0000"/>
              </w:rPr>
              <w:instrText xml:space="preserve"> FORMTEXT </w:instrText>
            </w:r>
            <w:r w:rsidRPr="00935E75">
              <w:rPr>
                <w:color w:val="FF0000"/>
              </w:rPr>
            </w:r>
            <w:r w:rsidRPr="00935E75">
              <w:rPr>
                <w:color w:val="FF0000"/>
              </w:rPr>
              <w:fldChar w:fldCharType="separate"/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 w:rsidRPr="00935E75">
              <w:rPr>
                <w:color w:val="FF0000"/>
              </w:rPr>
              <w:fldChar w:fldCharType="end"/>
            </w:r>
          </w:p>
        </w:tc>
        <w:tc>
          <w:tcPr>
            <w:tcW w:w="761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1007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88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</w:tr>
      <w:tr w:rsidR="00CB19C7" w:rsidRPr="00ED3C77" w:rsidTr="00512432">
        <w:trPr>
          <w:trHeight w:val="40"/>
          <w:jc w:val="center"/>
        </w:trPr>
        <w:tc>
          <w:tcPr>
            <w:tcW w:w="3120" w:type="dxa"/>
          </w:tcPr>
          <w:p w:rsidR="00CB19C7" w:rsidRPr="00ED3C77" w:rsidRDefault="00CB19C7" w:rsidP="00753272">
            <w:pPr>
              <w:pStyle w:val="Response"/>
              <w:keepNext/>
              <w:keepLines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165" w:type="dxa"/>
          </w:tcPr>
          <w:p w:rsidR="00CB19C7" w:rsidRPr="00ED3C77" w:rsidRDefault="00CB19C7" w:rsidP="00753272">
            <w:pPr>
              <w:pStyle w:val="Response"/>
              <w:keepNext/>
              <w:keepLines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07" w:type="dxa"/>
          </w:tcPr>
          <w:p w:rsidR="00CB19C7" w:rsidRPr="00935E75" w:rsidRDefault="00CB19C7" w:rsidP="00753272">
            <w:pPr>
              <w:pStyle w:val="Response"/>
              <w:keepNext/>
              <w:keepLines/>
              <w:rPr>
                <w:color w:val="FF0000"/>
              </w:rPr>
            </w:pPr>
            <w:r w:rsidRPr="00935E75">
              <w:rPr>
                <w:color w:val="FF000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35E75">
              <w:rPr>
                <w:color w:val="FF0000"/>
              </w:rPr>
              <w:instrText xml:space="preserve"> FORMTEXT </w:instrText>
            </w:r>
            <w:r w:rsidRPr="00935E75">
              <w:rPr>
                <w:color w:val="FF0000"/>
              </w:rPr>
            </w:r>
            <w:r w:rsidRPr="00935E75">
              <w:rPr>
                <w:color w:val="FF0000"/>
              </w:rPr>
              <w:fldChar w:fldCharType="separate"/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 w:rsidRPr="00935E75">
              <w:rPr>
                <w:color w:val="FF0000"/>
              </w:rPr>
              <w:fldChar w:fldCharType="end"/>
            </w:r>
          </w:p>
        </w:tc>
        <w:tc>
          <w:tcPr>
            <w:tcW w:w="761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1007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88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</w:tr>
      <w:tr w:rsidR="00CB19C7" w:rsidRPr="00ED3C77" w:rsidTr="00512432">
        <w:trPr>
          <w:trHeight w:val="40"/>
          <w:jc w:val="center"/>
        </w:trPr>
        <w:tc>
          <w:tcPr>
            <w:tcW w:w="3120" w:type="dxa"/>
          </w:tcPr>
          <w:p w:rsidR="00CB19C7" w:rsidRPr="00ED3C77" w:rsidRDefault="00CB19C7" w:rsidP="00753272">
            <w:pPr>
              <w:pStyle w:val="Response"/>
              <w:keepNext/>
              <w:keepLines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165" w:type="dxa"/>
          </w:tcPr>
          <w:p w:rsidR="00CB19C7" w:rsidRPr="00ED3C77" w:rsidRDefault="00CB19C7" w:rsidP="00753272">
            <w:pPr>
              <w:pStyle w:val="Response"/>
              <w:keepNext/>
              <w:keepLines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07" w:type="dxa"/>
          </w:tcPr>
          <w:p w:rsidR="00CB19C7" w:rsidRPr="00935E75" w:rsidRDefault="00CB19C7" w:rsidP="00753272">
            <w:pPr>
              <w:pStyle w:val="Response"/>
              <w:keepNext/>
              <w:keepLines/>
              <w:rPr>
                <w:color w:val="FF0000"/>
              </w:rPr>
            </w:pPr>
            <w:r w:rsidRPr="00935E75">
              <w:rPr>
                <w:color w:val="FF000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35E75">
              <w:rPr>
                <w:color w:val="FF0000"/>
              </w:rPr>
              <w:instrText xml:space="preserve"> FORMTEXT </w:instrText>
            </w:r>
            <w:r w:rsidRPr="00935E75">
              <w:rPr>
                <w:color w:val="FF0000"/>
              </w:rPr>
            </w:r>
            <w:r w:rsidRPr="00935E75">
              <w:rPr>
                <w:color w:val="FF0000"/>
              </w:rPr>
              <w:fldChar w:fldCharType="separate"/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 w:rsidRPr="00935E75">
              <w:rPr>
                <w:color w:val="FF0000"/>
              </w:rPr>
              <w:fldChar w:fldCharType="end"/>
            </w:r>
          </w:p>
        </w:tc>
        <w:tc>
          <w:tcPr>
            <w:tcW w:w="761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1007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88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</w:tr>
      <w:tr w:rsidR="00CB19C7" w:rsidRPr="00ED3C77" w:rsidTr="00512432">
        <w:trPr>
          <w:trHeight w:val="40"/>
          <w:jc w:val="center"/>
        </w:trPr>
        <w:tc>
          <w:tcPr>
            <w:tcW w:w="3120" w:type="dxa"/>
          </w:tcPr>
          <w:p w:rsidR="00CB19C7" w:rsidRPr="00ED3C77" w:rsidRDefault="00CB19C7" w:rsidP="00753272">
            <w:pPr>
              <w:pStyle w:val="Response"/>
              <w:keepNext/>
              <w:keepLines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165" w:type="dxa"/>
          </w:tcPr>
          <w:p w:rsidR="00CB19C7" w:rsidRPr="00ED3C77" w:rsidRDefault="00CB19C7" w:rsidP="00753272">
            <w:pPr>
              <w:pStyle w:val="Response"/>
              <w:keepNext/>
              <w:keepLines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07" w:type="dxa"/>
          </w:tcPr>
          <w:p w:rsidR="00CB19C7" w:rsidRPr="00935E75" w:rsidRDefault="00CB19C7" w:rsidP="00753272">
            <w:pPr>
              <w:pStyle w:val="Response"/>
              <w:keepNext/>
              <w:keepLines/>
              <w:rPr>
                <w:color w:val="FF0000"/>
              </w:rPr>
            </w:pPr>
            <w:r w:rsidRPr="00935E75">
              <w:rPr>
                <w:color w:val="FF000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35E75">
              <w:rPr>
                <w:color w:val="FF0000"/>
              </w:rPr>
              <w:instrText xml:space="preserve"> FORMTEXT </w:instrText>
            </w:r>
            <w:r w:rsidRPr="00935E75">
              <w:rPr>
                <w:color w:val="FF0000"/>
              </w:rPr>
            </w:r>
            <w:r w:rsidRPr="00935E75">
              <w:rPr>
                <w:color w:val="FF0000"/>
              </w:rPr>
              <w:fldChar w:fldCharType="separate"/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 w:rsidRPr="00935E75">
              <w:rPr>
                <w:color w:val="FF0000"/>
              </w:rPr>
              <w:fldChar w:fldCharType="end"/>
            </w:r>
          </w:p>
        </w:tc>
        <w:tc>
          <w:tcPr>
            <w:tcW w:w="761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1007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88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</w:tr>
      <w:tr w:rsidR="00CB19C7" w:rsidRPr="00ED3C77" w:rsidTr="00512432">
        <w:trPr>
          <w:trHeight w:val="40"/>
          <w:jc w:val="center"/>
        </w:trPr>
        <w:tc>
          <w:tcPr>
            <w:tcW w:w="3120" w:type="dxa"/>
          </w:tcPr>
          <w:p w:rsidR="00CB19C7" w:rsidRPr="00ED3C77" w:rsidRDefault="00CB19C7" w:rsidP="00753272">
            <w:pPr>
              <w:pStyle w:val="Response"/>
              <w:keepNext/>
              <w:keepLines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165" w:type="dxa"/>
          </w:tcPr>
          <w:p w:rsidR="00CB19C7" w:rsidRPr="00ED3C77" w:rsidRDefault="00CB19C7" w:rsidP="00753272">
            <w:pPr>
              <w:pStyle w:val="Response"/>
              <w:keepNext/>
              <w:keepLines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07" w:type="dxa"/>
          </w:tcPr>
          <w:p w:rsidR="00CB19C7" w:rsidRPr="00935E75" w:rsidRDefault="00CB19C7" w:rsidP="00753272">
            <w:pPr>
              <w:pStyle w:val="Response"/>
              <w:keepNext/>
              <w:keepLines/>
              <w:rPr>
                <w:color w:val="FF0000"/>
              </w:rPr>
            </w:pPr>
            <w:r w:rsidRPr="00935E75">
              <w:rPr>
                <w:color w:val="FF000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35E75">
              <w:rPr>
                <w:color w:val="FF0000"/>
              </w:rPr>
              <w:instrText xml:space="preserve"> FORMTEXT </w:instrText>
            </w:r>
            <w:r w:rsidRPr="00935E75">
              <w:rPr>
                <w:color w:val="FF0000"/>
              </w:rPr>
            </w:r>
            <w:r w:rsidRPr="00935E75">
              <w:rPr>
                <w:color w:val="FF0000"/>
              </w:rPr>
              <w:fldChar w:fldCharType="separate"/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 w:rsidRPr="00935E75">
              <w:rPr>
                <w:color w:val="FF0000"/>
              </w:rPr>
              <w:fldChar w:fldCharType="end"/>
            </w:r>
          </w:p>
        </w:tc>
        <w:tc>
          <w:tcPr>
            <w:tcW w:w="761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1007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88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</w:tr>
      <w:tr w:rsidR="00CB19C7" w:rsidRPr="00ED3C77" w:rsidTr="00512432">
        <w:trPr>
          <w:trHeight w:val="40"/>
          <w:jc w:val="center"/>
        </w:trPr>
        <w:tc>
          <w:tcPr>
            <w:tcW w:w="3120" w:type="dxa"/>
          </w:tcPr>
          <w:p w:rsidR="00CB19C7" w:rsidRPr="00ED3C77" w:rsidRDefault="00CB19C7" w:rsidP="00753272">
            <w:pPr>
              <w:pStyle w:val="Response"/>
              <w:keepNext/>
              <w:keepLines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165" w:type="dxa"/>
          </w:tcPr>
          <w:p w:rsidR="00CB19C7" w:rsidRPr="00ED3C77" w:rsidRDefault="00CB19C7" w:rsidP="00753272">
            <w:pPr>
              <w:pStyle w:val="Response"/>
              <w:keepNext/>
              <w:keepLines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07" w:type="dxa"/>
          </w:tcPr>
          <w:p w:rsidR="00CB19C7" w:rsidRPr="00935E75" w:rsidRDefault="00CB19C7" w:rsidP="00753272">
            <w:pPr>
              <w:pStyle w:val="Response"/>
              <w:keepNext/>
              <w:keepLines/>
              <w:rPr>
                <w:color w:val="FF0000"/>
              </w:rPr>
            </w:pPr>
            <w:r w:rsidRPr="00935E75">
              <w:rPr>
                <w:color w:val="FF000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35E75">
              <w:rPr>
                <w:color w:val="FF0000"/>
              </w:rPr>
              <w:instrText xml:space="preserve"> FORMTEXT </w:instrText>
            </w:r>
            <w:r w:rsidRPr="00935E75">
              <w:rPr>
                <w:color w:val="FF0000"/>
              </w:rPr>
            </w:r>
            <w:r w:rsidRPr="00935E75">
              <w:rPr>
                <w:color w:val="FF0000"/>
              </w:rPr>
              <w:fldChar w:fldCharType="separate"/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 w:rsidRPr="00935E75">
              <w:rPr>
                <w:color w:val="FF0000"/>
              </w:rPr>
              <w:fldChar w:fldCharType="end"/>
            </w:r>
          </w:p>
        </w:tc>
        <w:tc>
          <w:tcPr>
            <w:tcW w:w="761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1007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88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</w:tr>
      <w:tr w:rsidR="00CB19C7" w:rsidRPr="00ED3C77" w:rsidTr="00512432">
        <w:trPr>
          <w:trHeight w:val="40"/>
          <w:jc w:val="center"/>
        </w:trPr>
        <w:tc>
          <w:tcPr>
            <w:tcW w:w="3120" w:type="dxa"/>
          </w:tcPr>
          <w:p w:rsidR="00CB19C7" w:rsidRPr="00ED3C77" w:rsidRDefault="00CB19C7" w:rsidP="00753272">
            <w:pPr>
              <w:pStyle w:val="Response"/>
              <w:keepNext/>
              <w:keepLines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165" w:type="dxa"/>
          </w:tcPr>
          <w:p w:rsidR="00CB19C7" w:rsidRPr="00ED3C77" w:rsidRDefault="00CB19C7" w:rsidP="00753272">
            <w:pPr>
              <w:pStyle w:val="Response"/>
              <w:keepNext/>
              <w:keepLines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07" w:type="dxa"/>
          </w:tcPr>
          <w:p w:rsidR="00CB19C7" w:rsidRPr="00935E75" w:rsidRDefault="00CB19C7" w:rsidP="00753272">
            <w:pPr>
              <w:pStyle w:val="Response"/>
              <w:keepNext/>
              <w:keepLines/>
              <w:rPr>
                <w:color w:val="FF0000"/>
              </w:rPr>
            </w:pPr>
            <w:r w:rsidRPr="00935E75">
              <w:rPr>
                <w:color w:val="FF000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35E75">
              <w:rPr>
                <w:color w:val="FF0000"/>
              </w:rPr>
              <w:instrText xml:space="preserve"> FORMTEXT </w:instrText>
            </w:r>
            <w:r w:rsidRPr="00935E75">
              <w:rPr>
                <w:color w:val="FF0000"/>
              </w:rPr>
            </w:r>
            <w:r w:rsidRPr="00935E75">
              <w:rPr>
                <w:color w:val="FF0000"/>
              </w:rPr>
              <w:fldChar w:fldCharType="separate"/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 w:rsidRPr="00935E75">
              <w:rPr>
                <w:color w:val="FF0000"/>
              </w:rPr>
              <w:fldChar w:fldCharType="end"/>
            </w:r>
          </w:p>
        </w:tc>
        <w:tc>
          <w:tcPr>
            <w:tcW w:w="761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1007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88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</w:tr>
      <w:tr w:rsidR="00CB19C7" w:rsidRPr="00ED3C77" w:rsidTr="00512432">
        <w:trPr>
          <w:trHeight w:val="40"/>
          <w:jc w:val="center"/>
        </w:trPr>
        <w:tc>
          <w:tcPr>
            <w:tcW w:w="3120" w:type="dxa"/>
          </w:tcPr>
          <w:p w:rsidR="00CB19C7" w:rsidRPr="00ED3C77" w:rsidRDefault="00CB19C7" w:rsidP="00753272">
            <w:pPr>
              <w:pStyle w:val="Response"/>
              <w:keepNext/>
              <w:keepLines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165" w:type="dxa"/>
          </w:tcPr>
          <w:p w:rsidR="00CB19C7" w:rsidRPr="00ED3C77" w:rsidRDefault="00CB19C7" w:rsidP="00753272">
            <w:pPr>
              <w:pStyle w:val="Response"/>
              <w:keepNext/>
              <w:keepLines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07" w:type="dxa"/>
          </w:tcPr>
          <w:p w:rsidR="00CB19C7" w:rsidRPr="00935E75" w:rsidRDefault="00CB19C7" w:rsidP="00753272">
            <w:pPr>
              <w:pStyle w:val="Response"/>
              <w:keepNext/>
              <w:keepLines/>
              <w:rPr>
                <w:color w:val="FF0000"/>
              </w:rPr>
            </w:pPr>
            <w:r w:rsidRPr="00935E75">
              <w:rPr>
                <w:color w:val="FF000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35E75">
              <w:rPr>
                <w:color w:val="FF0000"/>
              </w:rPr>
              <w:instrText xml:space="preserve"> FORMTEXT </w:instrText>
            </w:r>
            <w:r w:rsidRPr="00935E75">
              <w:rPr>
                <w:color w:val="FF0000"/>
              </w:rPr>
            </w:r>
            <w:r w:rsidRPr="00935E75">
              <w:rPr>
                <w:color w:val="FF0000"/>
              </w:rPr>
              <w:fldChar w:fldCharType="separate"/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 w:rsidRPr="00935E75">
              <w:rPr>
                <w:color w:val="FF0000"/>
              </w:rPr>
              <w:fldChar w:fldCharType="end"/>
            </w:r>
          </w:p>
        </w:tc>
        <w:tc>
          <w:tcPr>
            <w:tcW w:w="761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1007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88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</w:tr>
      <w:tr w:rsidR="00CB19C7" w:rsidRPr="00ED3C77" w:rsidTr="00512432">
        <w:trPr>
          <w:trHeight w:val="40"/>
          <w:jc w:val="center"/>
        </w:trPr>
        <w:tc>
          <w:tcPr>
            <w:tcW w:w="3120" w:type="dxa"/>
          </w:tcPr>
          <w:p w:rsidR="00CB19C7" w:rsidRPr="00ED3C77" w:rsidRDefault="00CB19C7" w:rsidP="00753272">
            <w:pPr>
              <w:pStyle w:val="Response"/>
              <w:keepNext/>
              <w:keepLines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165" w:type="dxa"/>
          </w:tcPr>
          <w:p w:rsidR="00CB19C7" w:rsidRPr="00ED3C77" w:rsidRDefault="00CB19C7" w:rsidP="00753272">
            <w:pPr>
              <w:pStyle w:val="Response"/>
              <w:keepNext/>
              <w:keepLines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07" w:type="dxa"/>
          </w:tcPr>
          <w:p w:rsidR="00CB19C7" w:rsidRPr="00935E75" w:rsidRDefault="00CB19C7" w:rsidP="00753272">
            <w:pPr>
              <w:pStyle w:val="Response"/>
              <w:keepNext/>
              <w:keepLines/>
              <w:rPr>
                <w:color w:val="FF0000"/>
              </w:rPr>
            </w:pPr>
            <w:r w:rsidRPr="00935E75">
              <w:rPr>
                <w:color w:val="FF000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35E75">
              <w:rPr>
                <w:color w:val="FF0000"/>
              </w:rPr>
              <w:instrText xml:space="preserve"> FORMTEXT </w:instrText>
            </w:r>
            <w:r w:rsidRPr="00935E75">
              <w:rPr>
                <w:color w:val="FF0000"/>
              </w:rPr>
            </w:r>
            <w:r w:rsidRPr="00935E75">
              <w:rPr>
                <w:color w:val="FF0000"/>
              </w:rPr>
              <w:fldChar w:fldCharType="separate"/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 w:rsidRPr="00935E75">
              <w:rPr>
                <w:color w:val="FF0000"/>
              </w:rPr>
              <w:fldChar w:fldCharType="end"/>
            </w:r>
          </w:p>
        </w:tc>
        <w:tc>
          <w:tcPr>
            <w:tcW w:w="761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1007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88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</w:tr>
      <w:tr w:rsidR="00CB19C7" w:rsidRPr="00ED3C77" w:rsidTr="00512432">
        <w:trPr>
          <w:trHeight w:val="40"/>
          <w:jc w:val="center"/>
        </w:trPr>
        <w:tc>
          <w:tcPr>
            <w:tcW w:w="3120" w:type="dxa"/>
          </w:tcPr>
          <w:p w:rsidR="00CB19C7" w:rsidRPr="00ED3C77" w:rsidRDefault="00CB19C7" w:rsidP="00753272">
            <w:pPr>
              <w:pStyle w:val="Response"/>
              <w:keepNext/>
              <w:keepLines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165" w:type="dxa"/>
          </w:tcPr>
          <w:p w:rsidR="00CB19C7" w:rsidRPr="00ED3C77" w:rsidRDefault="00CB19C7" w:rsidP="00753272">
            <w:pPr>
              <w:pStyle w:val="Response"/>
              <w:keepNext/>
              <w:keepLines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07" w:type="dxa"/>
          </w:tcPr>
          <w:p w:rsidR="00CB19C7" w:rsidRPr="00935E75" w:rsidRDefault="00CB19C7" w:rsidP="00753272">
            <w:pPr>
              <w:pStyle w:val="Response"/>
              <w:keepNext/>
              <w:keepLines/>
              <w:rPr>
                <w:color w:val="FF0000"/>
              </w:rPr>
            </w:pPr>
            <w:r w:rsidRPr="00935E75">
              <w:rPr>
                <w:color w:val="FF000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35E75">
              <w:rPr>
                <w:color w:val="FF0000"/>
              </w:rPr>
              <w:instrText xml:space="preserve"> FORMTEXT </w:instrText>
            </w:r>
            <w:r w:rsidRPr="00935E75">
              <w:rPr>
                <w:color w:val="FF0000"/>
              </w:rPr>
            </w:r>
            <w:r w:rsidRPr="00935E75">
              <w:rPr>
                <w:color w:val="FF0000"/>
              </w:rPr>
              <w:fldChar w:fldCharType="separate"/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 w:rsidRPr="00935E75">
              <w:rPr>
                <w:color w:val="FF0000"/>
              </w:rPr>
              <w:fldChar w:fldCharType="end"/>
            </w:r>
          </w:p>
        </w:tc>
        <w:tc>
          <w:tcPr>
            <w:tcW w:w="761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1007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88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</w:tr>
      <w:tr w:rsidR="00CB19C7" w:rsidRPr="00ED3C77" w:rsidTr="00512432">
        <w:trPr>
          <w:trHeight w:val="40"/>
          <w:jc w:val="center"/>
        </w:trPr>
        <w:tc>
          <w:tcPr>
            <w:tcW w:w="3120" w:type="dxa"/>
          </w:tcPr>
          <w:p w:rsidR="00CB19C7" w:rsidRPr="00ED3C77" w:rsidRDefault="00CB19C7" w:rsidP="00753272">
            <w:pPr>
              <w:pStyle w:val="Response"/>
              <w:keepNext/>
              <w:keepLines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165" w:type="dxa"/>
          </w:tcPr>
          <w:p w:rsidR="00CB19C7" w:rsidRPr="00ED3C77" w:rsidRDefault="00CB19C7" w:rsidP="00753272">
            <w:pPr>
              <w:pStyle w:val="Response"/>
              <w:keepNext/>
              <w:keepLines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07" w:type="dxa"/>
          </w:tcPr>
          <w:p w:rsidR="00CB19C7" w:rsidRPr="00935E75" w:rsidRDefault="00CB19C7" w:rsidP="00753272">
            <w:pPr>
              <w:pStyle w:val="Response"/>
              <w:keepNext/>
              <w:keepLines/>
              <w:rPr>
                <w:color w:val="FF0000"/>
              </w:rPr>
            </w:pPr>
            <w:r w:rsidRPr="00935E75">
              <w:rPr>
                <w:color w:val="FF000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35E75">
              <w:rPr>
                <w:color w:val="FF0000"/>
              </w:rPr>
              <w:instrText xml:space="preserve"> FORMTEXT </w:instrText>
            </w:r>
            <w:r w:rsidRPr="00935E75">
              <w:rPr>
                <w:color w:val="FF0000"/>
              </w:rPr>
            </w:r>
            <w:r w:rsidRPr="00935E75">
              <w:rPr>
                <w:color w:val="FF0000"/>
              </w:rPr>
              <w:fldChar w:fldCharType="separate"/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 w:rsidRPr="00935E75">
              <w:rPr>
                <w:color w:val="FF0000"/>
              </w:rPr>
              <w:fldChar w:fldCharType="end"/>
            </w:r>
          </w:p>
        </w:tc>
        <w:tc>
          <w:tcPr>
            <w:tcW w:w="761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1007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88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</w:tr>
      <w:tr w:rsidR="00CB19C7" w:rsidRPr="00ED3C77" w:rsidTr="00512432">
        <w:trPr>
          <w:trHeight w:val="40"/>
          <w:jc w:val="center"/>
        </w:trPr>
        <w:tc>
          <w:tcPr>
            <w:tcW w:w="3120" w:type="dxa"/>
          </w:tcPr>
          <w:p w:rsidR="00CB19C7" w:rsidRPr="00ED3C77" w:rsidRDefault="00CB19C7" w:rsidP="00753272">
            <w:pPr>
              <w:pStyle w:val="Response"/>
              <w:keepNext/>
              <w:keepLines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165" w:type="dxa"/>
          </w:tcPr>
          <w:p w:rsidR="00CB19C7" w:rsidRPr="00ED3C77" w:rsidRDefault="00CB19C7" w:rsidP="00753272">
            <w:pPr>
              <w:pStyle w:val="Response"/>
              <w:keepNext/>
              <w:keepLines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07" w:type="dxa"/>
          </w:tcPr>
          <w:p w:rsidR="00CB19C7" w:rsidRPr="00935E75" w:rsidRDefault="00CB19C7" w:rsidP="00753272">
            <w:pPr>
              <w:pStyle w:val="Response"/>
              <w:keepNext/>
              <w:keepLines/>
              <w:rPr>
                <w:color w:val="FF0000"/>
              </w:rPr>
            </w:pPr>
            <w:r w:rsidRPr="00935E75">
              <w:rPr>
                <w:color w:val="FF000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35E75">
              <w:rPr>
                <w:color w:val="FF0000"/>
              </w:rPr>
              <w:instrText xml:space="preserve"> FORMTEXT </w:instrText>
            </w:r>
            <w:r w:rsidRPr="00935E75">
              <w:rPr>
                <w:color w:val="FF0000"/>
              </w:rPr>
            </w:r>
            <w:r w:rsidRPr="00935E75">
              <w:rPr>
                <w:color w:val="FF0000"/>
              </w:rPr>
              <w:fldChar w:fldCharType="separate"/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 w:rsidRPr="00935E75">
              <w:rPr>
                <w:color w:val="FF0000"/>
              </w:rPr>
              <w:fldChar w:fldCharType="end"/>
            </w:r>
          </w:p>
        </w:tc>
        <w:tc>
          <w:tcPr>
            <w:tcW w:w="761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1007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88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</w:tr>
      <w:tr w:rsidR="00CB19C7" w:rsidRPr="00ED3C77" w:rsidTr="00512432">
        <w:trPr>
          <w:trHeight w:val="40"/>
          <w:jc w:val="center"/>
        </w:trPr>
        <w:tc>
          <w:tcPr>
            <w:tcW w:w="3120" w:type="dxa"/>
          </w:tcPr>
          <w:p w:rsidR="00CB19C7" w:rsidRPr="00ED3C77" w:rsidRDefault="00CB19C7" w:rsidP="00753272">
            <w:pPr>
              <w:pStyle w:val="Response"/>
              <w:keepNext/>
              <w:keepLines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165" w:type="dxa"/>
          </w:tcPr>
          <w:p w:rsidR="00CB19C7" w:rsidRPr="00ED3C77" w:rsidRDefault="00CB19C7" w:rsidP="00753272">
            <w:pPr>
              <w:pStyle w:val="Response"/>
              <w:keepNext/>
              <w:keepLines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07" w:type="dxa"/>
          </w:tcPr>
          <w:p w:rsidR="00CB19C7" w:rsidRPr="00935E75" w:rsidRDefault="00CB19C7" w:rsidP="00753272">
            <w:pPr>
              <w:pStyle w:val="Response"/>
              <w:keepNext/>
              <w:keepLines/>
              <w:rPr>
                <w:color w:val="FF0000"/>
              </w:rPr>
            </w:pPr>
            <w:r w:rsidRPr="00935E75">
              <w:rPr>
                <w:color w:val="FF000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35E75">
              <w:rPr>
                <w:color w:val="FF0000"/>
              </w:rPr>
              <w:instrText xml:space="preserve"> FORMTEXT </w:instrText>
            </w:r>
            <w:r w:rsidRPr="00935E75">
              <w:rPr>
                <w:color w:val="FF0000"/>
              </w:rPr>
            </w:r>
            <w:r w:rsidRPr="00935E75">
              <w:rPr>
                <w:color w:val="FF0000"/>
              </w:rPr>
              <w:fldChar w:fldCharType="separate"/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 w:rsidRPr="00935E75">
              <w:rPr>
                <w:color w:val="FF0000"/>
              </w:rPr>
              <w:fldChar w:fldCharType="end"/>
            </w:r>
          </w:p>
        </w:tc>
        <w:tc>
          <w:tcPr>
            <w:tcW w:w="761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1007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88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</w:tr>
      <w:tr w:rsidR="00CB19C7" w:rsidRPr="00ED3C77" w:rsidTr="00512432">
        <w:trPr>
          <w:trHeight w:val="40"/>
          <w:jc w:val="center"/>
        </w:trPr>
        <w:tc>
          <w:tcPr>
            <w:tcW w:w="3120" w:type="dxa"/>
          </w:tcPr>
          <w:p w:rsidR="00CB19C7" w:rsidRPr="00ED3C77" w:rsidRDefault="00CB19C7" w:rsidP="00753272">
            <w:pPr>
              <w:pStyle w:val="Response"/>
              <w:keepNext/>
              <w:keepLines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165" w:type="dxa"/>
          </w:tcPr>
          <w:p w:rsidR="00CB19C7" w:rsidRPr="00ED3C77" w:rsidRDefault="00CB19C7" w:rsidP="00753272">
            <w:pPr>
              <w:pStyle w:val="Response"/>
              <w:keepNext/>
              <w:keepLines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07" w:type="dxa"/>
          </w:tcPr>
          <w:p w:rsidR="00CB19C7" w:rsidRPr="00935E75" w:rsidRDefault="00CB19C7" w:rsidP="00753272">
            <w:pPr>
              <w:pStyle w:val="Response"/>
              <w:keepNext/>
              <w:keepLines/>
              <w:rPr>
                <w:color w:val="FF0000"/>
              </w:rPr>
            </w:pPr>
            <w:r w:rsidRPr="00935E75">
              <w:rPr>
                <w:color w:val="FF000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35E75">
              <w:rPr>
                <w:color w:val="FF0000"/>
              </w:rPr>
              <w:instrText xml:space="preserve"> FORMTEXT </w:instrText>
            </w:r>
            <w:r w:rsidRPr="00935E75">
              <w:rPr>
                <w:color w:val="FF0000"/>
              </w:rPr>
            </w:r>
            <w:r w:rsidRPr="00935E75">
              <w:rPr>
                <w:color w:val="FF0000"/>
              </w:rPr>
              <w:fldChar w:fldCharType="separate"/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 w:rsidRPr="00935E75">
              <w:rPr>
                <w:color w:val="FF0000"/>
              </w:rPr>
              <w:fldChar w:fldCharType="end"/>
            </w:r>
          </w:p>
        </w:tc>
        <w:tc>
          <w:tcPr>
            <w:tcW w:w="761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1007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88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</w:tr>
      <w:tr w:rsidR="00CB19C7" w:rsidRPr="00ED3C77" w:rsidTr="00512432">
        <w:trPr>
          <w:trHeight w:val="40"/>
          <w:jc w:val="center"/>
        </w:trPr>
        <w:tc>
          <w:tcPr>
            <w:tcW w:w="3120" w:type="dxa"/>
          </w:tcPr>
          <w:p w:rsidR="00CB19C7" w:rsidRPr="00ED3C77" w:rsidRDefault="00CB19C7" w:rsidP="00753272">
            <w:pPr>
              <w:pStyle w:val="Response"/>
              <w:keepNext/>
              <w:keepLines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165" w:type="dxa"/>
          </w:tcPr>
          <w:p w:rsidR="00CB19C7" w:rsidRPr="00ED3C77" w:rsidRDefault="00CB19C7" w:rsidP="00753272">
            <w:pPr>
              <w:pStyle w:val="Response"/>
              <w:keepNext/>
              <w:keepLines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07" w:type="dxa"/>
          </w:tcPr>
          <w:p w:rsidR="00CB19C7" w:rsidRPr="00935E75" w:rsidRDefault="00CB19C7" w:rsidP="00753272">
            <w:pPr>
              <w:pStyle w:val="Response"/>
              <w:keepNext/>
              <w:keepLines/>
              <w:rPr>
                <w:color w:val="FF0000"/>
              </w:rPr>
            </w:pPr>
            <w:r w:rsidRPr="00935E75">
              <w:rPr>
                <w:color w:val="FF000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35E75">
              <w:rPr>
                <w:color w:val="FF0000"/>
              </w:rPr>
              <w:instrText xml:space="preserve"> FORMTEXT </w:instrText>
            </w:r>
            <w:r w:rsidRPr="00935E75">
              <w:rPr>
                <w:color w:val="FF0000"/>
              </w:rPr>
            </w:r>
            <w:r w:rsidRPr="00935E75">
              <w:rPr>
                <w:color w:val="FF0000"/>
              </w:rPr>
              <w:fldChar w:fldCharType="separate"/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 w:rsidRPr="00935E75">
              <w:rPr>
                <w:color w:val="FF0000"/>
              </w:rPr>
              <w:fldChar w:fldCharType="end"/>
            </w:r>
          </w:p>
        </w:tc>
        <w:tc>
          <w:tcPr>
            <w:tcW w:w="761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1007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88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</w:tr>
      <w:tr w:rsidR="00CB19C7" w:rsidRPr="00ED3C77" w:rsidTr="00512432">
        <w:trPr>
          <w:trHeight w:val="40"/>
          <w:jc w:val="center"/>
        </w:trPr>
        <w:tc>
          <w:tcPr>
            <w:tcW w:w="3120" w:type="dxa"/>
          </w:tcPr>
          <w:p w:rsidR="00CB19C7" w:rsidRPr="00ED3C77" w:rsidRDefault="00CB19C7" w:rsidP="00753272">
            <w:pPr>
              <w:pStyle w:val="Response"/>
              <w:keepNext/>
              <w:keepLines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165" w:type="dxa"/>
          </w:tcPr>
          <w:p w:rsidR="00CB19C7" w:rsidRPr="00ED3C77" w:rsidRDefault="00CB19C7" w:rsidP="00753272">
            <w:pPr>
              <w:pStyle w:val="Response"/>
              <w:keepNext/>
              <w:keepLines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07" w:type="dxa"/>
          </w:tcPr>
          <w:p w:rsidR="00CB19C7" w:rsidRPr="00935E75" w:rsidRDefault="00CB19C7" w:rsidP="00753272">
            <w:pPr>
              <w:pStyle w:val="Response"/>
              <w:keepNext/>
              <w:keepLines/>
              <w:rPr>
                <w:color w:val="FF0000"/>
              </w:rPr>
            </w:pPr>
            <w:r w:rsidRPr="00935E75">
              <w:rPr>
                <w:color w:val="FF000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35E75">
              <w:rPr>
                <w:color w:val="FF0000"/>
              </w:rPr>
              <w:instrText xml:space="preserve"> FORMTEXT </w:instrText>
            </w:r>
            <w:r w:rsidRPr="00935E75">
              <w:rPr>
                <w:color w:val="FF0000"/>
              </w:rPr>
            </w:r>
            <w:r w:rsidRPr="00935E75">
              <w:rPr>
                <w:color w:val="FF0000"/>
              </w:rPr>
              <w:fldChar w:fldCharType="separate"/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 w:rsidRPr="00935E75">
              <w:rPr>
                <w:color w:val="FF0000"/>
              </w:rPr>
              <w:fldChar w:fldCharType="end"/>
            </w:r>
          </w:p>
        </w:tc>
        <w:tc>
          <w:tcPr>
            <w:tcW w:w="761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1007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88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</w:tr>
      <w:tr w:rsidR="00CB19C7" w:rsidRPr="00ED3C77" w:rsidTr="00512432">
        <w:trPr>
          <w:trHeight w:val="40"/>
          <w:jc w:val="center"/>
        </w:trPr>
        <w:tc>
          <w:tcPr>
            <w:tcW w:w="3120" w:type="dxa"/>
          </w:tcPr>
          <w:p w:rsidR="00CB19C7" w:rsidRPr="00ED3C77" w:rsidRDefault="00CB19C7" w:rsidP="00753272">
            <w:pPr>
              <w:pStyle w:val="Response"/>
              <w:keepNext/>
              <w:keepLines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165" w:type="dxa"/>
          </w:tcPr>
          <w:p w:rsidR="00CB19C7" w:rsidRPr="00ED3C77" w:rsidRDefault="00CB19C7" w:rsidP="00753272">
            <w:pPr>
              <w:pStyle w:val="Response"/>
              <w:keepNext/>
              <w:keepLines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07" w:type="dxa"/>
          </w:tcPr>
          <w:p w:rsidR="00CB19C7" w:rsidRPr="00935E75" w:rsidRDefault="00CB19C7" w:rsidP="00753272">
            <w:pPr>
              <w:pStyle w:val="Response"/>
              <w:keepNext/>
              <w:keepLines/>
              <w:rPr>
                <w:color w:val="FF0000"/>
              </w:rPr>
            </w:pPr>
            <w:r w:rsidRPr="00935E75">
              <w:rPr>
                <w:color w:val="FF000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35E75">
              <w:rPr>
                <w:color w:val="FF0000"/>
              </w:rPr>
              <w:instrText xml:space="preserve"> FORMTEXT </w:instrText>
            </w:r>
            <w:r w:rsidRPr="00935E75">
              <w:rPr>
                <w:color w:val="FF0000"/>
              </w:rPr>
            </w:r>
            <w:r w:rsidRPr="00935E75">
              <w:rPr>
                <w:color w:val="FF0000"/>
              </w:rPr>
              <w:fldChar w:fldCharType="separate"/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 w:rsidRPr="00935E75">
              <w:rPr>
                <w:color w:val="FF0000"/>
              </w:rPr>
              <w:fldChar w:fldCharType="end"/>
            </w:r>
          </w:p>
        </w:tc>
        <w:tc>
          <w:tcPr>
            <w:tcW w:w="761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1007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88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</w:tr>
      <w:tr w:rsidR="00CB19C7" w:rsidRPr="00ED3C77" w:rsidTr="00512432">
        <w:trPr>
          <w:trHeight w:val="40"/>
          <w:jc w:val="center"/>
        </w:trPr>
        <w:tc>
          <w:tcPr>
            <w:tcW w:w="3120" w:type="dxa"/>
          </w:tcPr>
          <w:p w:rsidR="00CB19C7" w:rsidRPr="00ED3C77" w:rsidRDefault="00CB19C7" w:rsidP="00753272">
            <w:pPr>
              <w:pStyle w:val="Response"/>
              <w:keepNext/>
              <w:keepLines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165" w:type="dxa"/>
          </w:tcPr>
          <w:p w:rsidR="00CB19C7" w:rsidRPr="00ED3C77" w:rsidRDefault="00CB19C7" w:rsidP="00753272">
            <w:pPr>
              <w:pStyle w:val="Response"/>
              <w:keepNext/>
              <w:keepLines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07" w:type="dxa"/>
          </w:tcPr>
          <w:p w:rsidR="00CB19C7" w:rsidRPr="00935E75" w:rsidRDefault="00CB19C7" w:rsidP="00753272">
            <w:pPr>
              <w:pStyle w:val="Response"/>
              <w:keepNext/>
              <w:keepLines/>
              <w:rPr>
                <w:color w:val="FF0000"/>
              </w:rPr>
            </w:pPr>
            <w:r w:rsidRPr="00935E75">
              <w:rPr>
                <w:color w:val="FF000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35E75">
              <w:rPr>
                <w:color w:val="FF0000"/>
              </w:rPr>
              <w:instrText xml:space="preserve"> FORMTEXT </w:instrText>
            </w:r>
            <w:r w:rsidRPr="00935E75">
              <w:rPr>
                <w:color w:val="FF0000"/>
              </w:rPr>
            </w:r>
            <w:r w:rsidRPr="00935E75">
              <w:rPr>
                <w:color w:val="FF0000"/>
              </w:rPr>
              <w:fldChar w:fldCharType="separate"/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 w:rsidRPr="00935E75">
              <w:rPr>
                <w:color w:val="FF0000"/>
              </w:rPr>
              <w:fldChar w:fldCharType="end"/>
            </w:r>
          </w:p>
        </w:tc>
        <w:tc>
          <w:tcPr>
            <w:tcW w:w="761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1007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88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</w:tr>
      <w:tr w:rsidR="00CB19C7" w:rsidRPr="00ED3C77" w:rsidTr="00512432">
        <w:trPr>
          <w:trHeight w:val="40"/>
          <w:jc w:val="center"/>
        </w:trPr>
        <w:tc>
          <w:tcPr>
            <w:tcW w:w="3120" w:type="dxa"/>
          </w:tcPr>
          <w:p w:rsidR="00CB19C7" w:rsidRPr="00ED3C77" w:rsidRDefault="00CB19C7" w:rsidP="00753272">
            <w:pPr>
              <w:pStyle w:val="Response"/>
              <w:keepNext/>
              <w:keepLines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165" w:type="dxa"/>
          </w:tcPr>
          <w:p w:rsidR="00CB19C7" w:rsidRPr="00ED3C77" w:rsidRDefault="00CB19C7" w:rsidP="00753272">
            <w:pPr>
              <w:pStyle w:val="Response"/>
              <w:keepNext/>
              <w:keepLines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07" w:type="dxa"/>
          </w:tcPr>
          <w:p w:rsidR="00CB19C7" w:rsidRPr="00935E75" w:rsidRDefault="00CB19C7" w:rsidP="00753272">
            <w:pPr>
              <w:pStyle w:val="Response"/>
              <w:keepNext/>
              <w:keepLines/>
              <w:rPr>
                <w:color w:val="FF0000"/>
              </w:rPr>
            </w:pPr>
            <w:r w:rsidRPr="00935E75">
              <w:rPr>
                <w:color w:val="FF000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35E75">
              <w:rPr>
                <w:color w:val="FF0000"/>
              </w:rPr>
              <w:instrText xml:space="preserve"> FORMTEXT </w:instrText>
            </w:r>
            <w:r w:rsidRPr="00935E75">
              <w:rPr>
                <w:color w:val="FF0000"/>
              </w:rPr>
            </w:r>
            <w:r w:rsidRPr="00935E75">
              <w:rPr>
                <w:color w:val="FF0000"/>
              </w:rPr>
              <w:fldChar w:fldCharType="separate"/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 w:rsidRPr="00935E75">
              <w:rPr>
                <w:color w:val="FF0000"/>
              </w:rPr>
              <w:fldChar w:fldCharType="end"/>
            </w:r>
          </w:p>
        </w:tc>
        <w:tc>
          <w:tcPr>
            <w:tcW w:w="761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1007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88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</w:tr>
      <w:tr w:rsidR="00CB19C7" w:rsidRPr="00ED3C77" w:rsidTr="00512432">
        <w:trPr>
          <w:trHeight w:val="40"/>
          <w:jc w:val="center"/>
        </w:trPr>
        <w:tc>
          <w:tcPr>
            <w:tcW w:w="3120" w:type="dxa"/>
          </w:tcPr>
          <w:p w:rsidR="00CB19C7" w:rsidRPr="00ED3C77" w:rsidRDefault="00CB19C7" w:rsidP="00753272">
            <w:pPr>
              <w:pStyle w:val="Response"/>
              <w:keepNext/>
              <w:keepLines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165" w:type="dxa"/>
          </w:tcPr>
          <w:p w:rsidR="00CB19C7" w:rsidRPr="00ED3C77" w:rsidRDefault="00CB19C7" w:rsidP="00753272">
            <w:pPr>
              <w:pStyle w:val="Response"/>
              <w:keepNext/>
              <w:keepLines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07" w:type="dxa"/>
          </w:tcPr>
          <w:p w:rsidR="00CB19C7" w:rsidRPr="00935E75" w:rsidRDefault="00CB19C7" w:rsidP="00753272">
            <w:pPr>
              <w:pStyle w:val="Response"/>
              <w:keepNext/>
              <w:keepLines/>
              <w:rPr>
                <w:color w:val="FF0000"/>
              </w:rPr>
            </w:pPr>
            <w:r w:rsidRPr="00935E75">
              <w:rPr>
                <w:color w:val="FF000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35E75">
              <w:rPr>
                <w:color w:val="FF0000"/>
              </w:rPr>
              <w:instrText xml:space="preserve"> FORMTEXT </w:instrText>
            </w:r>
            <w:r w:rsidRPr="00935E75">
              <w:rPr>
                <w:color w:val="FF0000"/>
              </w:rPr>
            </w:r>
            <w:r w:rsidRPr="00935E75">
              <w:rPr>
                <w:color w:val="FF0000"/>
              </w:rPr>
              <w:fldChar w:fldCharType="separate"/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 w:rsidRPr="00935E75">
              <w:rPr>
                <w:color w:val="FF0000"/>
              </w:rPr>
              <w:fldChar w:fldCharType="end"/>
            </w:r>
          </w:p>
        </w:tc>
        <w:tc>
          <w:tcPr>
            <w:tcW w:w="761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1007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88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</w:tr>
      <w:tr w:rsidR="00CB19C7" w:rsidRPr="00ED3C77" w:rsidTr="00512432">
        <w:trPr>
          <w:trHeight w:val="40"/>
          <w:jc w:val="center"/>
        </w:trPr>
        <w:tc>
          <w:tcPr>
            <w:tcW w:w="3120" w:type="dxa"/>
          </w:tcPr>
          <w:p w:rsidR="00CB19C7" w:rsidRPr="00ED3C77" w:rsidRDefault="00CB19C7" w:rsidP="00753272">
            <w:pPr>
              <w:pStyle w:val="Response"/>
              <w:keepNext/>
              <w:keepLines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165" w:type="dxa"/>
          </w:tcPr>
          <w:p w:rsidR="00CB19C7" w:rsidRPr="00ED3C77" w:rsidRDefault="00CB19C7" w:rsidP="00753272">
            <w:pPr>
              <w:pStyle w:val="Response"/>
              <w:keepNext/>
              <w:keepLines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07" w:type="dxa"/>
          </w:tcPr>
          <w:p w:rsidR="00CB19C7" w:rsidRPr="00935E75" w:rsidRDefault="00CB19C7" w:rsidP="00753272">
            <w:pPr>
              <w:pStyle w:val="Response"/>
              <w:keepNext/>
              <w:keepLines/>
              <w:rPr>
                <w:color w:val="FF0000"/>
              </w:rPr>
            </w:pPr>
            <w:r w:rsidRPr="00935E75">
              <w:rPr>
                <w:color w:val="FF000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35E75">
              <w:rPr>
                <w:color w:val="FF0000"/>
              </w:rPr>
              <w:instrText xml:space="preserve"> FORMTEXT </w:instrText>
            </w:r>
            <w:r w:rsidRPr="00935E75">
              <w:rPr>
                <w:color w:val="FF0000"/>
              </w:rPr>
            </w:r>
            <w:r w:rsidRPr="00935E75">
              <w:rPr>
                <w:color w:val="FF0000"/>
              </w:rPr>
              <w:fldChar w:fldCharType="separate"/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 w:rsidRPr="00935E75">
              <w:rPr>
                <w:color w:val="FF0000"/>
              </w:rPr>
              <w:fldChar w:fldCharType="end"/>
            </w:r>
          </w:p>
        </w:tc>
        <w:tc>
          <w:tcPr>
            <w:tcW w:w="761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1007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88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</w:tr>
      <w:tr w:rsidR="00CB19C7" w:rsidRPr="00ED3C77" w:rsidTr="00512432">
        <w:trPr>
          <w:trHeight w:val="40"/>
          <w:jc w:val="center"/>
        </w:trPr>
        <w:tc>
          <w:tcPr>
            <w:tcW w:w="3120" w:type="dxa"/>
          </w:tcPr>
          <w:p w:rsidR="00CB19C7" w:rsidRPr="00ED3C77" w:rsidRDefault="00CB19C7" w:rsidP="00753272">
            <w:pPr>
              <w:pStyle w:val="Response"/>
              <w:keepNext/>
              <w:keepLines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165" w:type="dxa"/>
          </w:tcPr>
          <w:p w:rsidR="00CB19C7" w:rsidRPr="00ED3C77" w:rsidRDefault="00CB19C7" w:rsidP="00753272">
            <w:pPr>
              <w:pStyle w:val="Response"/>
              <w:keepNext/>
              <w:keepLines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07" w:type="dxa"/>
          </w:tcPr>
          <w:p w:rsidR="00CB19C7" w:rsidRPr="00935E75" w:rsidRDefault="00CB19C7" w:rsidP="00753272">
            <w:pPr>
              <w:pStyle w:val="Response"/>
              <w:keepNext/>
              <w:keepLines/>
              <w:rPr>
                <w:color w:val="FF0000"/>
              </w:rPr>
            </w:pPr>
            <w:r w:rsidRPr="00935E75">
              <w:rPr>
                <w:color w:val="FF000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35E75">
              <w:rPr>
                <w:color w:val="FF0000"/>
              </w:rPr>
              <w:instrText xml:space="preserve"> FORMTEXT </w:instrText>
            </w:r>
            <w:r w:rsidRPr="00935E75">
              <w:rPr>
                <w:color w:val="FF0000"/>
              </w:rPr>
            </w:r>
            <w:r w:rsidRPr="00935E75">
              <w:rPr>
                <w:color w:val="FF0000"/>
              </w:rPr>
              <w:fldChar w:fldCharType="separate"/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 w:rsidRPr="00935E75">
              <w:rPr>
                <w:color w:val="FF0000"/>
              </w:rPr>
              <w:fldChar w:fldCharType="end"/>
            </w:r>
          </w:p>
        </w:tc>
        <w:tc>
          <w:tcPr>
            <w:tcW w:w="761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1007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88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</w:tr>
      <w:tr w:rsidR="00CB19C7" w:rsidRPr="00ED3C77" w:rsidTr="00512432">
        <w:trPr>
          <w:trHeight w:val="40"/>
          <w:jc w:val="center"/>
        </w:trPr>
        <w:tc>
          <w:tcPr>
            <w:tcW w:w="3120" w:type="dxa"/>
          </w:tcPr>
          <w:p w:rsidR="00CB19C7" w:rsidRPr="00ED3C77" w:rsidRDefault="00CB19C7" w:rsidP="00753272">
            <w:pPr>
              <w:pStyle w:val="Response"/>
              <w:keepNext/>
              <w:keepLines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165" w:type="dxa"/>
          </w:tcPr>
          <w:p w:rsidR="00CB19C7" w:rsidRPr="00ED3C77" w:rsidRDefault="00CB19C7" w:rsidP="00753272">
            <w:pPr>
              <w:pStyle w:val="Response"/>
              <w:keepNext/>
              <w:keepLines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07" w:type="dxa"/>
          </w:tcPr>
          <w:p w:rsidR="00CB19C7" w:rsidRPr="00935E75" w:rsidRDefault="00CB19C7" w:rsidP="00753272">
            <w:pPr>
              <w:pStyle w:val="Response"/>
              <w:keepNext/>
              <w:keepLines/>
              <w:rPr>
                <w:color w:val="FF0000"/>
              </w:rPr>
            </w:pPr>
            <w:r w:rsidRPr="00935E75">
              <w:rPr>
                <w:color w:val="FF000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35E75">
              <w:rPr>
                <w:color w:val="FF0000"/>
              </w:rPr>
              <w:instrText xml:space="preserve"> FORMTEXT </w:instrText>
            </w:r>
            <w:r w:rsidRPr="00935E75">
              <w:rPr>
                <w:color w:val="FF0000"/>
              </w:rPr>
            </w:r>
            <w:r w:rsidRPr="00935E75">
              <w:rPr>
                <w:color w:val="FF0000"/>
              </w:rPr>
              <w:fldChar w:fldCharType="separate"/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 w:rsidRPr="00935E75">
              <w:rPr>
                <w:color w:val="FF0000"/>
              </w:rPr>
              <w:fldChar w:fldCharType="end"/>
            </w:r>
          </w:p>
        </w:tc>
        <w:tc>
          <w:tcPr>
            <w:tcW w:w="761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1007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88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</w:tr>
      <w:tr w:rsidR="00CB19C7" w:rsidRPr="00ED3C77" w:rsidTr="00512432">
        <w:trPr>
          <w:trHeight w:val="40"/>
          <w:jc w:val="center"/>
        </w:trPr>
        <w:tc>
          <w:tcPr>
            <w:tcW w:w="3120" w:type="dxa"/>
          </w:tcPr>
          <w:p w:rsidR="00CB19C7" w:rsidRPr="00ED3C77" w:rsidRDefault="00CB19C7" w:rsidP="00753272">
            <w:pPr>
              <w:pStyle w:val="Response"/>
              <w:keepNext/>
              <w:keepLines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165" w:type="dxa"/>
          </w:tcPr>
          <w:p w:rsidR="00CB19C7" w:rsidRPr="00ED3C77" w:rsidRDefault="00CB19C7" w:rsidP="00753272">
            <w:pPr>
              <w:pStyle w:val="Response"/>
              <w:keepNext/>
              <w:keepLines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07" w:type="dxa"/>
          </w:tcPr>
          <w:p w:rsidR="00CB19C7" w:rsidRPr="00935E75" w:rsidRDefault="00CB19C7" w:rsidP="00753272">
            <w:pPr>
              <w:pStyle w:val="Response"/>
              <w:keepNext/>
              <w:keepLines/>
              <w:rPr>
                <w:color w:val="FF0000"/>
              </w:rPr>
            </w:pPr>
            <w:r w:rsidRPr="00935E75">
              <w:rPr>
                <w:color w:val="FF000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35E75">
              <w:rPr>
                <w:color w:val="FF0000"/>
              </w:rPr>
              <w:instrText xml:space="preserve"> FORMTEXT </w:instrText>
            </w:r>
            <w:r w:rsidRPr="00935E75">
              <w:rPr>
                <w:color w:val="FF0000"/>
              </w:rPr>
            </w:r>
            <w:r w:rsidRPr="00935E75">
              <w:rPr>
                <w:color w:val="FF0000"/>
              </w:rPr>
              <w:fldChar w:fldCharType="separate"/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 w:rsidRPr="00935E75">
              <w:rPr>
                <w:color w:val="FF0000"/>
              </w:rPr>
              <w:fldChar w:fldCharType="end"/>
            </w:r>
          </w:p>
        </w:tc>
        <w:tc>
          <w:tcPr>
            <w:tcW w:w="761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1007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88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</w:tr>
      <w:tr w:rsidR="00CB19C7" w:rsidRPr="00ED3C77" w:rsidTr="00512432">
        <w:trPr>
          <w:trHeight w:val="40"/>
          <w:jc w:val="center"/>
        </w:trPr>
        <w:tc>
          <w:tcPr>
            <w:tcW w:w="3120" w:type="dxa"/>
          </w:tcPr>
          <w:p w:rsidR="00CB19C7" w:rsidRPr="00ED3C77" w:rsidRDefault="00CB19C7" w:rsidP="00753272">
            <w:pPr>
              <w:pStyle w:val="Response"/>
              <w:keepNext/>
              <w:keepLines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165" w:type="dxa"/>
          </w:tcPr>
          <w:p w:rsidR="00CB19C7" w:rsidRPr="00ED3C77" w:rsidRDefault="00CB19C7" w:rsidP="00753272">
            <w:pPr>
              <w:pStyle w:val="Response"/>
              <w:keepNext/>
              <w:keepLines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07" w:type="dxa"/>
          </w:tcPr>
          <w:p w:rsidR="00CB19C7" w:rsidRPr="00935E75" w:rsidRDefault="00CB19C7" w:rsidP="00753272">
            <w:pPr>
              <w:pStyle w:val="Response"/>
              <w:keepNext/>
              <w:keepLines/>
              <w:rPr>
                <w:color w:val="FF0000"/>
              </w:rPr>
            </w:pPr>
            <w:r w:rsidRPr="00935E75">
              <w:rPr>
                <w:color w:val="FF000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35E75">
              <w:rPr>
                <w:color w:val="FF0000"/>
              </w:rPr>
              <w:instrText xml:space="preserve"> FORMTEXT </w:instrText>
            </w:r>
            <w:r w:rsidRPr="00935E75">
              <w:rPr>
                <w:color w:val="FF0000"/>
              </w:rPr>
            </w:r>
            <w:r w:rsidRPr="00935E75">
              <w:rPr>
                <w:color w:val="FF0000"/>
              </w:rPr>
              <w:fldChar w:fldCharType="separate"/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 w:rsidRPr="00935E75">
              <w:rPr>
                <w:color w:val="FF0000"/>
              </w:rPr>
              <w:fldChar w:fldCharType="end"/>
            </w:r>
          </w:p>
        </w:tc>
        <w:tc>
          <w:tcPr>
            <w:tcW w:w="761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1007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88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</w:tr>
      <w:tr w:rsidR="00CB19C7" w:rsidRPr="00ED3C77" w:rsidTr="00512432">
        <w:trPr>
          <w:trHeight w:val="40"/>
          <w:jc w:val="center"/>
        </w:trPr>
        <w:tc>
          <w:tcPr>
            <w:tcW w:w="3120" w:type="dxa"/>
          </w:tcPr>
          <w:p w:rsidR="00CB19C7" w:rsidRPr="00ED3C77" w:rsidRDefault="00CB19C7" w:rsidP="00753272">
            <w:pPr>
              <w:pStyle w:val="Response"/>
              <w:keepNext/>
              <w:keepLines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165" w:type="dxa"/>
          </w:tcPr>
          <w:p w:rsidR="00CB19C7" w:rsidRPr="00ED3C77" w:rsidRDefault="00CB19C7" w:rsidP="00753272">
            <w:pPr>
              <w:pStyle w:val="Response"/>
              <w:keepNext/>
              <w:keepLines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07" w:type="dxa"/>
          </w:tcPr>
          <w:p w:rsidR="00CB19C7" w:rsidRPr="00935E75" w:rsidRDefault="00CB19C7" w:rsidP="00753272">
            <w:pPr>
              <w:pStyle w:val="Response"/>
              <w:keepNext/>
              <w:keepLines/>
              <w:rPr>
                <w:color w:val="FF0000"/>
              </w:rPr>
            </w:pPr>
            <w:r w:rsidRPr="00935E75">
              <w:rPr>
                <w:color w:val="FF000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35E75">
              <w:rPr>
                <w:color w:val="FF0000"/>
              </w:rPr>
              <w:instrText xml:space="preserve"> FORMTEXT </w:instrText>
            </w:r>
            <w:r w:rsidRPr="00935E75">
              <w:rPr>
                <w:color w:val="FF0000"/>
              </w:rPr>
            </w:r>
            <w:r w:rsidRPr="00935E75">
              <w:rPr>
                <w:color w:val="FF0000"/>
              </w:rPr>
              <w:fldChar w:fldCharType="separate"/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 w:rsidRPr="00935E75">
              <w:rPr>
                <w:color w:val="FF0000"/>
              </w:rPr>
              <w:fldChar w:fldCharType="end"/>
            </w:r>
          </w:p>
        </w:tc>
        <w:tc>
          <w:tcPr>
            <w:tcW w:w="761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1007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88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</w:tr>
      <w:tr w:rsidR="00CB19C7" w:rsidRPr="00ED3C77" w:rsidTr="00512432">
        <w:trPr>
          <w:trHeight w:val="40"/>
          <w:jc w:val="center"/>
        </w:trPr>
        <w:tc>
          <w:tcPr>
            <w:tcW w:w="3120" w:type="dxa"/>
          </w:tcPr>
          <w:p w:rsidR="00CB19C7" w:rsidRPr="00ED3C77" w:rsidRDefault="00CB19C7" w:rsidP="00753272">
            <w:pPr>
              <w:pStyle w:val="Response"/>
              <w:keepNext/>
              <w:keepLines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165" w:type="dxa"/>
          </w:tcPr>
          <w:p w:rsidR="00CB19C7" w:rsidRPr="00ED3C77" w:rsidRDefault="00CB19C7" w:rsidP="00753272">
            <w:pPr>
              <w:pStyle w:val="Response"/>
              <w:keepNext/>
              <w:keepLines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07" w:type="dxa"/>
          </w:tcPr>
          <w:p w:rsidR="00CB19C7" w:rsidRPr="00935E75" w:rsidRDefault="00CB19C7" w:rsidP="00753272">
            <w:pPr>
              <w:pStyle w:val="Response"/>
              <w:keepNext/>
              <w:keepLines/>
              <w:rPr>
                <w:color w:val="FF0000"/>
              </w:rPr>
            </w:pPr>
            <w:r w:rsidRPr="00935E75">
              <w:rPr>
                <w:color w:val="FF000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35E75">
              <w:rPr>
                <w:color w:val="FF0000"/>
              </w:rPr>
              <w:instrText xml:space="preserve"> FORMTEXT </w:instrText>
            </w:r>
            <w:r w:rsidRPr="00935E75">
              <w:rPr>
                <w:color w:val="FF0000"/>
              </w:rPr>
            </w:r>
            <w:r w:rsidRPr="00935E75">
              <w:rPr>
                <w:color w:val="FF0000"/>
              </w:rPr>
              <w:fldChar w:fldCharType="separate"/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 w:rsidRPr="00935E75">
              <w:rPr>
                <w:color w:val="FF0000"/>
              </w:rPr>
              <w:fldChar w:fldCharType="end"/>
            </w:r>
          </w:p>
        </w:tc>
        <w:tc>
          <w:tcPr>
            <w:tcW w:w="761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1007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88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</w:tr>
      <w:tr w:rsidR="00CB19C7" w:rsidRPr="00ED3C77" w:rsidTr="00512432">
        <w:trPr>
          <w:trHeight w:val="40"/>
          <w:jc w:val="center"/>
        </w:trPr>
        <w:tc>
          <w:tcPr>
            <w:tcW w:w="3120" w:type="dxa"/>
          </w:tcPr>
          <w:p w:rsidR="00CB19C7" w:rsidRPr="00ED3C77" w:rsidRDefault="00CB19C7" w:rsidP="00753272">
            <w:pPr>
              <w:pStyle w:val="Response"/>
              <w:keepNext/>
              <w:keepLines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165" w:type="dxa"/>
          </w:tcPr>
          <w:p w:rsidR="00CB19C7" w:rsidRPr="00ED3C77" w:rsidRDefault="00CB19C7" w:rsidP="00753272">
            <w:pPr>
              <w:pStyle w:val="Response"/>
              <w:keepNext/>
              <w:keepLines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07" w:type="dxa"/>
          </w:tcPr>
          <w:p w:rsidR="00CB19C7" w:rsidRPr="00935E75" w:rsidRDefault="00CB19C7" w:rsidP="00753272">
            <w:pPr>
              <w:pStyle w:val="Response"/>
              <w:keepNext/>
              <w:keepLines/>
              <w:rPr>
                <w:color w:val="FF0000"/>
              </w:rPr>
            </w:pPr>
            <w:r w:rsidRPr="00935E75">
              <w:rPr>
                <w:color w:val="FF000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35E75">
              <w:rPr>
                <w:color w:val="FF0000"/>
              </w:rPr>
              <w:instrText xml:space="preserve"> FORMTEXT </w:instrText>
            </w:r>
            <w:r w:rsidRPr="00935E75">
              <w:rPr>
                <w:color w:val="FF0000"/>
              </w:rPr>
            </w:r>
            <w:r w:rsidRPr="00935E75">
              <w:rPr>
                <w:color w:val="FF0000"/>
              </w:rPr>
              <w:fldChar w:fldCharType="separate"/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 w:rsidRPr="00935E75">
              <w:rPr>
                <w:color w:val="FF0000"/>
              </w:rPr>
              <w:fldChar w:fldCharType="end"/>
            </w:r>
          </w:p>
        </w:tc>
        <w:tc>
          <w:tcPr>
            <w:tcW w:w="761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1007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88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</w:tr>
      <w:tr w:rsidR="00CB19C7" w:rsidRPr="00ED3C77" w:rsidTr="00512432">
        <w:trPr>
          <w:trHeight w:val="40"/>
          <w:jc w:val="center"/>
        </w:trPr>
        <w:tc>
          <w:tcPr>
            <w:tcW w:w="3120" w:type="dxa"/>
          </w:tcPr>
          <w:p w:rsidR="00CB19C7" w:rsidRPr="00ED3C77" w:rsidRDefault="00CB19C7" w:rsidP="00753272">
            <w:pPr>
              <w:pStyle w:val="Response"/>
              <w:keepNext/>
              <w:keepLines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165" w:type="dxa"/>
          </w:tcPr>
          <w:p w:rsidR="00CB19C7" w:rsidRPr="00ED3C77" w:rsidRDefault="00CB19C7" w:rsidP="00753272">
            <w:pPr>
              <w:pStyle w:val="Response"/>
              <w:keepNext/>
              <w:keepLines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07" w:type="dxa"/>
          </w:tcPr>
          <w:p w:rsidR="00CB19C7" w:rsidRPr="00935E75" w:rsidRDefault="00CB19C7" w:rsidP="00753272">
            <w:pPr>
              <w:pStyle w:val="Response"/>
              <w:keepNext/>
              <w:keepLines/>
              <w:rPr>
                <w:color w:val="FF0000"/>
              </w:rPr>
            </w:pPr>
            <w:r w:rsidRPr="00935E75">
              <w:rPr>
                <w:color w:val="FF000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35E75">
              <w:rPr>
                <w:color w:val="FF0000"/>
              </w:rPr>
              <w:instrText xml:space="preserve"> FORMTEXT </w:instrText>
            </w:r>
            <w:r w:rsidRPr="00935E75">
              <w:rPr>
                <w:color w:val="FF0000"/>
              </w:rPr>
            </w:r>
            <w:r w:rsidRPr="00935E75">
              <w:rPr>
                <w:color w:val="FF0000"/>
              </w:rPr>
              <w:fldChar w:fldCharType="separate"/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 w:rsidRPr="00935E75">
              <w:rPr>
                <w:color w:val="FF0000"/>
              </w:rPr>
              <w:fldChar w:fldCharType="end"/>
            </w:r>
          </w:p>
        </w:tc>
        <w:tc>
          <w:tcPr>
            <w:tcW w:w="761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1007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88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</w:tr>
      <w:tr w:rsidR="00CB19C7" w:rsidRPr="00ED3C77" w:rsidTr="00512432">
        <w:trPr>
          <w:trHeight w:val="40"/>
          <w:jc w:val="center"/>
        </w:trPr>
        <w:tc>
          <w:tcPr>
            <w:tcW w:w="3120" w:type="dxa"/>
          </w:tcPr>
          <w:p w:rsidR="00CB19C7" w:rsidRPr="00ED3C77" w:rsidRDefault="00CB19C7" w:rsidP="00753272">
            <w:pPr>
              <w:pStyle w:val="Response"/>
              <w:keepNext/>
              <w:keepLines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165" w:type="dxa"/>
          </w:tcPr>
          <w:p w:rsidR="00CB19C7" w:rsidRPr="00ED3C77" w:rsidRDefault="00CB19C7" w:rsidP="00753272">
            <w:pPr>
              <w:pStyle w:val="Response"/>
              <w:keepNext/>
              <w:keepLines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07" w:type="dxa"/>
          </w:tcPr>
          <w:p w:rsidR="00CB19C7" w:rsidRPr="00935E75" w:rsidRDefault="00CB19C7" w:rsidP="00753272">
            <w:pPr>
              <w:pStyle w:val="Response"/>
              <w:keepNext/>
              <w:keepLines/>
              <w:rPr>
                <w:color w:val="FF0000"/>
              </w:rPr>
            </w:pPr>
            <w:r w:rsidRPr="00935E75">
              <w:rPr>
                <w:color w:val="FF000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35E75">
              <w:rPr>
                <w:color w:val="FF0000"/>
              </w:rPr>
              <w:instrText xml:space="preserve"> FORMTEXT </w:instrText>
            </w:r>
            <w:r w:rsidRPr="00935E75">
              <w:rPr>
                <w:color w:val="FF0000"/>
              </w:rPr>
            </w:r>
            <w:r w:rsidRPr="00935E75">
              <w:rPr>
                <w:color w:val="FF0000"/>
              </w:rPr>
              <w:fldChar w:fldCharType="separate"/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 w:rsidRPr="00935E75">
              <w:rPr>
                <w:color w:val="FF0000"/>
              </w:rPr>
              <w:fldChar w:fldCharType="end"/>
            </w:r>
          </w:p>
        </w:tc>
        <w:tc>
          <w:tcPr>
            <w:tcW w:w="761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1007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88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</w:tr>
      <w:tr w:rsidR="00CB19C7" w:rsidRPr="00ED3C77" w:rsidTr="00512432">
        <w:trPr>
          <w:trHeight w:val="40"/>
          <w:jc w:val="center"/>
        </w:trPr>
        <w:tc>
          <w:tcPr>
            <w:tcW w:w="3120" w:type="dxa"/>
          </w:tcPr>
          <w:p w:rsidR="00CB19C7" w:rsidRPr="00ED3C77" w:rsidRDefault="00CB19C7" w:rsidP="00753272">
            <w:pPr>
              <w:pStyle w:val="Response"/>
              <w:keepNext/>
              <w:keepLines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165" w:type="dxa"/>
          </w:tcPr>
          <w:p w:rsidR="00CB19C7" w:rsidRPr="00ED3C77" w:rsidRDefault="00CB19C7" w:rsidP="00753272">
            <w:pPr>
              <w:pStyle w:val="Response"/>
              <w:keepNext/>
              <w:keepLines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07" w:type="dxa"/>
          </w:tcPr>
          <w:p w:rsidR="00CB19C7" w:rsidRPr="00935E75" w:rsidRDefault="00CB19C7" w:rsidP="00753272">
            <w:pPr>
              <w:pStyle w:val="Response"/>
              <w:keepNext/>
              <w:keepLines/>
              <w:rPr>
                <w:color w:val="FF0000"/>
              </w:rPr>
            </w:pPr>
            <w:r w:rsidRPr="00935E75">
              <w:rPr>
                <w:color w:val="FF000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35E75">
              <w:rPr>
                <w:color w:val="FF0000"/>
              </w:rPr>
              <w:instrText xml:space="preserve"> FORMTEXT </w:instrText>
            </w:r>
            <w:r w:rsidRPr="00935E75">
              <w:rPr>
                <w:color w:val="FF0000"/>
              </w:rPr>
            </w:r>
            <w:r w:rsidRPr="00935E75">
              <w:rPr>
                <w:color w:val="FF0000"/>
              </w:rPr>
              <w:fldChar w:fldCharType="separate"/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>
              <w:rPr>
                <w:noProof/>
                <w:color w:val="FF0000"/>
              </w:rPr>
              <w:t> </w:t>
            </w:r>
            <w:r w:rsidRPr="00935E75">
              <w:rPr>
                <w:color w:val="FF0000"/>
              </w:rPr>
              <w:fldChar w:fldCharType="end"/>
            </w:r>
          </w:p>
        </w:tc>
        <w:tc>
          <w:tcPr>
            <w:tcW w:w="761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1007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  <w:tc>
          <w:tcPr>
            <w:tcW w:w="788" w:type="dxa"/>
            <w:vAlign w:val="center"/>
          </w:tcPr>
          <w:p w:rsidR="00CB19C7" w:rsidRPr="00ED3C77" w:rsidRDefault="00CB19C7" w:rsidP="00753272">
            <w:pPr>
              <w:pStyle w:val="Response"/>
              <w:keepNext/>
              <w:keepLines/>
              <w:jc w:val="center"/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</w:p>
        </w:tc>
      </w:tr>
    </w:tbl>
    <w:p w:rsidR="00CB19C7" w:rsidRDefault="00CB19C7" w:rsidP="00753272">
      <w:pPr>
        <w:pStyle w:val="Response"/>
        <w:keepNext/>
        <w:keepLines/>
        <w:sectPr w:rsidR="00CB19C7" w:rsidSect="00F4643B">
          <w:headerReference w:type="default" r:id="rId15"/>
          <w:footnotePr>
            <w:numFmt w:val="chicago"/>
            <w:numRestart w:val="eachPage"/>
          </w:footnotePr>
          <w:pgSz w:w="12240" w:h="15840"/>
          <w:pgMar w:top="340" w:right="907" w:bottom="340" w:left="907" w:header="708" w:footer="708" w:gutter="0"/>
          <w:cols w:space="708"/>
        </w:sectPr>
      </w:pPr>
    </w:p>
    <w:tbl>
      <w:tblPr>
        <w:tblW w:w="10348" w:type="dxa"/>
        <w:jc w:val="center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/>
      </w:tblPr>
      <w:tblGrid>
        <w:gridCol w:w="3120"/>
        <w:gridCol w:w="3165"/>
        <w:gridCol w:w="1507"/>
        <w:gridCol w:w="761"/>
        <w:gridCol w:w="1007"/>
        <w:gridCol w:w="788"/>
      </w:tblGrid>
      <w:tr w:rsidR="00CB19C7" w:rsidRPr="00ED3C77" w:rsidTr="00CC32C4">
        <w:trPr>
          <w:trHeight w:val="40"/>
          <w:jc w:val="center"/>
        </w:trPr>
        <w:tc>
          <w:tcPr>
            <w:tcW w:w="3120" w:type="dxa"/>
            <w:vAlign w:val="center"/>
          </w:tcPr>
          <w:p w:rsidR="00CB19C7" w:rsidRDefault="00CB19C7" w:rsidP="00CC32C4">
            <w:pPr>
              <w:pStyle w:val="Response"/>
              <w:keepNext/>
              <w:keepLines/>
            </w:pP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165" w:type="dxa"/>
            <w:vAlign w:val="center"/>
          </w:tcPr>
          <w:p w:rsidR="00CB19C7" w:rsidRDefault="00CB19C7" w:rsidP="00CC32C4">
            <w:pPr>
              <w:pStyle w:val="Response"/>
              <w:keepNext/>
              <w:keepLines/>
            </w:pP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07" w:type="dxa"/>
            <w:vAlign w:val="center"/>
          </w:tcPr>
          <w:p w:rsidR="00CB19C7" w:rsidRPr="00071BAB" w:rsidRDefault="00CB19C7" w:rsidP="00CC32C4">
            <w:pPr>
              <w:pStyle w:val="Response"/>
              <w:keepNext/>
              <w:keepLines/>
              <w:rPr>
                <w:color w:val="FF000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761" w:type="dxa"/>
            <w:vAlign w:val="center"/>
          </w:tcPr>
          <w:p w:rsidR="00CB19C7" w:rsidRDefault="00CB19C7" w:rsidP="00CC32C4">
            <w:pPr>
              <w:pStyle w:val="Response"/>
              <w:keepNext/>
              <w:keepLines/>
            </w:pPr>
          </w:p>
        </w:tc>
        <w:tc>
          <w:tcPr>
            <w:tcW w:w="1007" w:type="dxa"/>
            <w:vAlign w:val="center"/>
          </w:tcPr>
          <w:p w:rsidR="00CB19C7" w:rsidRDefault="00CB19C7" w:rsidP="00CC32C4">
            <w:pPr>
              <w:pStyle w:val="Response"/>
              <w:keepNext/>
              <w:keepLines/>
            </w:pPr>
          </w:p>
        </w:tc>
        <w:tc>
          <w:tcPr>
            <w:tcW w:w="788" w:type="dxa"/>
            <w:vAlign w:val="center"/>
          </w:tcPr>
          <w:p w:rsidR="00CB19C7" w:rsidRDefault="00CB19C7" w:rsidP="00CC32C4">
            <w:pPr>
              <w:pStyle w:val="Response"/>
              <w:keepNext/>
              <w:keepLines/>
            </w:pPr>
          </w:p>
        </w:tc>
      </w:tr>
    </w:tbl>
    <w:p w:rsidR="00CB19C7" w:rsidRDefault="00CB19C7" w:rsidP="00512432">
      <w:pPr>
        <w:pStyle w:val="Spacer"/>
        <w:rPr>
          <w:rStyle w:val="Instructions"/>
          <w:i w:val="0"/>
          <w:color w:val="auto"/>
          <w:sz w:val="6"/>
          <w:szCs w:val="18"/>
        </w:rPr>
      </w:pPr>
    </w:p>
    <w:p w:rsidR="00CB19C7" w:rsidRDefault="00CB19C7">
      <w:pPr>
        <w:rPr>
          <w:rStyle w:val="Instructions"/>
          <w:i w:val="0"/>
          <w:color w:val="auto"/>
          <w:sz w:val="6"/>
          <w:szCs w:val="18"/>
        </w:rPr>
      </w:pPr>
      <w:r>
        <w:rPr>
          <w:rStyle w:val="Instructions"/>
          <w:i w:val="0"/>
          <w:color w:val="auto"/>
          <w:sz w:val="6"/>
          <w:szCs w:val="18"/>
        </w:rPr>
        <w:br w:type="page"/>
      </w:r>
    </w:p>
    <w:p w:rsidR="00CB19C7" w:rsidRPr="00ED3C77" w:rsidRDefault="00CB19C7" w:rsidP="00512432">
      <w:pPr>
        <w:pStyle w:val="Spacer"/>
        <w:rPr>
          <w:rStyle w:val="Instructions"/>
          <w:i w:val="0"/>
          <w:color w:val="auto"/>
          <w:sz w:val="6"/>
          <w:szCs w:val="18"/>
        </w:rPr>
      </w:pPr>
    </w:p>
    <w:tbl>
      <w:tblPr>
        <w:tblW w:w="0" w:type="auto"/>
        <w:tblBorders>
          <w:top w:val="single" w:sz="4" w:space="0" w:color="CC99FF"/>
        </w:tblBorders>
        <w:tblLook w:val="01E0"/>
      </w:tblPr>
      <w:tblGrid>
        <w:gridCol w:w="5495"/>
        <w:gridCol w:w="5067"/>
      </w:tblGrid>
      <w:tr w:rsidR="00CB19C7" w:rsidRPr="00ED3C77" w:rsidTr="00C4165C">
        <w:tc>
          <w:tcPr>
            <w:tcW w:w="5495" w:type="dxa"/>
            <w:tcBorders>
              <w:top w:val="single" w:sz="4" w:space="0" w:color="CC99FF"/>
            </w:tcBorders>
          </w:tcPr>
          <w:p w:rsidR="00CB19C7" w:rsidRPr="00ED3C77" w:rsidRDefault="00CB19C7" w:rsidP="00512432">
            <w:pPr>
              <w:pStyle w:val="SectionHead"/>
            </w:pPr>
            <w:r w:rsidRPr="00ED3C77">
              <w:rPr>
                <w:highlight w:val="lightGray"/>
              </w:rPr>
              <w:br w:type="page"/>
            </w:r>
            <w:r>
              <w:t>Description and Justification</w:t>
            </w:r>
          </w:p>
        </w:tc>
        <w:tc>
          <w:tcPr>
            <w:tcW w:w="5067" w:type="dxa"/>
            <w:tcBorders>
              <w:top w:val="single" w:sz="4" w:space="0" w:color="CC99FF"/>
            </w:tcBorders>
          </w:tcPr>
          <w:p w:rsidR="00CB19C7" w:rsidRPr="00ED3C77" w:rsidRDefault="00CB19C7" w:rsidP="00512432">
            <w:pPr>
              <w:jc w:val="right"/>
              <w:rPr>
                <w:rStyle w:val="Instructions"/>
                <w:szCs w:val="18"/>
              </w:rPr>
            </w:pPr>
            <w:r>
              <w:rPr>
                <w:rStyle w:val="Instructions"/>
                <w:szCs w:val="18"/>
              </w:rPr>
              <w:t>describe the ASI and the need for it in detail; how does it relate to the SPS Key Priorities? what are its goals, impact, deliverables?</w:t>
            </w:r>
          </w:p>
        </w:tc>
      </w:tr>
    </w:tbl>
    <w:p w:rsidR="00CB19C7" w:rsidRPr="00ED3C77" w:rsidRDefault="00CB19C7" w:rsidP="00512432">
      <w:pPr>
        <w:pStyle w:val="Responsefree"/>
      </w:pPr>
      <w:r w:rsidRPr="002E1496">
        <w:rPr>
          <w:rStyle w:val="PlaceholderText"/>
          <w:rFonts w:cs="Arial"/>
          <w:color w:val="BFBFBF"/>
        </w:rPr>
        <w:t>████</w:t>
      </w:r>
    </w:p>
    <w:tbl>
      <w:tblPr>
        <w:tblW w:w="0" w:type="auto"/>
        <w:tblBorders>
          <w:top w:val="single" w:sz="4" w:space="0" w:color="CC99FF"/>
        </w:tblBorders>
        <w:tblLook w:val="01E0"/>
      </w:tblPr>
      <w:tblGrid>
        <w:gridCol w:w="2376"/>
        <w:gridCol w:w="8186"/>
      </w:tblGrid>
      <w:tr w:rsidR="00CB19C7" w:rsidRPr="00ED3C77" w:rsidTr="00C4165C">
        <w:tc>
          <w:tcPr>
            <w:tcW w:w="2376" w:type="dxa"/>
            <w:tcBorders>
              <w:top w:val="single" w:sz="4" w:space="0" w:color="CC99FF"/>
            </w:tcBorders>
          </w:tcPr>
          <w:p w:rsidR="00CB19C7" w:rsidRPr="00ED3C77" w:rsidRDefault="00CB19C7" w:rsidP="00512432">
            <w:pPr>
              <w:pStyle w:val="SectionHead"/>
            </w:pPr>
            <w:r w:rsidRPr="00ED3C77">
              <w:rPr>
                <w:highlight w:val="lightGray"/>
              </w:rPr>
              <w:br w:type="page"/>
            </w:r>
            <w:r>
              <w:t>ASI Programme</w:t>
            </w:r>
          </w:p>
        </w:tc>
        <w:tc>
          <w:tcPr>
            <w:tcW w:w="8186" w:type="dxa"/>
            <w:tcBorders>
              <w:top w:val="single" w:sz="4" w:space="0" w:color="CC99FF"/>
            </w:tcBorders>
          </w:tcPr>
          <w:p w:rsidR="00CB19C7" w:rsidRPr="00ED3C77" w:rsidRDefault="00CB19C7" w:rsidP="00C4165C">
            <w:pPr>
              <w:jc w:val="right"/>
              <w:rPr>
                <w:rStyle w:val="Instructions"/>
                <w:szCs w:val="18"/>
              </w:rPr>
            </w:pPr>
            <w:r>
              <w:rPr>
                <w:rStyle w:val="Instructions"/>
                <w:szCs w:val="18"/>
              </w:rPr>
              <w:t>detail the ASI timetable of events including titles of lectures</w:t>
            </w:r>
            <w:r>
              <w:rPr>
                <w:rStyle w:val="Instructions"/>
                <w:szCs w:val="18"/>
              </w:rPr>
              <w:br/>
              <w:t xml:space="preserve"> typically, the final half-day is devoted to formulating workshop conclusions and recommendations</w:t>
            </w:r>
            <w:r>
              <w:rPr>
                <w:rStyle w:val="Instructions"/>
                <w:szCs w:val="18"/>
              </w:rPr>
              <w:br/>
            </w:r>
            <w:r w:rsidRPr="00C01989">
              <w:rPr>
                <w:rStyle w:val="Instructions"/>
                <w:b/>
                <w:szCs w:val="18"/>
              </w:rPr>
              <w:t>a detailed programme is vital to the evaluation of the application</w:t>
            </w:r>
          </w:p>
        </w:tc>
      </w:tr>
    </w:tbl>
    <w:p w:rsidR="00CB19C7" w:rsidRPr="00401F24" w:rsidRDefault="00CB19C7" w:rsidP="00512432">
      <w:pPr>
        <w:pStyle w:val="Heading1"/>
      </w:pPr>
      <w:r w:rsidRPr="00401F24">
        <w:t>Day 1</w:t>
      </w:r>
    </w:p>
    <w:p w:rsidR="00CB19C7" w:rsidRPr="00401F24" w:rsidRDefault="00CB19C7" w:rsidP="00512432">
      <w:pPr>
        <w:pStyle w:val="Heading2"/>
        <w:rPr>
          <w:rStyle w:val="PlaceholderText"/>
          <w:rFonts w:cs="Arial"/>
          <w:color w:val="auto"/>
        </w:rPr>
      </w:pPr>
      <w:r w:rsidRPr="00401F24">
        <w:rPr>
          <w:rStyle w:val="PlaceholderText"/>
          <w:rFonts w:cs="Arial"/>
          <w:color w:val="auto"/>
        </w:rPr>
        <w:t>am</w:t>
      </w:r>
    </w:p>
    <w:p w:rsidR="00CB19C7" w:rsidRPr="00BE3DCF" w:rsidRDefault="00CB19C7" w:rsidP="00512432">
      <w:pPr>
        <w:pStyle w:val="Responsefree"/>
        <w:rPr>
          <w:rStyle w:val="PlaceholderText"/>
          <w:color w:val="auto"/>
        </w:rPr>
      </w:pPr>
      <w:r>
        <w:rPr>
          <w:rStyle w:val="PlaceholderText"/>
          <w:color w:val="auto"/>
        </w:rPr>
        <w:t>▒▒▒▒</w:t>
      </w:r>
    </w:p>
    <w:p w:rsidR="00CB19C7" w:rsidRPr="00401F24" w:rsidRDefault="00CB19C7" w:rsidP="00512432">
      <w:pPr>
        <w:pStyle w:val="Heading2"/>
        <w:rPr>
          <w:rStyle w:val="PlaceholderText"/>
          <w:rFonts w:cs="Arial"/>
          <w:color w:val="auto"/>
        </w:rPr>
      </w:pPr>
      <w:r w:rsidRPr="00401F24">
        <w:rPr>
          <w:rStyle w:val="PlaceholderText"/>
          <w:rFonts w:cs="Arial"/>
          <w:color w:val="auto"/>
        </w:rPr>
        <w:t>pm</w:t>
      </w:r>
    </w:p>
    <w:p w:rsidR="00CB19C7" w:rsidRPr="00BE3DCF" w:rsidRDefault="00CB19C7" w:rsidP="00512432">
      <w:pPr>
        <w:pStyle w:val="Responsefree"/>
        <w:rPr>
          <w:rStyle w:val="PlaceholderText"/>
          <w:color w:val="auto"/>
        </w:rPr>
      </w:pPr>
      <w:r>
        <w:rPr>
          <w:rStyle w:val="PlaceholderText"/>
          <w:color w:val="auto"/>
        </w:rPr>
        <w:t>▒▒▒▒</w:t>
      </w:r>
    </w:p>
    <w:p w:rsidR="00CB19C7" w:rsidRPr="00401F24" w:rsidRDefault="00CB19C7" w:rsidP="00512432">
      <w:pPr>
        <w:pStyle w:val="Heading1"/>
        <w:rPr>
          <w:rStyle w:val="PlaceholderText"/>
          <w:rFonts w:cs="Arial"/>
          <w:color w:val="00408B"/>
        </w:rPr>
      </w:pPr>
      <w:r w:rsidRPr="00401F24">
        <w:rPr>
          <w:rStyle w:val="PlaceholderText"/>
          <w:rFonts w:cs="Arial"/>
          <w:color w:val="00408B"/>
        </w:rPr>
        <w:t>Day 2</w:t>
      </w:r>
    </w:p>
    <w:p w:rsidR="00CB19C7" w:rsidRPr="00401F24" w:rsidRDefault="00CB19C7" w:rsidP="00512432">
      <w:pPr>
        <w:pStyle w:val="Heading2"/>
        <w:rPr>
          <w:rStyle w:val="PlaceholderText"/>
          <w:rFonts w:cs="Arial"/>
          <w:color w:val="auto"/>
        </w:rPr>
      </w:pPr>
      <w:r w:rsidRPr="00401F24">
        <w:rPr>
          <w:rStyle w:val="PlaceholderText"/>
          <w:rFonts w:cs="Arial"/>
          <w:color w:val="auto"/>
        </w:rPr>
        <w:t>am</w:t>
      </w:r>
    </w:p>
    <w:p w:rsidR="00CB19C7" w:rsidRPr="00BE3DCF" w:rsidRDefault="00CB19C7" w:rsidP="00512432">
      <w:pPr>
        <w:pStyle w:val="Responsefree"/>
        <w:rPr>
          <w:rStyle w:val="PlaceholderText"/>
          <w:color w:val="auto"/>
        </w:rPr>
      </w:pPr>
      <w:r>
        <w:rPr>
          <w:rStyle w:val="PlaceholderText"/>
          <w:color w:val="auto"/>
        </w:rPr>
        <w:t>▒▒▒▒</w:t>
      </w:r>
    </w:p>
    <w:p w:rsidR="00CB19C7" w:rsidRPr="00401F24" w:rsidRDefault="00CB19C7" w:rsidP="00512432">
      <w:pPr>
        <w:pStyle w:val="Heading2"/>
        <w:rPr>
          <w:rStyle w:val="PlaceholderText"/>
          <w:rFonts w:cs="Arial"/>
          <w:color w:val="auto"/>
        </w:rPr>
      </w:pPr>
      <w:r w:rsidRPr="00401F24">
        <w:rPr>
          <w:rStyle w:val="PlaceholderText"/>
          <w:rFonts w:cs="Arial"/>
          <w:color w:val="auto"/>
        </w:rPr>
        <w:t>pm</w:t>
      </w:r>
    </w:p>
    <w:p w:rsidR="00CB19C7" w:rsidRPr="00BE3DCF" w:rsidRDefault="00CB19C7" w:rsidP="00512432">
      <w:pPr>
        <w:pStyle w:val="Responsefree"/>
        <w:rPr>
          <w:rStyle w:val="PlaceholderText"/>
          <w:color w:val="auto"/>
        </w:rPr>
      </w:pPr>
      <w:r>
        <w:rPr>
          <w:rStyle w:val="PlaceholderText"/>
          <w:color w:val="auto"/>
        </w:rPr>
        <w:t>▒▒▒▒</w:t>
      </w:r>
    </w:p>
    <w:p w:rsidR="00CB19C7" w:rsidRPr="00401F24" w:rsidRDefault="00CB19C7" w:rsidP="00512432">
      <w:pPr>
        <w:pStyle w:val="Heading1"/>
        <w:rPr>
          <w:rStyle w:val="PlaceholderText"/>
          <w:rFonts w:cs="Arial"/>
          <w:color w:val="00408B"/>
        </w:rPr>
      </w:pPr>
      <w:r w:rsidRPr="00401F24">
        <w:rPr>
          <w:rStyle w:val="PlaceholderText"/>
          <w:rFonts w:cs="Arial"/>
          <w:color w:val="00408B"/>
        </w:rPr>
        <w:t>Day 3</w:t>
      </w:r>
    </w:p>
    <w:p w:rsidR="00CB19C7" w:rsidRPr="00401F24" w:rsidRDefault="00CB19C7" w:rsidP="00512432">
      <w:pPr>
        <w:pStyle w:val="Heading2"/>
        <w:rPr>
          <w:rStyle w:val="PlaceholderText"/>
          <w:rFonts w:cs="Arial"/>
          <w:color w:val="auto"/>
        </w:rPr>
      </w:pPr>
      <w:r w:rsidRPr="00401F24">
        <w:rPr>
          <w:rStyle w:val="PlaceholderText"/>
          <w:rFonts w:cs="Arial"/>
          <w:color w:val="auto"/>
        </w:rPr>
        <w:t>am</w:t>
      </w:r>
    </w:p>
    <w:p w:rsidR="00CB19C7" w:rsidRPr="00BE3DCF" w:rsidRDefault="00CB19C7" w:rsidP="00512432">
      <w:pPr>
        <w:pStyle w:val="Responsefree"/>
        <w:rPr>
          <w:rStyle w:val="PlaceholderText"/>
          <w:color w:val="auto"/>
        </w:rPr>
      </w:pPr>
      <w:r>
        <w:rPr>
          <w:rStyle w:val="PlaceholderText"/>
          <w:color w:val="auto"/>
        </w:rPr>
        <w:t>▒▒▒▒</w:t>
      </w:r>
    </w:p>
    <w:p w:rsidR="00CB19C7" w:rsidRPr="00401F24" w:rsidRDefault="00CB19C7" w:rsidP="00512432">
      <w:pPr>
        <w:pStyle w:val="Heading2"/>
        <w:rPr>
          <w:rStyle w:val="PlaceholderText"/>
          <w:rFonts w:cs="Arial"/>
          <w:color w:val="auto"/>
        </w:rPr>
      </w:pPr>
      <w:r w:rsidRPr="00401F24">
        <w:rPr>
          <w:rStyle w:val="PlaceholderText"/>
          <w:rFonts w:cs="Arial"/>
          <w:color w:val="auto"/>
        </w:rPr>
        <w:t>pm</w:t>
      </w:r>
    </w:p>
    <w:p w:rsidR="00CB19C7" w:rsidRPr="0012171D" w:rsidRDefault="00CB19C7" w:rsidP="00512432">
      <w:pPr>
        <w:pStyle w:val="Responsefree"/>
      </w:pPr>
      <w:r>
        <w:rPr>
          <w:rStyle w:val="PlaceholderText"/>
          <w:color w:val="auto"/>
        </w:rPr>
        <w:t>▒▒▒▒</w:t>
      </w:r>
    </w:p>
    <w:p w:rsidR="00CB19C7" w:rsidRDefault="00CB19C7" w:rsidP="00512432">
      <w:pPr>
        <w:pStyle w:val="Spacer"/>
        <w:sectPr w:rsidR="00CB19C7" w:rsidSect="00071BAB">
          <w:footnotePr>
            <w:numFmt w:val="chicago"/>
            <w:numRestart w:val="eachPage"/>
          </w:footnotePr>
          <w:type w:val="continuous"/>
          <w:pgSz w:w="12240" w:h="15840"/>
          <w:pgMar w:top="340" w:right="907" w:bottom="340" w:left="907" w:header="708" w:footer="708" w:gutter="0"/>
          <w:cols w:space="708"/>
          <w:formProt w:val="0"/>
        </w:sectPr>
      </w:pPr>
    </w:p>
    <w:p w:rsidR="00CB19C7" w:rsidRPr="00ED3C77" w:rsidRDefault="00CB19C7" w:rsidP="00512432">
      <w:pPr>
        <w:pStyle w:val="Spacer"/>
      </w:pPr>
    </w:p>
    <w:tbl>
      <w:tblPr>
        <w:tblW w:w="0" w:type="auto"/>
        <w:tblBorders>
          <w:top w:val="single" w:sz="4" w:space="0" w:color="CC99FF"/>
        </w:tblBorders>
        <w:tblLook w:val="01E0"/>
      </w:tblPr>
      <w:tblGrid>
        <w:gridCol w:w="5353"/>
        <w:gridCol w:w="5209"/>
      </w:tblGrid>
      <w:tr w:rsidR="00CB19C7" w:rsidRPr="00ED3C77" w:rsidTr="00C4165C">
        <w:tc>
          <w:tcPr>
            <w:tcW w:w="5353" w:type="dxa"/>
            <w:tcBorders>
              <w:top w:val="single" w:sz="4" w:space="0" w:color="CC99FF"/>
            </w:tcBorders>
          </w:tcPr>
          <w:p w:rsidR="00CB19C7" w:rsidRPr="00ED3C77" w:rsidRDefault="00CB19C7" w:rsidP="00512432">
            <w:pPr>
              <w:pStyle w:val="SectionHead"/>
            </w:pPr>
            <w:r w:rsidRPr="00ED3C77">
              <w:rPr>
                <w:highlight w:val="lightGray"/>
              </w:rPr>
              <w:br w:type="page"/>
            </w:r>
            <w:r>
              <w:t>Participants by Country</w:t>
            </w:r>
          </w:p>
        </w:tc>
        <w:tc>
          <w:tcPr>
            <w:tcW w:w="5209" w:type="dxa"/>
            <w:tcBorders>
              <w:top w:val="single" w:sz="4" w:space="0" w:color="CC99FF"/>
            </w:tcBorders>
          </w:tcPr>
          <w:p w:rsidR="00CB19C7" w:rsidRPr="00ED3C77" w:rsidRDefault="00CB19C7" w:rsidP="00C4165C">
            <w:pPr>
              <w:jc w:val="right"/>
              <w:rPr>
                <w:rStyle w:val="Instructions"/>
                <w:szCs w:val="18"/>
              </w:rPr>
            </w:pPr>
            <w:r>
              <w:rPr>
                <w:rStyle w:val="Instructions"/>
                <w:szCs w:val="18"/>
              </w:rPr>
              <w:t>identify the estimated number of participants, both Lecturers (L) and Students (S) by country; please include both Co-Directors</w:t>
            </w:r>
          </w:p>
        </w:tc>
      </w:tr>
    </w:tbl>
    <w:p w:rsidR="00CB19C7" w:rsidRDefault="00CB19C7" w:rsidP="008D68A4">
      <w:pPr>
        <w:pStyle w:val="Spacer"/>
        <w:keepNext/>
        <w:keepLines/>
        <w:spacing w:before="120"/>
      </w:pPr>
    </w:p>
    <w:tbl>
      <w:tblPr>
        <w:tblW w:w="9678" w:type="dxa"/>
        <w:jc w:val="center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ayout w:type="fixed"/>
        <w:tblLook w:val="0000"/>
      </w:tblPr>
      <w:tblGrid>
        <w:gridCol w:w="2278"/>
        <w:gridCol w:w="849"/>
        <w:gridCol w:w="848"/>
        <w:gridCol w:w="4117"/>
        <w:gridCol w:w="851"/>
        <w:gridCol w:w="735"/>
      </w:tblGrid>
      <w:tr w:rsidR="00CB19C7" w:rsidRPr="0049025F" w:rsidTr="002D5A91">
        <w:trPr>
          <w:jc w:val="center"/>
        </w:trPr>
        <w:tc>
          <w:tcPr>
            <w:tcW w:w="2279" w:type="dxa"/>
            <w:tcBorders>
              <w:top w:val="single" w:sz="12" w:space="0" w:color="C0C0C0"/>
              <w:left w:val="single" w:sz="12" w:space="0" w:color="C0C0C0"/>
              <w:bottom w:val="double" w:sz="4" w:space="0" w:color="C0C0C0"/>
            </w:tcBorders>
            <w:vAlign w:val="center"/>
          </w:tcPr>
          <w:p w:rsidR="00CB19C7" w:rsidRPr="0049025F" w:rsidRDefault="00CB19C7" w:rsidP="00512432">
            <w:pPr>
              <w:pStyle w:val="TableHead"/>
              <w:keepNext/>
              <w:keepLines/>
            </w:pPr>
            <w:bookmarkStart w:id="29" w:name="ARWParticipantsByCountry"/>
            <w:r w:rsidRPr="0049025F">
              <w:t>NATO C</w:t>
            </w:r>
            <w:r>
              <w:t>ountries</w:t>
            </w:r>
          </w:p>
        </w:tc>
        <w:tc>
          <w:tcPr>
            <w:tcW w:w="849" w:type="dxa"/>
            <w:tcBorders>
              <w:top w:val="single" w:sz="12" w:space="0" w:color="C0C0C0"/>
              <w:bottom w:val="double" w:sz="4" w:space="0" w:color="C0C0C0"/>
            </w:tcBorders>
            <w:vAlign w:val="center"/>
          </w:tcPr>
          <w:p w:rsidR="00CB19C7" w:rsidRPr="0049025F" w:rsidRDefault="00CB19C7" w:rsidP="00512432">
            <w:pPr>
              <w:pStyle w:val="TableHead"/>
              <w:keepNext/>
              <w:keepLines/>
              <w:jc w:val="center"/>
            </w:pPr>
            <w:r>
              <w:t>L</w:t>
            </w:r>
          </w:p>
        </w:tc>
        <w:tc>
          <w:tcPr>
            <w:tcW w:w="846" w:type="dxa"/>
            <w:tcBorders>
              <w:top w:val="single" w:sz="12" w:space="0" w:color="C0C0C0"/>
              <w:bottom w:val="double" w:sz="4" w:space="0" w:color="C0C0C0"/>
            </w:tcBorders>
            <w:vAlign w:val="center"/>
          </w:tcPr>
          <w:p w:rsidR="00CB19C7" w:rsidRPr="001846E4" w:rsidRDefault="00CB19C7" w:rsidP="00512432">
            <w:pPr>
              <w:pStyle w:val="TableHead"/>
              <w:keepNext/>
              <w:keepLines/>
              <w:jc w:val="center"/>
            </w:pPr>
            <w:r>
              <w:t>S</w:t>
            </w:r>
          </w:p>
        </w:tc>
        <w:tc>
          <w:tcPr>
            <w:tcW w:w="4118" w:type="dxa"/>
            <w:tcBorders>
              <w:top w:val="single" w:sz="12" w:space="0" w:color="C0C0C0"/>
              <w:bottom w:val="double" w:sz="4" w:space="0" w:color="C0C0C0"/>
            </w:tcBorders>
            <w:vAlign w:val="center"/>
          </w:tcPr>
          <w:p w:rsidR="00CB19C7" w:rsidRPr="00153246" w:rsidRDefault="00CB19C7" w:rsidP="00512432">
            <w:pPr>
              <w:pStyle w:val="TableHead"/>
              <w:keepNext/>
              <w:keepLines/>
            </w:pPr>
            <w:r w:rsidRPr="00153246">
              <w:t>P</w:t>
            </w:r>
            <w:r>
              <w:t>artner Countries</w:t>
            </w:r>
          </w:p>
        </w:tc>
        <w:tc>
          <w:tcPr>
            <w:tcW w:w="851" w:type="dxa"/>
            <w:tcBorders>
              <w:top w:val="single" w:sz="12" w:space="0" w:color="C0C0C0"/>
              <w:bottom w:val="double" w:sz="4" w:space="0" w:color="C0C0C0"/>
            </w:tcBorders>
            <w:vAlign w:val="center"/>
          </w:tcPr>
          <w:p w:rsidR="00CB19C7" w:rsidRPr="0049025F" w:rsidRDefault="00CB19C7" w:rsidP="00512432">
            <w:pPr>
              <w:pStyle w:val="TableHead"/>
              <w:keepNext/>
              <w:keepLines/>
              <w:jc w:val="center"/>
            </w:pPr>
            <w:r>
              <w:t>L</w:t>
            </w:r>
          </w:p>
        </w:tc>
        <w:tc>
          <w:tcPr>
            <w:tcW w:w="735" w:type="dxa"/>
            <w:tcBorders>
              <w:top w:val="single" w:sz="12" w:space="0" w:color="C0C0C0"/>
              <w:bottom w:val="double" w:sz="4" w:space="0" w:color="C0C0C0"/>
              <w:right w:val="single" w:sz="12" w:space="0" w:color="C0C0C0"/>
            </w:tcBorders>
            <w:vAlign w:val="center"/>
          </w:tcPr>
          <w:p w:rsidR="00CB19C7" w:rsidRPr="001846E4" w:rsidRDefault="00CB19C7" w:rsidP="00512432">
            <w:pPr>
              <w:pStyle w:val="TableHead"/>
              <w:keepNext/>
              <w:keepLines/>
              <w:jc w:val="center"/>
            </w:pPr>
            <w:r>
              <w:t>S</w:t>
            </w:r>
          </w:p>
        </w:tc>
      </w:tr>
      <w:tr w:rsidR="00CB19C7" w:rsidRPr="0049025F" w:rsidTr="002D5A91">
        <w:trPr>
          <w:trHeight w:val="255"/>
          <w:jc w:val="center"/>
        </w:trPr>
        <w:tc>
          <w:tcPr>
            <w:tcW w:w="2279" w:type="dxa"/>
            <w:tcBorders>
              <w:top w:val="double" w:sz="4" w:space="0" w:color="C0C0C0"/>
              <w:left w:val="single" w:sz="12" w:space="0" w:color="C0C0C0"/>
            </w:tcBorders>
            <w:vAlign w:val="center"/>
          </w:tcPr>
          <w:p w:rsidR="00CB19C7" w:rsidRPr="006329F5" w:rsidRDefault="00CB19C7" w:rsidP="00512432">
            <w:pPr>
              <w:pStyle w:val="BoxTitle"/>
              <w:keepNext/>
              <w:keepLines/>
            </w:pPr>
            <w:bookmarkStart w:id="30" w:name="pAlbaniaS" w:colFirst="1" w:colLast="1"/>
            <w:r w:rsidRPr="006329F5">
              <w:t xml:space="preserve">Albania </w:t>
            </w:r>
          </w:p>
        </w:tc>
        <w:tc>
          <w:tcPr>
            <w:tcW w:w="849" w:type="dxa"/>
            <w:tcBorders>
              <w:top w:val="double" w:sz="4" w:space="0" w:color="C0C0C0"/>
            </w:tcBorders>
            <w:vAlign w:val="center"/>
          </w:tcPr>
          <w:p w:rsidR="00CB19C7" w:rsidRPr="007F7FB1" w:rsidRDefault="00CB19C7" w:rsidP="00F5042C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</w:p>
        </w:tc>
        <w:bookmarkStart w:id="31" w:name="pAlbaniaN"/>
        <w:tc>
          <w:tcPr>
            <w:tcW w:w="846" w:type="dxa"/>
            <w:tcBorders>
              <w:top w:val="double" w:sz="4" w:space="0" w:color="C0C0C0"/>
            </w:tcBorders>
            <w:vAlign w:val="center"/>
          </w:tcPr>
          <w:p w:rsidR="00CB19C7" w:rsidRPr="007F7FB1" w:rsidRDefault="00CB19C7" w:rsidP="00BF3C7E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31"/>
          </w:p>
        </w:tc>
        <w:tc>
          <w:tcPr>
            <w:tcW w:w="4118" w:type="dxa"/>
            <w:tcBorders>
              <w:top w:val="double" w:sz="4" w:space="0" w:color="C0C0C0"/>
            </w:tcBorders>
            <w:vAlign w:val="center"/>
          </w:tcPr>
          <w:p w:rsidR="00CB19C7" w:rsidRPr="006329F5" w:rsidRDefault="00CB19C7" w:rsidP="00512432">
            <w:pPr>
              <w:pStyle w:val="BoxTitle"/>
              <w:keepNext/>
              <w:keepLines/>
            </w:pPr>
            <w:r w:rsidRPr="006329F5">
              <w:t>Afghanistan</w:t>
            </w:r>
          </w:p>
        </w:tc>
        <w:bookmarkStart w:id="32" w:name="pAfghanistanS"/>
        <w:tc>
          <w:tcPr>
            <w:tcW w:w="851" w:type="dxa"/>
            <w:tcBorders>
              <w:top w:val="double" w:sz="4" w:space="0" w:color="C0C0C0"/>
            </w:tcBorders>
            <w:vAlign w:val="center"/>
          </w:tcPr>
          <w:p w:rsidR="00CB19C7" w:rsidRPr="007F7FB1" w:rsidRDefault="00CB19C7" w:rsidP="00F5042C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32"/>
          </w:p>
        </w:tc>
        <w:bookmarkStart w:id="33" w:name="pAfghanistanN"/>
        <w:tc>
          <w:tcPr>
            <w:tcW w:w="735" w:type="dxa"/>
            <w:tcBorders>
              <w:top w:val="double" w:sz="4" w:space="0" w:color="C0C0C0"/>
              <w:right w:val="single" w:sz="12" w:space="0" w:color="C0C0C0"/>
            </w:tcBorders>
            <w:vAlign w:val="center"/>
          </w:tcPr>
          <w:p w:rsidR="00CB19C7" w:rsidRPr="007F7FB1" w:rsidRDefault="00CB19C7" w:rsidP="00BF3C7E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33"/>
          </w:p>
        </w:tc>
      </w:tr>
      <w:bookmarkEnd w:id="30"/>
      <w:tr w:rsidR="00CB19C7" w:rsidRPr="0049025F" w:rsidTr="002D5A91">
        <w:trPr>
          <w:trHeight w:val="255"/>
          <w:jc w:val="center"/>
        </w:trPr>
        <w:tc>
          <w:tcPr>
            <w:tcW w:w="2279" w:type="dxa"/>
            <w:tcBorders>
              <w:left w:val="single" w:sz="12" w:space="0" w:color="C0C0C0"/>
            </w:tcBorders>
            <w:vAlign w:val="center"/>
          </w:tcPr>
          <w:p w:rsidR="00CB19C7" w:rsidRPr="006329F5" w:rsidRDefault="00CB19C7" w:rsidP="00512432">
            <w:pPr>
              <w:pStyle w:val="BoxTitle"/>
              <w:keepNext/>
              <w:keepLines/>
            </w:pPr>
            <w:r w:rsidRPr="006329F5">
              <w:t>Belgium</w:t>
            </w:r>
          </w:p>
        </w:tc>
        <w:bookmarkStart w:id="34" w:name="pBelgiumS"/>
        <w:tc>
          <w:tcPr>
            <w:tcW w:w="849" w:type="dxa"/>
            <w:vAlign w:val="center"/>
          </w:tcPr>
          <w:p w:rsidR="00CB19C7" w:rsidRPr="007F7FB1" w:rsidRDefault="00CB19C7" w:rsidP="00F5042C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34"/>
          </w:p>
        </w:tc>
        <w:bookmarkStart w:id="35" w:name="pBelgiumN"/>
        <w:tc>
          <w:tcPr>
            <w:tcW w:w="846" w:type="dxa"/>
            <w:vAlign w:val="center"/>
          </w:tcPr>
          <w:p w:rsidR="00CB19C7" w:rsidRPr="007F7FB1" w:rsidRDefault="00CB19C7" w:rsidP="00BF3C7E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35"/>
          </w:p>
        </w:tc>
        <w:tc>
          <w:tcPr>
            <w:tcW w:w="4118" w:type="dxa"/>
            <w:vAlign w:val="center"/>
          </w:tcPr>
          <w:p w:rsidR="00CB19C7" w:rsidRPr="006329F5" w:rsidRDefault="00CB19C7" w:rsidP="00512432">
            <w:pPr>
              <w:pStyle w:val="BoxTitle"/>
              <w:keepNext/>
              <w:keepLines/>
            </w:pPr>
            <w:r w:rsidRPr="006329F5">
              <w:t>Algeria</w:t>
            </w:r>
          </w:p>
        </w:tc>
        <w:bookmarkStart w:id="36" w:name="pAlgeriaS"/>
        <w:tc>
          <w:tcPr>
            <w:tcW w:w="851" w:type="dxa"/>
            <w:vAlign w:val="center"/>
          </w:tcPr>
          <w:p w:rsidR="00CB19C7" w:rsidRPr="007F7FB1" w:rsidRDefault="00CB19C7" w:rsidP="00F5042C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36"/>
          </w:p>
        </w:tc>
        <w:bookmarkStart w:id="37" w:name="pAlgeriaN"/>
        <w:tc>
          <w:tcPr>
            <w:tcW w:w="735" w:type="dxa"/>
            <w:tcBorders>
              <w:right w:val="single" w:sz="12" w:space="0" w:color="C0C0C0"/>
            </w:tcBorders>
            <w:vAlign w:val="center"/>
          </w:tcPr>
          <w:p w:rsidR="00CB19C7" w:rsidRPr="007F7FB1" w:rsidRDefault="00CB19C7" w:rsidP="00BF3C7E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37"/>
          </w:p>
        </w:tc>
      </w:tr>
      <w:tr w:rsidR="00CB19C7" w:rsidRPr="0049025F" w:rsidTr="002D5A91">
        <w:trPr>
          <w:trHeight w:val="255"/>
          <w:jc w:val="center"/>
        </w:trPr>
        <w:tc>
          <w:tcPr>
            <w:tcW w:w="2279" w:type="dxa"/>
            <w:tcBorders>
              <w:left w:val="single" w:sz="12" w:space="0" w:color="C0C0C0"/>
            </w:tcBorders>
            <w:vAlign w:val="center"/>
          </w:tcPr>
          <w:p w:rsidR="00CB19C7" w:rsidRPr="006329F5" w:rsidRDefault="00CB19C7" w:rsidP="00512432">
            <w:pPr>
              <w:pStyle w:val="BoxTitle"/>
              <w:keepNext/>
              <w:keepLines/>
            </w:pPr>
            <w:r w:rsidRPr="006329F5">
              <w:t>Bulgaria</w:t>
            </w:r>
          </w:p>
        </w:tc>
        <w:bookmarkStart w:id="38" w:name="pBulgariaS"/>
        <w:tc>
          <w:tcPr>
            <w:tcW w:w="849" w:type="dxa"/>
            <w:vAlign w:val="center"/>
          </w:tcPr>
          <w:p w:rsidR="00CB19C7" w:rsidRPr="007F7FB1" w:rsidRDefault="00CB19C7" w:rsidP="00F5042C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38"/>
          </w:p>
        </w:tc>
        <w:bookmarkStart w:id="39" w:name="pBulgariaN"/>
        <w:tc>
          <w:tcPr>
            <w:tcW w:w="846" w:type="dxa"/>
            <w:vAlign w:val="center"/>
          </w:tcPr>
          <w:p w:rsidR="00CB19C7" w:rsidRPr="007F7FB1" w:rsidRDefault="00CB19C7" w:rsidP="00BF3C7E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39"/>
          </w:p>
        </w:tc>
        <w:tc>
          <w:tcPr>
            <w:tcW w:w="4118" w:type="dxa"/>
            <w:vAlign w:val="center"/>
          </w:tcPr>
          <w:p w:rsidR="00CB19C7" w:rsidRPr="006329F5" w:rsidRDefault="00CB19C7" w:rsidP="00512432">
            <w:pPr>
              <w:pStyle w:val="BoxTitle"/>
              <w:keepNext/>
              <w:keepLines/>
            </w:pPr>
            <w:r w:rsidRPr="006329F5">
              <w:t>Armenia</w:t>
            </w:r>
          </w:p>
        </w:tc>
        <w:bookmarkStart w:id="40" w:name="pArmeniaS"/>
        <w:tc>
          <w:tcPr>
            <w:tcW w:w="851" w:type="dxa"/>
            <w:vAlign w:val="center"/>
          </w:tcPr>
          <w:p w:rsidR="00CB19C7" w:rsidRPr="007F7FB1" w:rsidRDefault="00CB19C7" w:rsidP="00F5042C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40"/>
          </w:p>
        </w:tc>
        <w:bookmarkStart w:id="41" w:name="pArmeniaN"/>
        <w:tc>
          <w:tcPr>
            <w:tcW w:w="735" w:type="dxa"/>
            <w:tcBorders>
              <w:right w:val="single" w:sz="12" w:space="0" w:color="C0C0C0"/>
            </w:tcBorders>
            <w:vAlign w:val="center"/>
          </w:tcPr>
          <w:p w:rsidR="00CB19C7" w:rsidRPr="007F7FB1" w:rsidRDefault="00CB19C7" w:rsidP="00BF3C7E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41"/>
          </w:p>
        </w:tc>
      </w:tr>
      <w:tr w:rsidR="00CB19C7" w:rsidRPr="0049025F" w:rsidTr="002D5A91">
        <w:trPr>
          <w:trHeight w:val="255"/>
          <w:jc w:val="center"/>
        </w:trPr>
        <w:tc>
          <w:tcPr>
            <w:tcW w:w="2279" w:type="dxa"/>
            <w:tcBorders>
              <w:left w:val="single" w:sz="12" w:space="0" w:color="C0C0C0"/>
            </w:tcBorders>
            <w:vAlign w:val="center"/>
          </w:tcPr>
          <w:p w:rsidR="00CB19C7" w:rsidRPr="006329F5" w:rsidRDefault="00CB19C7" w:rsidP="00512432">
            <w:pPr>
              <w:pStyle w:val="BoxTitle"/>
              <w:keepNext/>
              <w:keepLines/>
            </w:pPr>
            <w:r w:rsidRPr="006329F5">
              <w:t>Canada</w:t>
            </w:r>
          </w:p>
        </w:tc>
        <w:bookmarkStart w:id="42" w:name="pCanadaS"/>
        <w:tc>
          <w:tcPr>
            <w:tcW w:w="849" w:type="dxa"/>
            <w:vAlign w:val="center"/>
          </w:tcPr>
          <w:p w:rsidR="00CB19C7" w:rsidRPr="007F7FB1" w:rsidRDefault="00CB19C7" w:rsidP="00F5042C">
            <w:pPr>
              <w:pStyle w:val="Responsebudget"/>
            </w:pPr>
            <w:r w:rsidRPr="007F7FB1"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42"/>
          </w:p>
        </w:tc>
        <w:bookmarkStart w:id="43" w:name="pCanadaN"/>
        <w:tc>
          <w:tcPr>
            <w:tcW w:w="846" w:type="dxa"/>
            <w:vAlign w:val="center"/>
          </w:tcPr>
          <w:p w:rsidR="00CB19C7" w:rsidRPr="007F7FB1" w:rsidRDefault="00CB19C7" w:rsidP="00BF3C7E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43"/>
          </w:p>
        </w:tc>
        <w:tc>
          <w:tcPr>
            <w:tcW w:w="4118" w:type="dxa"/>
            <w:vAlign w:val="center"/>
          </w:tcPr>
          <w:p w:rsidR="00CB19C7" w:rsidRPr="006329F5" w:rsidRDefault="00CB19C7" w:rsidP="00512432">
            <w:pPr>
              <w:pStyle w:val="BoxTitle"/>
              <w:keepNext/>
              <w:keepLines/>
            </w:pPr>
            <w:r w:rsidRPr="006329F5">
              <w:t>Australia</w:t>
            </w:r>
            <w:r w:rsidRPr="006329F5">
              <w:rPr>
                <w:vertAlign w:val="superscript"/>
              </w:rPr>
              <w:t>1</w:t>
            </w:r>
          </w:p>
        </w:tc>
        <w:bookmarkStart w:id="44" w:name="pAustraliaS"/>
        <w:tc>
          <w:tcPr>
            <w:tcW w:w="851" w:type="dxa"/>
            <w:vAlign w:val="center"/>
          </w:tcPr>
          <w:p w:rsidR="00CB19C7" w:rsidRPr="007F7FB1" w:rsidRDefault="00CB19C7" w:rsidP="00F5042C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44"/>
          </w:p>
        </w:tc>
        <w:bookmarkStart w:id="45" w:name="pAustraliaN"/>
        <w:tc>
          <w:tcPr>
            <w:tcW w:w="735" w:type="dxa"/>
            <w:tcBorders>
              <w:right w:val="single" w:sz="12" w:space="0" w:color="C0C0C0"/>
            </w:tcBorders>
            <w:vAlign w:val="center"/>
          </w:tcPr>
          <w:p w:rsidR="00CB19C7" w:rsidRPr="007F7FB1" w:rsidRDefault="00CB19C7" w:rsidP="00BF3C7E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45"/>
          </w:p>
        </w:tc>
      </w:tr>
      <w:tr w:rsidR="00CB19C7" w:rsidRPr="0049025F" w:rsidTr="002D5A91">
        <w:trPr>
          <w:trHeight w:val="255"/>
          <w:jc w:val="center"/>
        </w:trPr>
        <w:tc>
          <w:tcPr>
            <w:tcW w:w="2279" w:type="dxa"/>
            <w:tcBorders>
              <w:left w:val="single" w:sz="12" w:space="0" w:color="C0C0C0"/>
            </w:tcBorders>
            <w:vAlign w:val="center"/>
          </w:tcPr>
          <w:p w:rsidR="00CB19C7" w:rsidRPr="006329F5" w:rsidRDefault="00CB19C7" w:rsidP="00512432">
            <w:pPr>
              <w:pStyle w:val="BoxTitle"/>
              <w:keepNext/>
              <w:keepLines/>
            </w:pPr>
            <w:r w:rsidRPr="006329F5">
              <w:t xml:space="preserve">Croatia </w:t>
            </w:r>
          </w:p>
        </w:tc>
        <w:bookmarkStart w:id="46" w:name="pCroatiaS"/>
        <w:tc>
          <w:tcPr>
            <w:tcW w:w="849" w:type="dxa"/>
            <w:vAlign w:val="center"/>
          </w:tcPr>
          <w:p w:rsidR="00CB19C7" w:rsidRPr="007F7FB1" w:rsidRDefault="00CB19C7" w:rsidP="00F5042C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46"/>
          </w:p>
        </w:tc>
        <w:bookmarkStart w:id="47" w:name="pCroatiaN"/>
        <w:tc>
          <w:tcPr>
            <w:tcW w:w="846" w:type="dxa"/>
            <w:vAlign w:val="center"/>
          </w:tcPr>
          <w:p w:rsidR="00CB19C7" w:rsidRPr="007F7FB1" w:rsidRDefault="00CB19C7" w:rsidP="00BF3C7E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47"/>
          </w:p>
        </w:tc>
        <w:tc>
          <w:tcPr>
            <w:tcW w:w="4118" w:type="dxa"/>
            <w:vAlign w:val="center"/>
          </w:tcPr>
          <w:p w:rsidR="00CB19C7" w:rsidRPr="006329F5" w:rsidRDefault="00CB19C7" w:rsidP="00512432">
            <w:pPr>
              <w:pStyle w:val="BoxTitle"/>
              <w:keepNext/>
              <w:keepLines/>
            </w:pPr>
            <w:r>
              <w:t>Austria</w:t>
            </w:r>
            <w:r w:rsidRPr="006329F5">
              <w:rPr>
                <w:vertAlign w:val="superscript"/>
              </w:rPr>
              <w:t>1</w:t>
            </w:r>
          </w:p>
        </w:tc>
        <w:bookmarkStart w:id="48" w:name="pAustriaS"/>
        <w:tc>
          <w:tcPr>
            <w:tcW w:w="851" w:type="dxa"/>
            <w:vAlign w:val="center"/>
          </w:tcPr>
          <w:p w:rsidR="00CB19C7" w:rsidRPr="007F7FB1" w:rsidRDefault="00CB19C7" w:rsidP="00F5042C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48"/>
          </w:p>
        </w:tc>
        <w:bookmarkStart w:id="49" w:name="pAustriaN"/>
        <w:tc>
          <w:tcPr>
            <w:tcW w:w="735" w:type="dxa"/>
            <w:tcBorders>
              <w:right w:val="single" w:sz="12" w:space="0" w:color="C0C0C0"/>
            </w:tcBorders>
            <w:vAlign w:val="center"/>
          </w:tcPr>
          <w:p w:rsidR="00CB19C7" w:rsidRPr="007F7FB1" w:rsidRDefault="00CB19C7" w:rsidP="00BF3C7E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49"/>
          </w:p>
        </w:tc>
      </w:tr>
      <w:tr w:rsidR="00CB19C7" w:rsidRPr="00D07039" w:rsidTr="002D5A91">
        <w:trPr>
          <w:trHeight w:val="255"/>
          <w:jc w:val="center"/>
        </w:trPr>
        <w:tc>
          <w:tcPr>
            <w:tcW w:w="2279" w:type="dxa"/>
            <w:tcBorders>
              <w:left w:val="single" w:sz="12" w:space="0" w:color="C0C0C0"/>
            </w:tcBorders>
            <w:vAlign w:val="center"/>
          </w:tcPr>
          <w:p w:rsidR="00CB19C7" w:rsidRPr="006329F5" w:rsidRDefault="00CB19C7" w:rsidP="00512432">
            <w:pPr>
              <w:pStyle w:val="BoxTitle"/>
              <w:keepNext/>
              <w:keepLines/>
            </w:pPr>
            <w:r w:rsidRPr="006329F5">
              <w:t>Czech Republic</w:t>
            </w:r>
          </w:p>
        </w:tc>
        <w:bookmarkStart w:id="50" w:name="pCzechS"/>
        <w:tc>
          <w:tcPr>
            <w:tcW w:w="849" w:type="dxa"/>
            <w:vAlign w:val="center"/>
          </w:tcPr>
          <w:p w:rsidR="00CB19C7" w:rsidRPr="007F7FB1" w:rsidRDefault="00CB19C7" w:rsidP="00F5042C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50"/>
          </w:p>
        </w:tc>
        <w:bookmarkStart w:id="51" w:name="pCzechN"/>
        <w:tc>
          <w:tcPr>
            <w:tcW w:w="846" w:type="dxa"/>
            <w:vAlign w:val="center"/>
          </w:tcPr>
          <w:p w:rsidR="00CB19C7" w:rsidRPr="007F7FB1" w:rsidRDefault="00CB19C7" w:rsidP="00BF3C7E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51"/>
          </w:p>
        </w:tc>
        <w:tc>
          <w:tcPr>
            <w:tcW w:w="4118" w:type="dxa"/>
            <w:vAlign w:val="center"/>
          </w:tcPr>
          <w:p w:rsidR="00CB19C7" w:rsidRPr="006329F5" w:rsidRDefault="00CB19C7" w:rsidP="00512432">
            <w:pPr>
              <w:pStyle w:val="BoxTitle"/>
              <w:keepNext/>
              <w:keepLines/>
            </w:pPr>
            <w:r w:rsidRPr="006329F5">
              <w:t>Azerbaijan</w:t>
            </w:r>
          </w:p>
        </w:tc>
        <w:bookmarkStart w:id="52" w:name="pAzerbaijanS"/>
        <w:tc>
          <w:tcPr>
            <w:tcW w:w="851" w:type="dxa"/>
            <w:vAlign w:val="center"/>
          </w:tcPr>
          <w:p w:rsidR="00CB19C7" w:rsidRPr="007F7FB1" w:rsidRDefault="00CB19C7" w:rsidP="00F5042C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52"/>
          </w:p>
        </w:tc>
        <w:bookmarkStart w:id="53" w:name="pAzerbaijanN"/>
        <w:tc>
          <w:tcPr>
            <w:tcW w:w="735" w:type="dxa"/>
            <w:tcBorders>
              <w:right w:val="single" w:sz="12" w:space="0" w:color="C0C0C0"/>
            </w:tcBorders>
            <w:vAlign w:val="center"/>
          </w:tcPr>
          <w:p w:rsidR="00CB19C7" w:rsidRPr="007F7FB1" w:rsidRDefault="00CB19C7" w:rsidP="00BF3C7E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53"/>
          </w:p>
        </w:tc>
      </w:tr>
      <w:tr w:rsidR="00CB19C7" w:rsidRPr="00D07039" w:rsidTr="002D5A91">
        <w:trPr>
          <w:trHeight w:val="255"/>
          <w:jc w:val="center"/>
        </w:trPr>
        <w:tc>
          <w:tcPr>
            <w:tcW w:w="2279" w:type="dxa"/>
            <w:tcBorders>
              <w:left w:val="single" w:sz="12" w:space="0" w:color="C0C0C0"/>
            </w:tcBorders>
            <w:vAlign w:val="center"/>
          </w:tcPr>
          <w:p w:rsidR="00CB19C7" w:rsidRPr="006329F5" w:rsidRDefault="00CB19C7" w:rsidP="00512432">
            <w:pPr>
              <w:pStyle w:val="BoxTitle"/>
              <w:keepNext/>
              <w:keepLines/>
            </w:pPr>
            <w:r w:rsidRPr="006329F5">
              <w:t>Denmark</w:t>
            </w:r>
          </w:p>
        </w:tc>
        <w:bookmarkStart w:id="54" w:name="pDenmarkS"/>
        <w:tc>
          <w:tcPr>
            <w:tcW w:w="849" w:type="dxa"/>
            <w:vAlign w:val="center"/>
          </w:tcPr>
          <w:p w:rsidR="00CB19C7" w:rsidRPr="007F7FB1" w:rsidRDefault="00CB19C7" w:rsidP="00F5042C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54"/>
          </w:p>
        </w:tc>
        <w:bookmarkStart w:id="55" w:name="pDenmarkN"/>
        <w:tc>
          <w:tcPr>
            <w:tcW w:w="846" w:type="dxa"/>
            <w:vAlign w:val="center"/>
          </w:tcPr>
          <w:p w:rsidR="00CB19C7" w:rsidRPr="007F7FB1" w:rsidRDefault="00CB19C7" w:rsidP="00BF3C7E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55"/>
          </w:p>
        </w:tc>
        <w:tc>
          <w:tcPr>
            <w:tcW w:w="4118" w:type="dxa"/>
            <w:vAlign w:val="center"/>
          </w:tcPr>
          <w:p w:rsidR="00CB19C7" w:rsidRPr="006329F5" w:rsidRDefault="00CB19C7" w:rsidP="00512432">
            <w:pPr>
              <w:pStyle w:val="BoxTitle"/>
              <w:keepNext/>
              <w:keepLines/>
            </w:pPr>
            <w:r w:rsidRPr="006329F5">
              <w:t>Bahrain</w:t>
            </w:r>
            <w:r w:rsidRPr="006329F5">
              <w:rPr>
                <w:vertAlign w:val="superscript"/>
              </w:rPr>
              <w:t>1</w:t>
            </w:r>
          </w:p>
        </w:tc>
        <w:bookmarkStart w:id="56" w:name="pBahrainS"/>
        <w:tc>
          <w:tcPr>
            <w:tcW w:w="851" w:type="dxa"/>
            <w:vAlign w:val="center"/>
          </w:tcPr>
          <w:p w:rsidR="00CB19C7" w:rsidRPr="007F7FB1" w:rsidRDefault="00CB19C7" w:rsidP="00F5042C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56"/>
          </w:p>
        </w:tc>
        <w:bookmarkStart w:id="57" w:name="pBahrainN"/>
        <w:tc>
          <w:tcPr>
            <w:tcW w:w="735" w:type="dxa"/>
            <w:tcBorders>
              <w:right w:val="single" w:sz="12" w:space="0" w:color="C0C0C0"/>
            </w:tcBorders>
            <w:vAlign w:val="center"/>
          </w:tcPr>
          <w:p w:rsidR="00CB19C7" w:rsidRPr="007F7FB1" w:rsidRDefault="00CB19C7" w:rsidP="00BF3C7E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57"/>
          </w:p>
        </w:tc>
      </w:tr>
      <w:tr w:rsidR="00CB19C7" w:rsidRPr="00D07039" w:rsidTr="002D5A91">
        <w:trPr>
          <w:trHeight w:val="255"/>
          <w:jc w:val="center"/>
        </w:trPr>
        <w:tc>
          <w:tcPr>
            <w:tcW w:w="2279" w:type="dxa"/>
            <w:tcBorders>
              <w:left w:val="single" w:sz="12" w:space="0" w:color="C0C0C0"/>
            </w:tcBorders>
            <w:vAlign w:val="center"/>
          </w:tcPr>
          <w:p w:rsidR="00CB19C7" w:rsidRPr="006329F5" w:rsidRDefault="00CB19C7" w:rsidP="00512432">
            <w:pPr>
              <w:pStyle w:val="BoxTitle"/>
              <w:keepNext/>
              <w:keepLines/>
            </w:pPr>
            <w:r w:rsidRPr="006329F5">
              <w:t>Estonia</w:t>
            </w:r>
          </w:p>
        </w:tc>
        <w:bookmarkStart w:id="58" w:name="pEstoniaS"/>
        <w:tc>
          <w:tcPr>
            <w:tcW w:w="849" w:type="dxa"/>
            <w:vAlign w:val="center"/>
          </w:tcPr>
          <w:p w:rsidR="00CB19C7" w:rsidRPr="007F7FB1" w:rsidRDefault="00CB19C7" w:rsidP="00F5042C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58"/>
          </w:p>
        </w:tc>
        <w:bookmarkStart w:id="59" w:name="pEstoniaN"/>
        <w:tc>
          <w:tcPr>
            <w:tcW w:w="846" w:type="dxa"/>
            <w:vAlign w:val="center"/>
          </w:tcPr>
          <w:p w:rsidR="00CB19C7" w:rsidRPr="007F7FB1" w:rsidRDefault="00CB19C7" w:rsidP="00BF3C7E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59"/>
          </w:p>
        </w:tc>
        <w:tc>
          <w:tcPr>
            <w:tcW w:w="4118" w:type="dxa"/>
            <w:vAlign w:val="center"/>
          </w:tcPr>
          <w:p w:rsidR="00CB19C7" w:rsidRPr="006329F5" w:rsidRDefault="00CB19C7" w:rsidP="00512432">
            <w:pPr>
              <w:pStyle w:val="BoxTitle"/>
              <w:keepNext/>
              <w:keepLines/>
            </w:pPr>
            <w:r w:rsidRPr="006329F5">
              <w:t>Belarus</w:t>
            </w:r>
            <w:r w:rsidRPr="00953EF4">
              <w:rPr>
                <w:vertAlign w:val="superscript"/>
              </w:rPr>
              <w:t>2</w:t>
            </w:r>
          </w:p>
        </w:tc>
        <w:bookmarkStart w:id="60" w:name="pBelarusS"/>
        <w:tc>
          <w:tcPr>
            <w:tcW w:w="851" w:type="dxa"/>
            <w:vAlign w:val="center"/>
          </w:tcPr>
          <w:p w:rsidR="00CB19C7" w:rsidRPr="007F7FB1" w:rsidRDefault="00CB19C7" w:rsidP="00F5042C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60"/>
          </w:p>
        </w:tc>
        <w:bookmarkStart w:id="61" w:name="pBelarusN"/>
        <w:tc>
          <w:tcPr>
            <w:tcW w:w="735" w:type="dxa"/>
            <w:tcBorders>
              <w:right w:val="single" w:sz="12" w:space="0" w:color="C0C0C0"/>
            </w:tcBorders>
            <w:vAlign w:val="center"/>
          </w:tcPr>
          <w:p w:rsidR="00CB19C7" w:rsidRPr="007F7FB1" w:rsidRDefault="00CB19C7" w:rsidP="00BF3C7E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61"/>
          </w:p>
        </w:tc>
      </w:tr>
      <w:tr w:rsidR="00CB19C7" w:rsidRPr="00D07039" w:rsidTr="002D5A91">
        <w:trPr>
          <w:trHeight w:val="255"/>
          <w:jc w:val="center"/>
        </w:trPr>
        <w:tc>
          <w:tcPr>
            <w:tcW w:w="2279" w:type="dxa"/>
            <w:tcBorders>
              <w:left w:val="single" w:sz="12" w:space="0" w:color="C0C0C0"/>
            </w:tcBorders>
            <w:vAlign w:val="center"/>
          </w:tcPr>
          <w:p w:rsidR="00CB19C7" w:rsidRPr="006329F5" w:rsidRDefault="00CB19C7" w:rsidP="00512432">
            <w:pPr>
              <w:pStyle w:val="BoxTitle"/>
              <w:keepNext/>
              <w:keepLines/>
            </w:pPr>
            <w:r w:rsidRPr="006329F5">
              <w:t>France</w:t>
            </w:r>
          </w:p>
        </w:tc>
        <w:bookmarkStart w:id="62" w:name="pFranceS"/>
        <w:tc>
          <w:tcPr>
            <w:tcW w:w="849" w:type="dxa"/>
            <w:vAlign w:val="center"/>
          </w:tcPr>
          <w:p w:rsidR="00CB19C7" w:rsidRPr="007F7FB1" w:rsidRDefault="00CB19C7" w:rsidP="00F5042C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62"/>
          </w:p>
        </w:tc>
        <w:bookmarkStart w:id="63" w:name="pFranceN"/>
        <w:tc>
          <w:tcPr>
            <w:tcW w:w="846" w:type="dxa"/>
            <w:vAlign w:val="center"/>
          </w:tcPr>
          <w:p w:rsidR="00CB19C7" w:rsidRPr="007F7FB1" w:rsidRDefault="00CB19C7" w:rsidP="00BF3C7E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63"/>
          </w:p>
        </w:tc>
        <w:tc>
          <w:tcPr>
            <w:tcW w:w="4118" w:type="dxa"/>
            <w:vAlign w:val="center"/>
          </w:tcPr>
          <w:p w:rsidR="00CB19C7" w:rsidRPr="006329F5" w:rsidRDefault="00CB19C7" w:rsidP="00512432">
            <w:pPr>
              <w:pStyle w:val="BoxTitle"/>
              <w:keepNext/>
              <w:keepLines/>
            </w:pPr>
            <w:r w:rsidRPr="006329F5">
              <w:t>Bosnia and Herzegovina</w:t>
            </w:r>
          </w:p>
        </w:tc>
        <w:bookmarkStart w:id="64" w:name="pBosniaS"/>
        <w:tc>
          <w:tcPr>
            <w:tcW w:w="851" w:type="dxa"/>
            <w:vAlign w:val="center"/>
          </w:tcPr>
          <w:p w:rsidR="00CB19C7" w:rsidRPr="007F7FB1" w:rsidRDefault="00CB19C7" w:rsidP="00F5042C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64"/>
          </w:p>
        </w:tc>
        <w:bookmarkStart w:id="65" w:name="pBosniaN"/>
        <w:tc>
          <w:tcPr>
            <w:tcW w:w="735" w:type="dxa"/>
            <w:tcBorders>
              <w:right w:val="single" w:sz="12" w:space="0" w:color="C0C0C0"/>
            </w:tcBorders>
            <w:vAlign w:val="center"/>
          </w:tcPr>
          <w:p w:rsidR="00CB19C7" w:rsidRPr="007F7FB1" w:rsidRDefault="00CB19C7" w:rsidP="00BF3C7E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65"/>
          </w:p>
        </w:tc>
      </w:tr>
      <w:tr w:rsidR="00CB19C7" w:rsidRPr="00D07039" w:rsidTr="002D5A91">
        <w:trPr>
          <w:trHeight w:val="255"/>
          <w:jc w:val="center"/>
        </w:trPr>
        <w:tc>
          <w:tcPr>
            <w:tcW w:w="2279" w:type="dxa"/>
            <w:tcBorders>
              <w:left w:val="single" w:sz="12" w:space="0" w:color="C0C0C0"/>
            </w:tcBorders>
            <w:vAlign w:val="center"/>
          </w:tcPr>
          <w:p w:rsidR="00CB19C7" w:rsidRPr="006329F5" w:rsidRDefault="00CB19C7" w:rsidP="00512432">
            <w:pPr>
              <w:pStyle w:val="BoxTitle"/>
              <w:keepNext/>
              <w:keepLines/>
            </w:pPr>
            <w:r w:rsidRPr="006329F5">
              <w:t>Germany</w:t>
            </w:r>
          </w:p>
        </w:tc>
        <w:bookmarkStart w:id="66" w:name="pGermanyS"/>
        <w:tc>
          <w:tcPr>
            <w:tcW w:w="849" w:type="dxa"/>
            <w:vAlign w:val="center"/>
          </w:tcPr>
          <w:p w:rsidR="00CB19C7" w:rsidRPr="007F7FB1" w:rsidRDefault="00CB19C7" w:rsidP="00F5042C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66"/>
          </w:p>
        </w:tc>
        <w:bookmarkStart w:id="67" w:name="pGermanyN"/>
        <w:tc>
          <w:tcPr>
            <w:tcW w:w="846" w:type="dxa"/>
            <w:vAlign w:val="center"/>
          </w:tcPr>
          <w:p w:rsidR="00CB19C7" w:rsidRPr="007F7FB1" w:rsidRDefault="00CB19C7" w:rsidP="00BF3C7E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67"/>
          </w:p>
        </w:tc>
        <w:tc>
          <w:tcPr>
            <w:tcW w:w="4118" w:type="dxa"/>
            <w:vAlign w:val="center"/>
          </w:tcPr>
          <w:p w:rsidR="00CB19C7" w:rsidRPr="006329F5" w:rsidRDefault="00CB19C7" w:rsidP="00512432">
            <w:pPr>
              <w:pStyle w:val="BoxTitle"/>
              <w:keepNext/>
              <w:keepLines/>
            </w:pPr>
            <w:r w:rsidRPr="006329F5">
              <w:t>Egypt</w:t>
            </w:r>
          </w:p>
        </w:tc>
        <w:bookmarkStart w:id="68" w:name="pEgyptS"/>
        <w:tc>
          <w:tcPr>
            <w:tcW w:w="851" w:type="dxa"/>
            <w:vAlign w:val="center"/>
          </w:tcPr>
          <w:p w:rsidR="00CB19C7" w:rsidRPr="007F7FB1" w:rsidRDefault="00CB19C7" w:rsidP="00F5042C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68"/>
          </w:p>
        </w:tc>
        <w:bookmarkStart w:id="69" w:name="pEgyptN"/>
        <w:tc>
          <w:tcPr>
            <w:tcW w:w="735" w:type="dxa"/>
            <w:tcBorders>
              <w:right w:val="single" w:sz="12" w:space="0" w:color="C0C0C0"/>
            </w:tcBorders>
            <w:vAlign w:val="center"/>
          </w:tcPr>
          <w:p w:rsidR="00CB19C7" w:rsidRPr="007F7FB1" w:rsidRDefault="00CB19C7" w:rsidP="00BF3C7E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69"/>
          </w:p>
        </w:tc>
      </w:tr>
      <w:tr w:rsidR="00CB19C7" w:rsidRPr="00D07039" w:rsidTr="002D5A91">
        <w:trPr>
          <w:trHeight w:val="255"/>
          <w:jc w:val="center"/>
        </w:trPr>
        <w:tc>
          <w:tcPr>
            <w:tcW w:w="2279" w:type="dxa"/>
            <w:tcBorders>
              <w:left w:val="single" w:sz="12" w:space="0" w:color="C0C0C0"/>
            </w:tcBorders>
            <w:vAlign w:val="center"/>
          </w:tcPr>
          <w:p w:rsidR="00CB19C7" w:rsidRPr="006329F5" w:rsidRDefault="00CB19C7" w:rsidP="00512432">
            <w:pPr>
              <w:pStyle w:val="BoxTitle"/>
              <w:keepNext/>
              <w:keepLines/>
            </w:pPr>
            <w:r w:rsidRPr="006329F5">
              <w:t>Greece</w:t>
            </w:r>
          </w:p>
        </w:tc>
        <w:bookmarkStart w:id="70" w:name="pGreeceS"/>
        <w:tc>
          <w:tcPr>
            <w:tcW w:w="849" w:type="dxa"/>
            <w:vAlign w:val="center"/>
          </w:tcPr>
          <w:p w:rsidR="00CB19C7" w:rsidRPr="007F7FB1" w:rsidRDefault="00CB19C7" w:rsidP="00F5042C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70"/>
          </w:p>
        </w:tc>
        <w:bookmarkStart w:id="71" w:name="pGreeceN"/>
        <w:tc>
          <w:tcPr>
            <w:tcW w:w="846" w:type="dxa"/>
            <w:vAlign w:val="center"/>
          </w:tcPr>
          <w:p w:rsidR="00CB19C7" w:rsidRPr="007F7FB1" w:rsidRDefault="00CB19C7" w:rsidP="00BF3C7E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71"/>
          </w:p>
        </w:tc>
        <w:tc>
          <w:tcPr>
            <w:tcW w:w="4118" w:type="dxa"/>
            <w:vAlign w:val="center"/>
          </w:tcPr>
          <w:p w:rsidR="00CB19C7" w:rsidRPr="006329F5" w:rsidRDefault="00CB19C7" w:rsidP="00512432">
            <w:pPr>
              <w:pStyle w:val="BoxTitle"/>
              <w:keepNext/>
              <w:keepLines/>
            </w:pPr>
            <w:r w:rsidRPr="006329F5">
              <w:t>Finland</w:t>
            </w:r>
            <w:r w:rsidRPr="006329F5">
              <w:rPr>
                <w:vertAlign w:val="superscript"/>
              </w:rPr>
              <w:t>1</w:t>
            </w:r>
          </w:p>
        </w:tc>
        <w:bookmarkStart w:id="72" w:name="pFinlandS"/>
        <w:tc>
          <w:tcPr>
            <w:tcW w:w="851" w:type="dxa"/>
            <w:vAlign w:val="center"/>
          </w:tcPr>
          <w:p w:rsidR="00CB19C7" w:rsidRPr="007F7FB1" w:rsidRDefault="00CB19C7" w:rsidP="00F5042C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72"/>
          </w:p>
        </w:tc>
        <w:bookmarkStart w:id="73" w:name="pFinlandN"/>
        <w:tc>
          <w:tcPr>
            <w:tcW w:w="735" w:type="dxa"/>
            <w:tcBorders>
              <w:right w:val="single" w:sz="12" w:space="0" w:color="C0C0C0"/>
            </w:tcBorders>
            <w:vAlign w:val="center"/>
          </w:tcPr>
          <w:p w:rsidR="00CB19C7" w:rsidRPr="007F7FB1" w:rsidRDefault="00CB19C7" w:rsidP="00BF3C7E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73"/>
          </w:p>
        </w:tc>
      </w:tr>
      <w:tr w:rsidR="00CB19C7" w:rsidRPr="00D07039" w:rsidTr="002D5A91">
        <w:trPr>
          <w:trHeight w:val="255"/>
          <w:jc w:val="center"/>
        </w:trPr>
        <w:tc>
          <w:tcPr>
            <w:tcW w:w="2279" w:type="dxa"/>
            <w:tcBorders>
              <w:left w:val="single" w:sz="12" w:space="0" w:color="C0C0C0"/>
            </w:tcBorders>
            <w:vAlign w:val="center"/>
          </w:tcPr>
          <w:p w:rsidR="00CB19C7" w:rsidRPr="006329F5" w:rsidRDefault="00CB19C7" w:rsidP="00512432">
            <w:pPr>
              <w:pStyle w:val="BoxTitle"/>
              <w:keepNext/>
              <w:keepLines/>
            </w:pPr>
            <w:r w:rsidRPr="006329F5">
              <w:t>Hungary</w:t>
            </w:r>
          </w:p>
        </w:tc>
        <w:bookmarkStart w:id="74" w:name="pHungaryS"/>
        <w:tc>
          <w:tcPr>
            <w:tcW w:w="849" w:type="dxa"/>
            <w:vAlign w:val="center"/>
          </w:tcPr>
          <w:p w:rsidR="00CB19C7" w:rsidRPr="007F7FB1" w:rsidRDefault="00CB19C7" w:rsidP="00F5042C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74"/>
          </w:p>
        </w:tc>
        <w:bookmarkStart w:id="75" w:name="pHungaryN"/>
        <w:tc>
          <w:tcPr>
            <w:tcW w:w="846" w:type="dxa"/>
            <w:vAlign w:val="center"/>
          </w:tcPr>
          <w:p w:rsidR="00CB19C7" w:rsidRPr="007F7FB1" w:rsidRDefault="00CB19C7" w:rsidP="00BF3C7E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75"/>
          </w:p>
        </w:tc>
        <w:tc>
          <w:tcPr>
            <w:tcW w:w="4118" w:type="dxa"/>
            <w:vAlign w:val="center"/>
          </w:tcPr>
          <w:p w:rsidR="00CB19C7" w:rsidRPr="006329F5" w:rsidRDefault="00CB19C7" w:rsidP="00512432">
            <w:pPr>
              <w:pStyle w:val="BoxTitle"/>
              <w:keepNext/>
              <w:keepLines/>
            </w:pPr>
            <w:r w:rsidRPr="006329F5">
              <w:t>Georgia</w:t>
            </w:r>
          </w:p>
        </w:tc>
        <w:bookmarkStart w:id="76" w:name="pGeorgiaS"/>
        <w:tc>
          <w:tcPr>
            <w:tcW w:w="851" w:type="dxa"/>
            <w:vAlign w:val="center"/>
          </w:tcPr>
          <w:p w:rsidR="00CB19C7" w:rsidRPr="007F7FB1" w:rsidRDefault="00CB19C7" w:rsidP="00F5042C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76"/>
          </w:p>
        </w:tc>
        <w:bookmarkStart w:id="77" w:name="pGeorgiaN"/>
        <w:tc>
          <w:tcPr>
            <w:tcW w:w="735" w:type="dxa"/>
            <w:tcBorders>
              <w:right w:val="single" w:sz="12" w:space="0" w:color="C0C0C0"/>
            </w:tcBorders>
            <w:vAlign w:val="center"/>
          </w:tcPr>
          <w:p w:rsidR="00CB19C7" w:rsidRPr="007F7FB1" w:rsidRDefault="00CB19C7" w:rsidP="00BF3C7E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77"/>
          </w:p>
        </w:tc>
      </w:tr>
      <w:tr w:rsidR="00CB19C7" w:rsidRPr="00D07039" w:rsidTr="002D5A91">
        <w:trPr>
          <w:trHeight w:val="255"/>
          <w:jc w:val="center"/>
        </w:trPr>
        <w:tc>
          <w:tcPr>
            <w:tcW w:w="2279" w:type="dxa"/>
            <w:tcBorders>
              <w:left w:val="single" w:sz="12" w:space="0" w:color="C0C0C0"/>
            </w:tcBorders>
            <w:vAlign w:val="center"/>
          </w:tcPr>
          <w:p w:rsidR="00CB19C7" w:rsidRPr="006329F5" w:rsidRDefault="00CB19C7" w:rsidP="00512432">
            <w:pPr>
              <w:pStyle w:val="BoxTitle"/>
              <w:keepNext/>
              <w:keepLines/>
            </w:pPr>
            <w:r w:rsidRPr="006329F5">
              <w:t>Iceland</w:t>
            </w:r>
          </w:p>
        </w:tc>
        <w:bookmarkStart w:id="78" w:name="pIcelandS"/>
        <w:tc>
          <w:tcPr>
            <w:tcW w:w="849" w:type="dxa"/>
            <w:vAlign w:val="center"/>
          </w:tcPr>
          <w:p w:rsidR="00CB19C7" w:rsidRPr="007F7FB1" w:rsidRDefault="00CB19C7" w:rsidP="00F5042C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78"/>
          </w:p>
        </w:tc>
        <w:bookmarkStart w:id="79" w:name="pIcelandN"/>
        <w:tc>
          <w:tcPr>
            <w:tcW w:w="846" w:type="dxa"/>
            <w:vAlign w:val="center"/>
          </w:tcPr>
          <w:p w:rsidR="00CB19C7" w:rsidRPr="007F7FB1" w:rsidRDefault="00CB19C7" w:rsidP="00BF3C7E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79"/>
          </w:p>
        </w:tc>
        <w:tc>
          <w:tcPr>
            <w:tcW w:w="4118" w:type="dxa"/>
            <w:vAlign w:val="center"/>
          </w:tcPr>
          <w:p w:rsidR="00CB19C7" w:rsidRPr="006329F5" w:rsidRDefault="00CB19C7" w:rsidP="00512432">
            <w:pPr>
              <w:pStyle w:val="BoxTitle"/>
              <w:keepNext/>
              <w:keepLines/>
            </w:pPr>
            <w:r w:rsidRPr="006329F5">
              <w:t>Iraq</w:t>
            </w:r>
          </w:p>
        </w:tc>
        <w:bookmarkStart w:id="80" w:name="pIraqS"/>
        <w:tc>
          <w:tcPr>
            <w:tcW w:w="851" w:type="dxa"/>
            <w:vAlign w:val="center"/>
          </w:tcPr>
          <w:p w:rsidR="00CB19C7" w:rsidRPr="007F7FB1" w:rsidRDefault="00CB19C7" w:rsidP="00F5042C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80"/>
          </w:p>
        </w:tc>
        <w:bookmarkStart w:id="81" w:name="pIraqN"/>
        <w:tc>
          <w:tcPr>
            <w:tcW w:w="735" w:type="dxa"/>
            <w:tcBorders>
              <w:right w:val="single" w:sz="12" w:space="0" w:color="C0C0C0"/>
            </w:tcBorders>
            <w:vAlign w:val="center"/>
          </w:tcPr>
          <w:p w:rsidR="00CB19C7" w:rsidRPr="007F7FB1" w:rsidRDefault="00CB19C7" w:rsidP="00BF3C7E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81"/>
          </w:p>
        </w:tc>
      </w:tr>
      <w:tr w:rsidR="00CB19C7" w:rsidRPr="00D07039" w:rsidTr="002D5A91">
        <w:trPr>
          <w:trHeight w:val="255"/>
          <w:jc w:val="center"/>
        </w:trPr>
        <w:tc>
          <w:tcPr>
            <w:tcW w:w="2279" w:type="dxa"/>
            <w:tcBorders>
              <w:left w:val="single" w:sz="12" w:space="0" w:color="C0C0C0"/>
            </w:tcBorders>
            <w:vAlign w:val="center"/>
          </w:tcPr>
          <w:p w:rsidR="00CB19C7" w:rsidRPr="006329F5" w:rsidRDefault="00CB19C7" w:rsidP="00512432">
            <w:pPr>
              <w:pStyle w:val="BoxTitle"/>
              <w:keepNext/>
              <w:keepLines/>
            </w:pPr>
            <w:r w:rsidRPr="006329F5">
              <w:t>Italy</w:t>
            </w:r>
          </w:p>
        </w:tc>
        <w:bookmarkStart w:id="82" w:name="pItalyS"/>
        <w:tc>
          <w:tcPr>
            <w:tcW w:w="849" w:type="dxa"/>
            <w:vAlign w:val="center"/>
          </w:tcPr>
          <w:p w:rsidR="00CB19C7" w:rsidRPr="007F7FB1" w:rsidRDefault="00CB19C7" w:rsidP="00F5042C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82"/>
          </w:p>
        </w:tc>
        <w:bookmarkStart w:id="83" w:name="pItalyN"/>
        <w:tc>
          <w:tcPr>
            <w:tcW w:w="846" w:type="dxa"/>
            <w:vAlign w:val="center"/>
          </w:tcPr>
          <w:p w:rsidR="00CB19C7" w:rsidRPr="007F7FB1" w:rsidRDefault="00CB19C7" w:rsidP="00BF3C7E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83"/>
          </w:p>
        </w:tc>
        <w:tc>
          <w:tcPr>
            <w:tcW w:w="4118" w:type="dxa"/>
            <w:vAlign w:val="center"/>
          </w:tcPr>
          <w:p w:rsidR="00CB19C7" w:rsidRPr="006329F5" w:rsidRDefault="00CB19C7" w:rsidP="00512432">
            <w:pPr>
              <w:pStyle w:val="BoxTitle"/>
              <w:keepNext/>
              <w:keepLines/>
            </w:pPr>
            <w:r>
              <w:t>Ireland</w:t>
            </w:r>
            <w:r w:rsidRPr="006329F5">
              <w:rPr>
                <w:vertAlign w:val="superscript"/>
              </w:rPr>
              <w:t>1</w:t>
            </w:r>
          </w:p>
        </w:tc>
        <w:bookmarkStart w:id="84" w:name="pIrelandS"/>
        <w:tc>
          <w:tcPr>
            <w:tcW w:w="851" w:type="dxa"/>
            <w:vAlign w:val="center"/>
          </w:tcPr>
          <w:p w:rsidR="00CB19C7" w:rsidRPr="007F7FB1" w:rsidRDefault="00CB19C7" w:rsidP="00F5042C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84"/>
          </w:p>
        </w:tc>
        <w:bookmarkStart w:id="85" w:name="pIrelandN"/>
        <w:tc>
          <w:tcPr>
            <w:tcW w:w="735" w:type="dxa"/>
            <w:tcBorders>
              <w:right w:val="single" w:sz="12" w:space="0" w:color="C0C0C0"/>
            </w:tcBorders>
            <w:vAlign w:val="center"/>
          </w:tcPr>
          <w:p w:rsidR="00CB19C7" w:rsidRPr="007F7FB1" w:rsidRDefault="00CB19C7" w:rsidP="00BF3C7E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85"/>
          </w:p>
        </w:tc>
      </w:tr>
      <w:tr w:rsidR="00CB19C7" w:rsidRPr="00D07039" w:rsidTr="002D5A91">
        <w:trPr>
          <w:trHeight w:val="255"/>
          <w:jc w:val="center"/>
        </w:trPr>
        <w:tc>
          <w:tcPr>
            <w:tcW w:w="2279" w:type="dxa"/>
            <w:tcBorders>
              <w:left w:val="single" w:sz="12" w:space="0" w:color="C0C0C0"/>
            </w:tcBorders>
            <w:vAlign w:val="center"/>
          </w:tcPr>
          <w:p w:rsidR="00CB19C7" w:rsidRPr="006329F5" w:rsidRDefault="00CB19C7" w:rsidP="00512432">
            <w:pPr>
              <w:pStyle w:val="BoxTitle"/>
              <w:keepNext/>
              <w:keepLines/>
            </w:pPr>
            <w:r w:rsidRPr="006329F5">
              <w:t>Latvia</w:t>
            </w:r>
          </w:p>
        </w:tc>
        <w:bookmarkStart w:id="86" w:name="pLatviaS"/>
        <w:tc>
          <w:tcPr>
            <w:tcW w:w="849" w:type="dxa"/>
            <w:vAlign w:val="center"/>
          </w:tcPr>
          <w:p w:rsidR="00CB19C7" w:rsidRPr="007F7FB1" w:rsidRDefault="00CB19C7" w:rsidP="00F5042C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86"/>
          </w:p>
        </w:tc>
        <w:bookmarkStart w:id="87" w:name="pLatviaN"/>
        <w:tc>
          <w:tcPr>
            <w:tcW w:w="846" w:type="dxa"/>
            <w:vAlign w:val="center"/>
          </w:tcPr>
          <w:p w:rsidR="00CB19C7" w:rsidRPr="007F7FB1" w:rsidRDefault="00CB19C7" w:rsidP="00BF3C7E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87"/>
          </w:p>
        </w:tc>
        <w:tc>
          <w:tcPr>
            <w:tcW w:w="4118" w:type="dxa"/>
            <w:vAlign w:val="center"/>
          </w:tcPr>
          <w:p w:rsidR="00CB19C7" w:rsidRPr="006329F5" w:rsidRDefault="00CB19C7" w:rsidP="00512432">
            <w:pPr>
              <w:pStyle w:val="BoxTitle"/>
              <w:keepNext/>
              <w:keepLines/>
            </w:pPr>
            <w:r w:rsidRPr="006329F5">
              <w:t>Israel</w:t>
            </w:r>
            <w:r w:rsidRPr="006329F5">
              <w:rPr>
                <w:vertAlign w:val="superscript"/>
              </w:rPr>
              <w:t>1</w:t>
            </w:r>
          </w:p>
        </w:tc>
        <w:bookmarkStart w:id="88" w:name="pIsraelS"/>
        <w:tc>
          <w:tcPr>
            <w:tcW w:w="851" w:type="dxa"/>
            <w:vAlign w:val="center"/>
          </w:tcPr>
          <w:p w:rsidR="00CB19C7" w:rsidRPr="007F7FB1" w:rsidRDefault="00CB19C7" w:rsidP="00F5042C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88"/>
          </w:p>
        </w:tc>
        <w:bookmarkStart w:id="89" w:name="pIsraelN"/>
        <w:tc>
          <w:tcPr>
            <w:tcW w:w="735" w:type="dxa"/>
            <w:tcBorders>
              <w:right w:val="single" w:sz="12" w:space="0" w:color="C0C0C0"/>
            </w:tcBorders>
            <w:vAlign w:val="center"/>
          </w:tcPr>
          <w:p w:rsidR="00CB19C7" w:rsidRPr="007F7FB1" w:rsidRDefault="00CB19C7" w:rsidP="00BF3C7E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89"/>
          </w:p>
        </w:tc>
      </w:tr>
      <w:tr w:rsidR="00CB19C7" w:rsidRPr="00D07039" w:rsidTr="002D5A91">
        <w:trPr>
          <w:trHeight w:val="255"/>
          <w:jc w:val="center"/>
        </w:trPr>
        <w:tc>
          <w:tcPr>
            <w:tcW w:w="2279" w:type="dxa"/>
            <w:tcBorders>
              <w:left w:val="single" w:sz="12" w:space="0" w:color="C0C0C0"/>
            </w:tcBorders>
            <w:vAlign w:val="center"/>
          </w:tcPr>
          <w:p w:rsidR="00CB19C7" w:rsidRPr="006329F5" w:rsidRDefault="00CB19C7" w:rsidP="00512432">
            <w:pPr>
              <w:pStyle w:val="BoxTitle"/>
              <w:keepNext/>
              <w:keepLines/>
            </w:pPr>
            <w:r w:rsidRPr="006329F5">
              <w:t>Lithuania</w:t>
            </w:r>
          </w:p>
        </w:tc>
        <w:bookmarkStart w:id="90" w:name="pLithuaniaS"/>
        <w:tc>
          <w:tcPr>
            <w:tcW w:w="849" w:type="dxa"/>
            <w:vAlign w:val="center"/>
          </w:tcPr>
          <w:p w:rsidR="00CB19C7" w:rsidRPr="007F7FB1" w:rsidRDefault="00CB19C7" w:rsidP="00F5042C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90"/>
          </w:p>
        </w:tc>
        <w:bookmarkStart w:id="91" w:name="pLithuaniaN"/>
        <w:tc>
          <w:tcPr>
            <w:tcW w:w="846" w:type="dxa"/>
            <w:vAlign w:val="center"/>
          </w:tcPr>
          <w:p w:rsidR="00CB19C7" w:rsidRPr="007F7FB1" w:rsidRDefault="00CB19C7" w:rsidP="00BF3C7E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91"/>
          </w:p>
        </w:tc>
        <w:tc>
          <w:tcPr>
            <w:tcW w:w="4118" w:type="dxa"/>
            <w:vAlign w:val="center"/>
          </w:tcPr>
          <w:p w:rsidR="00CB19C7" w:rsidRPr="006329F5" w:rsidRDefault="00CB19C7" w:rsidP="00512432">
            <w:pPr>
              <w:pStyle w:val="BoxTitle"/>
              <w:keepNext/>
              <w:keepLines/>
            </w:pPr>
            <w:r w:rsidRPr="006329F5">
              <w:t>Japan</w:t>
            </w:r>
            <w:r w:rsidRPr="006329F5">
              <w:rPr>
                <w:vertAlign w:val="superscript"/>
              </w:rPr>
              <w:t>1</w:t>
            </w:r>
          </w:p>
        </w:tc>
        <w:bookmarkStart w:id="92" w:name="pJapanS"/>
        <w:tc>
          <w:tcPr>
            <w:tcW w:w="851" w:type="dxa"/>
            <w:vAlign w:val="center"/>
          </w:tcPr>
          <w:p w:rsidR="00CB19C7" w:rsidRPr="007F7FB1" w:rsidRDefault="00CB19C7" w:rsidP="00F5042C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92"/>
          </w:p>
        </w:tc>
        <w:bookmarkStart w:id="93" w:name="pJapanN"/>
        <w:tc>
          <w:tcPr>
            <w:tcW w:w="735" w:type="dxa"/>
            <w:tcBorders>
              <w:right w:val="single" w:sz="12" w:space="0" w:color="C0C0C0"/>
            </w:tcBorders>
            <w:vAlign w:val="center"/>
          </w:tcPr>
          <w:p w:rsidR="00CB19C7" w:rsidRPr="007F7FB1" w:rsidRDefault="00CB19C7" w:rsidP="00BF3C7E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93"/>
          </w:p>
        </w:tc>
      </w:tr>
      <w:tr w:rsidR="00CB19C7" w:rsidRPr="00D07039" w:rsidTr="002D5A91">
        <w:trPr>
          <w:trHeight w:val="255"/>
          <w:jc w:val="center"/>
        </w:trPr>
        <w:tc>
          <w:tcPr>
            <w:tcW w:w="2279" w:type="dxa"/>
            <w:tcBorders>
              <w:left w:val="single" w:sz="12" w:space="0" w:color="C0C0C0"/>
            </w:tcBorders>
            <w:vAlign w:val="center"/>
          </w:tcPr>
          <w:p w:rsidR="00CB19C7" w:rsidRPr="006329F5" w:rsidRDefault="00CB19C7" w:rsidP="00512432">
            <w:pPr>
              <w:pStyle w:val="BoxTitle"/>
              <w:keepNext/>
              <w:keepLines/>
            </w:pPr>
            <w:r w:rsidRPr="006329F5">
              <w:t>Luxembourg</w:t>
            </w:r>
          </w:p>
        </w:tc>
        <w:bookmarkStart w:id="94" w:name="pLuxembourgS"/>
        <w:tc>
          <w:tcPr>
            <w:tcW w:w="849" w:type="dxa"/>
            <w:vAlign w:val="center"/>
          </w:tcPr>
          <w:p w:rsidR="00CB19C7" w:rsidRPr="007F7FB1" w:rsidRDefault="00CB19C7" w:rsidP="00F5042C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94"/>
          </w:p>
        </w:tc>
        <w:bookmarkStart w:id="95" w:name="pLuxembourgN"/>
        <w:tc>
          <w:tcPr>
            <w:tcW w:w="846" w:type="dxa"/>
            <w:vAlign w:val="center"/>
          </w:tcPr>
          <w:p w:rsidR="00CB19C7" w:rsidRPr="007F7FB1" w:rsidRDefault="00CB19C7" w:rsidP="00BF3C7E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95"/>
          </w:p>
        </w:tc>
        <w:tc>
          <w:tcPr>
            <w:tcW w:w="4118" w:type="dxa"/>
            <w:vAlign w:val="center"/>
          </w:tcPr>
          <w:p w:rsidR="00CB19C7" w:rsidRPr="006329F5" w:rsidRDefault="00CB19C7" w:rsidP="00512432">
            <w:pPr>
              <w:pStyle w:val="BoxTitle"/>
              <w:keepNext/>
              <w:keepLines/>
            </w:pPr>
            <w:r w:rsidRPr="006329F5">
              <w:t>Jordan</w:t>
            </w:r>
          </w:p>
        </w:tc>
        <w:bookmarkStart w:id="96" w:name="pJordanS"/>
        <w:tc>
          <w:tcPr>
            <w:tcW w:w="851" w:type="dxa"/>
            <w:vAlign w:val="center"/>
          </w:tcPr>
          <w:p w:rsidR="00CB19C7" w:rsidRPr="007F7FB1" w:rsidRDefault="00CB19C7" w:rsidP="00F5042C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96"/>
          </w:p>
        </w:tc>
        <w:bookmarkStart w:id="97" w:name="pJordanN"/>
        <w:tc>
          <w:tcPr>
            <w:tcW w:w="735" w:type="dxa"/>
            <w:tcBorders>
              <w:right w:val="single" w:sz="12" w:space="0" w:color="C0C0C0"/>
            </w:tcBorders>
            <w:vAlign w:val="center"/>
          </w:tcPr>
          <w:p w:rsidR="00CB19C7" w:rsidRPr="007F7FB1" w:rsidRDefault="00CB19C7" w:rsidP="00BF3C7E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97"/>
          </w:p>
        </w:tc>
      </w:tr>
      <w:tr w:rsidR="00CB19C7" w:rsidRPr="00D07039" w:rsidTr="002D5A91">
        <w:trPr>
          <w:trHeight w:val="255"/>
          <w:jc w:val="center"/>
        </w:trPr>
        <w:tc>
          <w:tcPr>
            <w:tcW w:w="2279" w:type="dxa"/>
            <w:tcBorders>
              <w:left w:val="single" w:sz="12" w:space="0" w:color="C0C0C0"/>
            </w:tcBorders>
            <w:vAlign w:val="center"/>
          </w:tcPr>
          <w:p w:rsidR="00CB19C7" w:rsidRPr="006329F5" w:rsidRDefault="00CB19C7" w:rsidP="00512432">
            <w:pPr>
              <w:pStyle w:val="BoxTitle"/>
              <w:keepNext/>
              <w:keepLines/>
            </w:pPr>
            <w:r w:rsidRPr="006329F5">
              <w:t>Netherlands</w:t>
            </w:r>
          </w:p>
        </w:tc>
        <w:bookmarkStart w:id="98" w:name="pNetherlandsS"/>
        <w:tc>
          <w:tcPr>
            <w:tcW w:w="849" w:type="dxa"/>
            <w:vAlign w:val="center"/>
          </w:tcPr>
          <w:p w:rsidR="00CB19C7" w:rsidRPr="007F7FB1" w:rsidRDefault="00CB19C7" w:rsidP="00F5042C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98"/>
          </w:p>
        </w:tc>
        <w:bookmarkStart w:id="99" w:name="pNetherlandsN"/>
        <w:tc>
          <w:tcPr>
            <w:tcW w:w="846" w:type="dxa"/>
            <w:vAlign w:val="center"/>
          </w:tcPr>
          <w:p w:rsidR="00CB19C7" w:rsidRPr="007F7FB1" w:rsidRDefault="00CB19C7" w:rsidP="00BF3C7E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99"/>
          </w:p>
        </w:tc>
        <w:tc>
          <w:tcPr>
            <w:tcW w:w="4118" w:type="dxa"/>
            <w:vAlign w:val="center"/>
          </w:tcPr>
          <w:p w:rsidR="00CB19C7" w:rsidRPr="006329F5" w:rsidRDefault="00CB19C7" w:rsidP="00512432">
            <w:pPr>
              <w:pStyle w:val="BoxTitle"/>
              <w:keepNext/>
              <w:keepLines/>
            </w:pPr>
            <w:r w:rsidRPr="006329F5">
              <w:t>Kazakhstan</w:t>
            </w:r>
            <w:r w:rsidRPr="00953EF4">
              <w:rPr>
                <w:vertAlign w:val="superscript"/>
              </w:rPr>
              <w:t>2</w:t>
            </w:r>
          </w:p>
        </w:tc>
        <w:bookmarkStart w:id="100" w:name="pKazakhstanS"/>
        <w:tc>
          <w:tcPr>
            <w:tcW w:w="851" w:type="dxa"/>
            <w:vAlign w:val="center"/>
          </w:tcPr>
          <w:p w:rsidR="00CB19C7" w:rsidRPr="007F7FB1" w:rsidRDefault="00CB19C7" w:rsidP="00F5042C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100"/>
          </w:p>
        </w:tc>
        <w:bookmarkStart w:id="101" w:name="pKazakhstanN"/>
        <w:tc>
          <w:tcPr>
            <w:tcW w:w="735" w:type="dxa"/>
            <w:tcBorders>
              <w:right w:val="single" w:sz="12" w:space="0" w:color="C0C0C0"/>
            </w:tcBorders>
            <w:vAlign w:val="center"/>
          </w:tcPr>
          <w:p w:rsidR="00CB19C7" w:rsidRPr="007F7FB1" w:rsidRDefault="00CB19C7" w:rsidP="00BF3C7E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101"/>
          </w:p>
        </w:tc>
      </w:tr>
      <w:tr w:rsidR="00CB19C7" w:rsidRPr="0084635A" w:rsidTr="002D5A91">
        <w:trPr>
          <w:trHeight w:val="255"/>
          <w:jc w:val="center"/>
        </w:trPr>
        <w:tc>
          <w:tcPr>
            <w:tcW w:w="2279" w:type="dxa"/>
            <w:tcBorders>
              <w:left w:val="single" w:sz="12" w:space="0" w:color="C0C0C0"/>
            </w:tcBorders>
            <w:vAlign w:val="center"/>
          </w:tcPr>
          <w:p w:rsidR="00CB19C7" w:rsidRPr="006329F5" w:rsidRDefault="00CB19C7" w:rsidP="00512432">
            <w:pPr>
              <w:pStyle w:val="BoxTitle"/>
              <w:keepNext/>
              <w:keepLines/>
            </w:pPr>
            <w:r w:rsidRPr="006329F5">
              <w:t>Norway</w:t>
            </w:r>
          </w:p>
        </w:tc>
        <w:bookmarkStart w:id="102" w:name="pNorwayS"/>
        <w:tc>
          <w:tcPr>
            <w:tcW w:w="849" w:type="dxa"/>
            <w:vAlign w:val="center"/>
          </w:tcPr>
          <w:p w:rsidR="00CB19C7" w:rsidRPr="007F7FB1" w:rsidRDefault="00CB19C7" w:rsidP="00F5042C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102"/>
          </w:p>
        </w:tc>
        <w:bookmarkStart w:id="103" w:name="pNorwayN"/>
        <w:tc>
          <w:tcPr>
            <w:tcW w:w="846" w:type="dxa"/>
            <w:vAlign w:val="center"/>
          </w:tcPr>
          <w:p w:rsidR="00CB19C7" w:rsidRPr="007F7FB1" w:rsidRDefault="00CB19C7" w:rsidP="00BF3C7E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103"/>
          </w:p>
        </w:tc>
        <w:tc>
          <w:tcPr>
            <w:tcW w:w="4118" w:type="dxa"/>
            <w:vAlign w:val="center"/>
          </w:tcPr>
          <w:p w:rsidR="00CB19C7" w:rsidRPr="006329F5" w:rsidRDefault="00CB19C7" w:rsidP="00512432">
            <w:pPr>
              <w:pStyle w:val="BoxTitle"/>
              <w:keepNext/>
              <w:keepLines/>
            </w:pPr>
            <w:r w:rsidRPr="006329F5">
              <w:t>Kuwait</w:t>
            </w:r>
            <w:r w:rsidRPr="006329F5">
              <w:rPr>
                <w:vertAlign w:val="superscript"/>
              </w:rPr>
              <w:t>1</w:t>
            </w:r>
          </w:p>
        </w:tc>
        <w:bookmarkStart w:id="104" w:name="pKuwaitS"/>
        <w:tc>
          <w:tcPr>
            <w:tcW w:w="851" w:type="dxa"/>
            <w:vAlign w:val="center"/>
          </w:tcPr>
          <w:p w:rsidR="00CB19C7" w:rsidRPr="007F7FB1" w:rsidRDefault="00CB19C7" w:rsidP="00F5042C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104"/>
          </w:p>
        </w:tc>
        <w:bookmarkStart w:id="105" w:name="pKuwaitN"/>
        <w:tc>
          <w:tcPr>
            <w:tcW w:w="735" w:type="dxa"/>
            <w:tcBorders>
              <w:right w:val="single" w:sz="12" w:space="0" w:color="C0C0C0"/>
            </w:tcBorders>
            <w:vAlign w:val="center"/>
          </w:tcPr>
          <w:p w:rsidR="00CB19C7" w:rsidRPr="007F7FB1" w:rsidRDefault="00CB19C7" w:rsidP="00BF3C7E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105"/>
          </w:p>
        </w:tc>
      </w:tr>
      <w:tr w:rsidR="00CB19C7" w:rsidRPr="00D07039" w:rsidTr="002D5A91">
        <w:trPr>
          <w:trHeight w:val="255"/>
          <w:jc w:val="center"/>
        </w:trPr>
        <w:tc>
          <w:tcPr>
            <w:tcW w:w="2279" w:type="dxa"/>
            <w:tcBorders>
              <w:left w:val="single" w:sz="12" w:space="0" w:color="C0C0C0"/>
            </w:tcBorders>
            <w:vAlign w:val="center"/>
          </w:tcPr>
          <w:p w:rsidR="00CB19C7" w:rsidRPr="006329F5" w:rsidRDefault="00CB19C7" w:rsidP="00512432">
            <w:pPr>
              <w:pStyle w:val="BoxTitle"/>
              <w:keepNext/>
              <w:keepLines/>
            </w:pPr>
            <w:r w:rsidRPr="006329F5">
              <w:t>Poland</w:t>
            </w:r>
          </w:p>
        </w:tc>
        <w:bookmarkStart w:id="106" w:name="pPolandS"/>
        <w:tc>
          <w:tcPr>
            <w:tcW w:w="849" w:type="dxa"/>
            <w:vAlign w:val="center"/>
          </w:tcPr>
          <w:p w:rsidR="00CB19C7" w:rsidRPr="007F7FB1" w:rsidRDefault="00CB19C7" w:rsidP="00F5042C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106"/>
          </w:p>
        </w:tc>
        <w:bookmarkStart w:id="107" w:name="pPolandN"/>
        <w:tc>
          <w:tcPr>
            <w:tcW w:w="846" w:type="dxa"/>
            <w:vAlign w:val="center"/>
          </w:tcPr>
          <w:p w:rsidR="00CB19C7" w:rsidRPr="007F7FB1" w:rsidRDefault="00CB19C7" w:rsidP="00BF3C7E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107"/>
          </w:p>
        </w:tc>
        <w:tc>
          <w:tcPr>
            <w:tcW w:w="4118" w:type="dxa"/>
            <w:vAlign w:val="center"/>
          </w:tcPr>
          <w:p w:rsidR="00CB19C7" w:rsidRPr="006329F5" w:rsidRDefault="00CB19C7" w:rsidP="00512432">
            <w:pPr>
              <w:pStyle w:val="BoxTitle"/>
              <w:keepNext/>
              <w:keepLines/>
            </w:pPr>
            <w:r w:rsidRPr="006329F5">
              <w:t>Kyrgyz Republic</w:t>
            </w:r>
          </w:p>
        </w:tc>
        <w:bookmarkStart w:id="108" w:name="pKyrgyzS"/>
        <w:tc>
          <w:tcPr>
            <w:tcW w:w="851" w:type="dxa"/>
            <w:vAlign w:val="center"/>
          </w:tcPr>
          <w:p w:rsidR="00CB19C7" w:rsidRPr="007F7FB1" w:rsidRDefault="00CB19C7" w:rsidP="00F5042C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108"/>
          </w:p>
        </w:tc>
        <w:bookmarkStart w:id="109" w:name="pKyrgyzN"/>
        <w:tc>
          <w:tcPr>
            <w:tcW w:w="735" w:type="dxa"/>
            <w:tcBorders>
              <w:right w:val="single" w:sz="12" w:space="0" w:color="C0C0C0"/>
            </w:tcBorders>
            <w:vAlign w:val="center"/>
          </w:tcPr>
          <w:p w:rsidR="00CB19C7" w:rsidRPr="007F7FB1" w:rsidRDefault="00CB19C7" w:rsidP="00BF3C7E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109"/>
          </w:p>
        </w:tc>
      </w:tr>
      <w:tr w:rsidR="00CB19C7" w:rsidRPr="00D07039" w:rsidTr="002D5A91">
        <w:trPr>
          <w:trHeight w:val="255"/>
          <w:jc w:val="center"/>
        </w:trPr>
        <w:tc>
          <w:tcPr>
            <w:tcW w:w="2279" w:type="dxa"/>
            <w:tcBorders>
              <w:left w:val="single" w:sz="12" w:space="0" w:color="C0C0C0"/>
            </w:tcBorders>
            <w:vAlign w:val="center"/>
          </w:tcPr>
          <w:p w:rsidR="00CB19C7" w:rsidRPr="006329F5" w:rsidRDefault="00CB19C7" w:rsidP="00512432">
            <w:pPr>
              <w:pStyle w:val="BoxTitle"/>
              <w:keepNext/>
              <w:keepLines/>
            </w:pPr>
            <w:r w:rsidRPr="006329F5">
              <w:t>Portugal</w:t>
            </w:r>
          </w:p>
        </w:tc>
        <w:bookmarkStart w:id="110" w:name="pPortugalS"/>
        <w:tc>
          <w:tcPr>
            <w:tcW w:w="849" w:type="dxa"/>
            <w:vAlign w:val="center"/>
          </w:tcPr>
          <w:p w:rsidR="00CB19C7" w:rsidRPr="007F7FB1" w:rsidRDefault="00CB19C7" w:rsidP="00F5042C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110"/>
          </w:p>
        </w:tc>
        <w:bookmarkStart w:id="111" w:name="pPortugalN"/>
        <w:tc>
          <w:tcPr>
            <w:tcW w:w="846" w:type="dxa"/>
            <w:vAlign w:val="center"/>
          </w:tcPr>
          <w:p w:rsidR="00CB19C7" w:rsidRPr="007F7FB1" w:rsidRDefault="00CB19C7" w:rsidP="00BF3C7E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111"/>
          </w:p>
        </w:tc>
        <w:tc>
          <w:tcPr>
            <w:tcW w:w="4118" w:type="dxa"/>
            <w:vAlign w:val="center"/>
          </w:tcPr>
          <w:p w:rsidR="00CB19C7" w:rsidRPr="006329F5" w:rsidRDefault="00CB19C7" w:rsidP="00512432">
            <w:pPr>
              <w:pStyle w:val="BoxTitle"/>
              <w:keepNext/>
              <w:keepLines/>
            </w:pPr>
            <w:r w:rsidRPr="006329F5">
              <w:t>Malta</w:t>
            </w:r>
            <w:r w:rsidRPr="006329F5">
              <w:rPr>
                <w:vertAlign w:val="superscript"/>
              </w:rPr>
              <w:t>1</w:t>
            </w:r>
          </w:p>
        </w:tc>
        <w:bookmarkStart w:id="112" w:name="pMaltaS"/>
        <w:tc>
          <w:tcPr>
            <w:tcW w:w="851" w:type="dxa"/>
            <w:vAlign w:val="center"/>
          </w:tcPr>
          <w:p w:rsidR="00CB19C7" w:rsidRPr="007F7FB1" w:rsidRDefault="00CB19C7" w:rsidP="00F5042C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112"/>
          </w:p>
        </w:tc>
        <w:bookmarkStart w:id="113" w:name="pMaltaN"/>
        <w:tc>
          <w:tcPr>
            <w:tcW w:w="735" w:type="dxa"/>
            <w:tcBorders>
              <w:right w:val="single" w:sz="12" w:space="0" w:color="C0C0C0"/>
            </w:tcBorders>
            <w:vAlign w:val="center"/>
          </w:tcPr>
          <w:p w:rsidR="00CB19C7" w:rsidRPr="007F7FB1" w:rsidRDefault="00CB19C7" w:rsidP="00BF3C7E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113"/>
          </w:p>
        </w:tc>
      </w:tr>
      <w:tr w:rsidR="00CB19C7" w:rsidRPr="00D07039" w:rsidTr="002D5A91">
        <w:trPr>
          <w:trHeight w:val="255"/>
          <w:jc w:val="center"/>
        </w:trPr>
        <w:tc>
          <w:tcPr>
            <w:tcW w:w="2279" w:type="dxa"/>
            <w:tcBorders>
              <w:left w:val="single" w:sz="12" w:space="0" w:color="C0C0C0"/>
            </w:tcBorders>
            <w:vAlign w:val="center"/>
          </w:tcPr>
          <w:p w:rsidR="00CB19C7" w:rsidRPr="006329F5" w:rsidRDefault="00CB19C7" w:rsidP="00512432">
            <w:pPr>
              <w:pStyle w:val="BoxTitle"/>
              <w:keepNext/>
              <w:keepLines/>
            </w:pPr>
            <w:r w:rsidRPr="006329F5">
              <w:t>Romania</w:t>
            </w:r>
          </w:p>
        </w:tc>
        <w:bookmarkStart w:id="114" w:name="pRomaniaS"/>
        <w:tc>
          <w:tcPr>
            <w:tcW w:w="849" w:type="dxa"/>
            <w:vAlign w:val="center"/>
          </w:tcPr>
          <w:p w:rsidR="00CB19C7" w:rsidRPr="007F7FB1" w:rsidRDefault="00CB19C7" w:rsidP="00F5042C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114"/>
          </w:p>
        </w:tc>
        <w:bookmarkStart w:id="115" w:name="pRomaniaN"/>
        <w:tc>
          <w:tcPr>
            <w:tcW w:w="846" w:type="dxa"/>
            <w:vAlign w:val="center"/>
          </w:tcPr>
          <w:p w:rsidR="00CB19C7" w:rsidRPr="007F7FB1" w:rsidRDefault="00CB19C7" w:rsidP="00BF3C7E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115"/>
          </w:p>
        </w:tc>
        <w:tc>
          <w:tcPr>
            <w:tcW w:w="4118" w:type="dxa"/>
            <w:vAlign w:val="center"/>
          </w:tcPr>
          <w:p w:rsidR="00CB19C7" w:rsidRPr="006329F5" w:rsidRDefault="00CB19C7" w:rsidP="00512432">
            <w:pPr>
              <w:pStyle w:val="BoxTitle"/>
              <w:keepNext/>
              <w:keepLines/>
            </w:pPr>
            <w:r w:rsidRPr="006329F5">
              <w:t>Mauritania</w:t>
            </w:r>
          </w:p>
        </w:tc>
        <w:bookmarkStart w:id="116" w:name="pMauritaniaS"/>
        <w:tc>
          <w:tcPr>
            <w:tcW w:w="851" w:type="dxa"/>
            <w:vAlign w:val="center"/>
          </w:tcPr>
          <w:p w:rsidR="00CB19C7" w:rsidRPr="007F7FB1" w:rsidRDefault="00CB19C7" w:rsidP="00F5042C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116"/>
          </w:p>
        </w:tc>
        <w:bookmarkStart w:id="117" w:name="pMauritaniaN"/>
        <w:tc>
          <w:tcPr>
            <w:tcW w:w="735" w:type="dxa"/>
            <w:tcBorders>
              <w:right w:val="single" w:sz="12" w:space="0" w:color="C0C0C0"/>
            </w:tcBorders>
            <w:vAlign w:val="center"/>
          </w:tcPr>
          <w:p w:rsidR="00CB19C7" w:rsidRPr="007F7FB1" w:rsidRDefault="00CB19C7" w:rsidP="00BF3C7E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117"/>
          </w:p>
        </w:tc>
      </w:tr>
      <w:tr w:rsidR="00CB19C7" w:rsidRPr="00D07039" w:rsidTr="002D5A91">
        <w:trPr>
          <w:trHeight w:val="255"/>
          <w:jc w:val="center"/>
        </w:trPr>
        <w:tc>
          <w:tcPr>
            <w:tcW w:w="2279" w:type="dxa"/>
            <w:tcBorders>
              <w:left w:val="single" w:sz="12" w:space="0" w:color="C0C0C0"/>
            </w:tcBorders>
            <w:vAlign w:val="center"/>
          </w:tcPr>
          <w:p w:rsidR="00CB19C7" w:rsidRPr="006329F5" w:rsidRDefault="00CB19C7" w:rsidP="00512432">
            <w:pPr>
              <w:pStyle w:val="BoxTitle"/>
              <w:keepNext/>
              <w:keepLines/>
            </w:pPr>
            <w:r w:rsidRPr="006329F5">
              <w:t>Slovak Republic</w:t>
            </w:r>
          </w:p>
        </w:tc>
        <w:bookmarkStart w:id="118" w:name="pSlovakS"/>
        <w:tc>
          <w:tcPr>
            <w:tcW w:w="849" w:type="dxa"/>
            <w:vAlign w:val="center"/>
          </w:tcPr>
          <w:p w:rsidR="00CB19C7" w:rsidRPr="007F7FB1" w:rsidRDefault="00CB19C7" w:rsidP="00F5042C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118"/>
          </w:p>
        </w:tc>
        <w:bookmarkStart w:id="119" w:name="pSlovakN"/>
        <w:tc>
          <w:tcPr>
            <w:tcW w:w="846" w:type="dxa"/>
            <w:vAlign w:val="center"/>
          </w:tcPr>
          <w:p w:rsidR="00CB19C7" w:rsidRPr="007F7FB1" w:rsidRDefault="00CB19C7" w:rsidP="00BF3C7E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119"/>
          </w:p>
        </w:tc>
        <w:tc>
          <w:tcPr>
            <w:tcW w:w="4118" w:type="dxa"/>
            <w:vAlign w:val="center"/>
          </w:tcPr>
          <w:p w:rsidR="00CB19C7" w:rsidRPr="006329F5" w:rsidRDefault="00CB19C7" w:rsidP="00512432">
            <w:pPr>
              <w:pStyle w:val="BoxTitle"/>
              <w:keepNext/>
              <w:keepLines/>
            </w:pPr>
            <w:r w:rsidRPr="006329F5">
              <w:t>Moldova</w:t>
            </w:r>
          </w:p>
        </w:tc>
        <w:bookmarkStart w:id="120" w:name="pMoldovaS"/>
        <w:tc>
          <w:tcPr>
            <w:tcW w:w="851" w:type="dxa"/>
            <w:vAlign w:val="center"/>
          </w:tcPr>
          <w:p w:rsidR="00CB19C7" w:rsidRPr="007F7FB1" w:rsidRDefault="00CB19C7" w:rsidP="00F5042C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120"/>
          </w:p>
        </w:tc>
        <w:bookmarkStart w:id="121" w:name="pMoldovaN"/>
        <w:tc>
          <w:tcPr>
            <w:tcW w:w="735" w:type="dxa"/>
            <w:tcBorders>
              <w:right w:val="single" w:sz="12" w:space="0" w:color="C0C0C0"/>
            </w:tcBorders>
            <w:vAlign w:val="center"/>
          </w:tcPr>
          <w:p w:rsidR="00CB19C7" w:rsidRPr="007F7FB1" w:rsidRDefault="00CB19C7" w:rsidP="00BF3C7E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121"/>
          </w:p>
        </w:tc>
      </w:tr>
      <w:tr w:rsidR="00CB19C7" w:rsidRPr="00D07039" w:rsidTr="002D5A91">
        <w:trPr>
          <w:trHeight w:val="255"/>
          <w:jc w:val="center"/>
        </w:trPr>
        <w:tc>
          <w:tcPr>
            <w:tcW w:w="2279" w:type="dxa"/>
            <w:tcBorders>
              <w:left w:val="single" w:sz="12" w:space="0" w:color="C0C0C0"/>
            </w:tcBorders>
            <w:vAlign w:val="center"/>
          </w:tcPr>
          <w:p w:rsidR="00CB19C7" w:rsidRPr="006329F5" w:rsidRDefault="00CB19C7" w:rsidP="00512432">
            <w:pPr>
              <w:pStyle w:val="BoxTitle"/>
              <w:keepNext/>
              <w:keepLines/>
            </w:pPr>
            <w:r w:rsidRPr="006329F5">
              <w:t>Slovenia</w:t>
            </w:r>
          </w:p>
        </w:tc>
        <w:bookmarkStart w:id="122" w:name="pSloveniaS"/>
        <w:tc>
          <w:tcPr>
            <w:tcW w:w="849" w:type="dxa"/>
            <w:vAlign w:val="center"/>
          </w:tcPr>
          <w:p w:rsidR="00CB19C7" w:rsidRPr="007F7FB1" w:rsidRDefault="00CB19C7" w:rsidP="00F5042C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122"/>
          </w:p>
        </w:tc>
        <w:bookmarkStart w:id="123" w:name="pSloveniaN"/>
        <w:tc>
          <w:tcPr>
            <w:tcW w:w="846" w:type="dxa"/>
            <w:vAlign w:val="center"/>
          </w:tcPr>
          <w:p w:rsidR="00CB19C7" w:rsidRPr="007F7FB1" w:rsidRDefault="00CB19C7" w:rsidP="00BF3C7E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123"/>
          </w:p>
        </w:tc>
        <w:tc>
          <w:tcPr>
            <w:tcW w:w="4118" w:type="dxa"/>
            <w:vAlign w:val="center"/>
          </w:tcPr>
          <w:p w:rsidR="00CB19C7" w:rsidRPr="006329F5" w:rsidRDefault="00CB19C7" w:rsidP="00512432">
            <w:pPr>
              <w:pStyle w:val="BoxTitle"/>
              <w:keepNext/>
              <w:keepLines/>
            </w:pPr>
            <w:r w:rsidRPr="006329F5">
              <w:t>Mongolia</w:t>
            </w:r>
          </w:p>
        </w:tc>
        <w:bookmarkStart w:id="124" w:name="pMongoliaS"/>
        <w:tc>
          <w:tcPr>
            <w:tcW w:w="851" w:type="dxa"/>
            <w:vAlign w:val="center"/>
          </w:tcPr>
          <w:p w:rsidR="00CB19C7" w:rsidRPr="007F7FB1" w:rsidRDefault="00CB19C7" w:rsidP="00F5042C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124"/>
          </w:p>
        </w:tc>
        <w:bookmarkStart w:id="125" w:name="pMongoliaN"/>
        <w:tc>
          <w:tcPr>
            <w:tcW w:w="735" w:type="dxa"/>
            <w:tcBorders>
              <w:right w:val="single" w:sz="12" w:space="0" w:color="C0C0C0"/>
            </w:tcBorders>
            <w:vAlign w:val="center"/>
          </w:tcPr>
          <w:p w:rsidR="00CB19C7" w:rsidRPr="007F7FB1" w:rsidRDefault="00CB19C7" w:rsidP="00BF3C7E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125"/>
          </w:p>
        </w:tc>
      </w:tr>
      <w:tr w:rsidR="00CB19C7" w:rsidRPr="00D07039" w:rsidTr="002D5A91">
        <w:trPr>
          <w:trHeight w:val="255"/>
          <w:jc w:val="center"/>
        </w:trPr>
        <w:tc>
          <w:tcPr>
            <w:tcW w:w="2279" w:type="dxa"/>
            <w:tcBorders>
              <w:left w:val="single" w:sz="12" w:space="0" w:color="C0C0C0"/>
            </w:tcBorders>
            <w:vAlign w:val="center"/>
          </w:tcPr>
          <w:p w:rsidR="00CB19C7" w:rsidRPr="006329F5" w:rsidRDefault="00CB19C7" w:rsidP="00512432">
            <w:pPr>
              <w:pStyle w:val="BoxTitle"/>
              <w:keepNext/>
              <w:keepLines/>
            </w:pPr>
            <w:r w:rsidRPr="006329F5">
              <w:t>Spain</w:t>
            </w:r>
          </w:p>
        </w:tc>
        <w:bookmarkStart w:id="126" w:name="pSpainS"/>
        <w:tc>
          <w:tcPr>
            <w:tcW w:w="849" w:type="dxa"/>
            <w:vAlign w:val="center"/>
          </w:tcPr>
          <w:p w:rsidR="00CB19C7" w:rsidRPr="007F7FB1" w:rsidRDefault="00CB19C7" w:rsidP="00F5042C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126"/>
          </w:p>
        </w:tc>
        <w:bookmarkStart w:id="127" w:name="pSpainN"/>
        <w:tc>
          <w:tcPr>
            <w:tcW w:w="846" w:type="dxa"/>
            <w:vAlign w:val="center"/>
          </w:tcPr>
          <w:p w:rsidR="00CB19C7" w:rsidRPr="007F7FB1" w:rsidRDefault="00CB19C7" w:rsidP="00BF3C7E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127"/>
          </w:p>
        </w:tc>
        <w:tc>
          <w:tcPr>
            <w:tcW w:w="4118" w:type="dxa"/>
            <w:vAlign w:val="center"/>
          </w:tcPr>
          <w:p w:rsidR="00CB19C7" w:rsidRPr="006329F5" w:rsidRDefault="00CB19C7" w:rsidP="00512432">
            <w:pPr>
              <w:pStyle w:val="BoxTitle"/>
              <w:keepNext/>
              <w:keepLines/>
            </w:pPr>
            <w:r w:rsidRPr="006329F5">
              <w:t>Montenegro</w:t>
            </w:r>
            <w:r w:rsidRPr="00953EF4">
              <w:rPr>
                <w:vertAlign w:val="superscript"/>
              </w:rPr>
              <w:t>2</w:t>
            </w:r>
          </w:p>
        </w:tc>
        <w:bookmarkStart w:id="128" w:name="pMontenegroS"/>
        <w:tc>
          <w:tcPr>
            <w:tcW w:w="851" w:type="dxa"/>
            <w:vAlign w:val="center"/>
          </w:tcPr>
          <w:p w:rsidR="00CB19C7" w:rsidRPr="007F7FB1" w:rsidRDefault="00CB19C7" w:rsidP="00F5042C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128"/>
          </w:p>
        </w:tc>
        <w:bookmarkStart w:id="129" w:name="pMontenegroN"/>
        <w:tc>
          <w:tcPr>
            <w:tcW w:w="735" w:type="dxa"/>
            <w:tcBorders>
              <w:right w:val="single" w:sz="12" w:space="0" w:color="C0C0C0"/>
            </w:tcBorders>
            <w:vAlign w:val="center"/>
          </w:tcPr>
          <w:p w:rsidR="00CB19C7" w:rsidRPr="007F7FB1" w:rsidRDefault="00CB19C7" w:rsidP="00BF3C7E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129"/>
          </w:p>
        </w:tc>
      </w:tr>
      <w:tr w:rsidR="00CB19C7" w:rsidRPr="00D07039" w:rsidTr="002D5A91">
        <w:trPr>
          <w:trHeight w:val="255"/>
          <w:jc w:val="center"/>
        </w:trPr>
        <w:tc>
          <w:tcPr>
            <w:tcW w:w="2279" w:type="dxa"/>
            <w:tcBorders>
              <w:left w:val="single" w:sz="12" w:space="0" w:color="C0C0C0"/>
            </w:tcBorders>
            <w:vAlign w:val="center"/>
          </w:tcPr>
          <w:p w:rsidR="00CB19C7" w:rsidRPr="006329F5" w:rsidRDefault="00CB19C7" w:rsidP="00512432">
            <w:pPr>
              <w:pStyle w:val="BoxTitle"/>
              <w:keepNext/>
              <w:keepLines/>
            </w:pPr>
            <w:r w:rsidRPr="006329F5">
              <w:t>Turkey</w:t>
            </w:r>
          </w:p>
        </w:tc>
        <w:bookmarkStart w:id="130" w:name="pTurkeyS"/>
        <w:tc>
          <w:tcPr>
            <w:tcW w:w="849" w:type="dxa"/>
            <w:vAlign w:val="center"/>
          </w:tcPr>
          <w:p w:rsidR="00CB19C7" w:rsidRPr="007F7FB1" w:rsidRDefault="00CB19C7" w:rsidP="00F5042C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130"/>
          </w:p>
        </w:tc>
        <w:bookmarkStart w:id="131" w:name="pTurkeyN"/>
        <w:tc>
          <w:tcPr>
            <w:tcW w:w="846" w:type="dxa"/>
            <w:vAlign w:val="center"/>
          </w:tcPr>
          <w:p w:rsidR="00CB19C7" w:rsidRPr="007F7FB1" w:rsidRDefault="00CB19C7" w:rsidP="0036281C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131"/>
          </w:p>
        </w:tc>
        <w:tc>
          <w:tcPr>
            <w:tcW w:w="4118" w:type="dxa"/>
            <w:vAlign w:val="center"/>
          </w:tcPr>
          <w:p w:rsidR="00CB19C7" w:rsidRPr="006329F5" w:rsidRDefault="00CB19C7" w:rsidP="00512432">
            <w:pPr>
              <w:pStyle w:val="BoxTitle"/>
              <w:keepNext/>
              <w:keepLines/>
            </w:pPr>
            <w:r w:rsidRPr="006329F5">
              <w:t>Morocco</w:t>
            </w:r>
          </w:p>
        </w:tc>
        <w:bookmarkStart w:id="132" w:name="pMoroccoS"/>
        <w:tc>
          <w:tcPr>
            <w:tcW w:w="851" w:type="dxa"/>
            <w:vAlign w:val="center"/>
          </w:tcPr>
          <w:p w:rsidR="00CB19C7" w:rsidRPr="007F7FB1" w:rsidRDefault="00CB19C7" w:rsidP="00F5042C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132"/>
          </w:p>
        </w:tc>
        <w:bookmarkStart w:id="133" w:name="pMoroccoN"/>
        <w:tc>
          <w:tcPr>
            <w:tcW w:w="735" w:type="dxa"/>
            <w:tcBorders>
              <w:right w:val="single" w:sz="12" w:space="0" w:color="C0C0C0"/>
            </w:tcBorders>
            <w:vAlign w:val="center"/>
          </w:tcPr>
          <w:p w:rsidR="00CB19C7" w:rsidRPr="007F7FB1" w:rsidRDefault="00CB19C7" w:rsidP="00BF3C7E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133"/>
          </w:p>
        </w:tc>
      </w:tr>
      <w:tr w:rsidR="00CB19C7" w:rsidRPr="00D07039" w:rsidTr="002D5A91">
        <w:trPr>
          <w:trHeight w:val="255"/>
          <w:jc w:val="center"/>
        </w:trPr>
        <w:tc>
          <w:tcPr>
            <w:tcW w:w="2279" w:type="dxa"/>
            <w:tcBorders>
              <w:left w:val="single" w:sz="12" w:space="0" w:color="C0C0C0"/>
            </w:tcBorders>
            <w:vAlign w:val="center"/>
          </w:tcPr>
          <w:p w:rsidR="00CB19C7" w:rsidRPr="006329F5" w:rsidRDefault="00CB19C7" w:rsidP="00512432">
            <w:pPr>
              <w:pStyle w:val="BoxTitle"/>
              <w:keepNext/>
              <w:keepLines/>
            </w:pPr>
            <w:r>
              <w:t>United Kingdom</w:t>
            </w:r>
          </w:p>
        </w:tc>
        <w:bookmarkStart w:id="134" w:name="pUKS"/>
        <w:tc>
          <w:tcPr>
            <w:tcW w:w="849" w:type="dxa"/>
            <w:vAlign w:val="center"/>
          </w:tcPr>
          <w:p w:rsidR="00CB19C7" w:rsidRPr="007F7FB1" w:rsidRDefault="00CB19C7" w:rsidP="00F5042C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134"/>
          </w:p>
        </w:tc>
        <w:bookmarkStart w:id="135" w:name="pUKN"/>
        <w:tc>
          <w:tcPr>
            <w:tcW w:w="846" w:type="dxa"/>
            <w:vAlign w:val="center"/>
          </w:tcPr>
          <w:p w:rsidR="00CB19C7" w:rsidRPr="007F7FB1" w:rsidRDefault="00CB19C7" w:rsidP="00BF3C7E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135"/>
          </w:p>
        </w:tc>
        <w:tc>
          <w:tcPr>
            <w:tcW w:w="4118" w:type="dxa"/>
            <w:vAlign w:val="center"/>
          </w:tcPr>
          <w:p w:rsidR="00CB19C7" w:rsidRPr="006329F5" w:rsidRDefault="00CB19C7" w:rsidP="00512432">
            <w:pPr>
              <w:pStyle w:val="BoxTitle"/>
              <w:keepNext/>
              <w:keepLines/>
            </w:pPr>
            <w:r w:rsidRPr="006329F5">
              <w:t>New Zealand</w:t>
            </w:r>
            <w:r w:rsidRPr="006329F5">
              <w:rPr>
                <w:vertAlign w:val="superscript"/>
              </w:rPr>
              <w:t>1</w:t>
            </w:r>
          </w:p>
        </w:tc>
        <w:bookmarkStart w:id="136" w:name="pNZS"/>
        <w:tc>
          <w:tcPr>
            <w:tcW w:w="851" w:type="dxa"/>
            <w:vAlign w:val="center"/>
          </w:tcPr>
          <w:p w:rsidR="00CB19C7" w:rsidRPr="007F7FB1" w:rsidRDefault="00CB19C7" w:rsidP="00F5042C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136"/>
          </w:p>
        </w:tc>
        <w:bookmarkStart w:id="137" w:name="pNZN"/>
        <w:tc>
          <w:tcPr>
            <w:tcW w:w="735" w:type="dxa"/>
            <w:tcBorders>
              <w:right w:val="single" w:sz="12" w:space="0" w:color="C0C0C0"/>
            </w:tcBorders>
            <w:vAlign w:val="center"/>
          </w:tcPr>
          <w:p w:rsidR="00CB19C7" w:rsidRPr="007F7FB1" w:rsidRDefault="00CB19C7" w:rsidP="00BF3C7E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137"/>
          </w:p>
        </w:tc>
      </w:tr>
      <w:tr w:rsidR="00CB19C7" w:rsidRPr="00D07039" w:rsidTr="002D5A91">
        <w:trPr>
          <w:trHeight w:val="255"/>
          <w:jc w:val="center"/>
        </w:trPr>
        <w:tc>
          <w:tcPr>
            <w:tcW w:w="2279" w:type="dxa"/>
            <w:tcBorders>
              <w:left w:val="single" w:sz="12" w:space="0" w:color="C0C0C0"/>
            </w:tcBorders>
            <w:vAlign w:val="center"/>
          </w:tcPr>
          <w:p w:rsidR="00CB19C7" w:rsidRPr="006329F5" w:rsidRDefault="00CB19C7" w:rsidP="00512432">
            <w:pPr>
              <w:pStyle w:val="BoxTitle"/>
              <w:keepNext/>
              <w:keepLines/>
            </w:pPr>
            <w:r>
              <w:t>United States</w:t>
            </w:r>
          </w:p>
        </w:tc>
        <w:bookmarkStart w:id="138" w:name="pUSS"/>
        <w:tc>
          <w:tcPr>
            <w:tcW w:w="849" w:type="dxa"/>
            <w:vAlign w:val="center"/>
          </w:tcPr>
          <w:p w:rsidR="00CB19C7" w:rsidRPr="007F7FB1" w:rsidRDefault="00CB19C7" w:rsidP="00F5042C">
            <w:pPr>
              <w:pStyle w:val="Responsebudget"/>
            </w:pPr>
            <w:r w:rsidRPr="007F7FB1"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138"/>
          </w:p>
        </w:tc>
        <w:bookmarkStart w:id="139" w:name="pUSN"/>
        <w:tc>
          <w:tcPr>
            <w:tcW w:w="846" w:type="dxa"/>
            <w:vAlign w:val="center"/>
          </w:tcPr>
          <w:p w:rsidR="00CB19C7" w:rsidRPr="007F7FB1" w:rsidRDefault="00CB19C7" w:rsidP="00BF3C7E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139"/>
          </w:p>
        </w:tc>
        <w:tc>
          <w:tcPr>
            <w:tcW w:w="4118" w:type="dxa"/>
            <w:vAlign w:val="center"/>
          </w:tcPr>
          <w:p w:rsidR="00CB19C7" w:rsidRPr="006329F5" w:rsidRDefault="00CB19C7" w:rsidP="00512432">
            <w:pPr>
              <w:pStyle w:val="BoxTitle"/>
              <w:keepNext/>
              <w:keepLines/>
            </w:pPr>
            <w:r w:rsidRPr="006329F5">
              <w:t>Pakistan</w:t>
            </w:r>
          </w:p>
        </w:tc>
        <w:bookmarkStart w:id="140" w:name="pPakistanS"/>
        <w:tc>
          <w:tcPr>
            <w:tcW w:w="851" w:type="dxa"/>
            <w:vAlign w:val="center"/>
          </w:tcPr>
          <w:p w:rsidR="00CB19C7" w:rsidRPr="007F7FB1" w:rsidRDefault="00CB19C7" w:rsidP="00F5042C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140"/>
          </w:p>
        </w:tc>
        <w:bookmarkStart w:id="141" w:name="pPakistanN"/>
        <w:tc>
          <w:tcPr>
            <w:tcW w:w="735" w:type="dxa"/>
            <w:tcBorders>
              <w:right w:val="single" w:sz="12" w:space="0" w:color="C0C0C0"/>
            </w:tcBorders>
            <w:vAlign w:val="center"/>
          </w:tcPr>
          <w:p w:rsidR="00CB19C7" w:rsidRPr="007F7FB1" w:rsidRDefault="00CB19C7" w:rsidP="00BF3C7E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141"/>
          </w:p>
        </w:tc>
      </w:tr>
      <w:tr w:rsidR="00CB19C7" w:rsidRPr="00D07039" w:rsidTr="002D5A91">
        <w:trPr>
          <w:trHeight w:val="255"/>
          <w:jc w:val="center"/>
        </w:trPr>
        <w:tc>
          <w:tcPr>
            <w:tcW w:w="2279" w:type="dxa"/>
            <w:tcBorders>
              <w:left w:val="single" w:sz="12" w:space="0" w:color="C0C0C0"/>
              <w:bottom w:val="single" w:sz="12" w:space="0" w:color="C0C0C0"/>
            </w:tcBorders>
            <w:vAlign w:val="center"/>
          </w:tcPr>
          <w:p w:rsidR="00CB19C7" w:rsidRPr="00CB5C89" w:rsidRDefault="00CB19C7" w:rsidP="00071BAB">
            <w:pPr>
              <w:pStyle w:val="BoxTitle"/>
              <w:keepNext/>
              <w:keepLines/>
              <w:jc w:val="right"/>
              <w:rPr>
                <w:bCs/>
              </w:rPr>
            </w:pPr>
            <w:r>
              <w:rPr>
                <w:bCs/>
              </w:rPr>
              <w:t>Total</w:t>
            </w:r>
          </w:p>
        </w:tc>
        <w:tc>
          <w:tcPr>
            <w:tcW w:w="849" w:type="dxa"/>
            <w:tcBorders>
              <w:bottom w:val="single" w:sz="12" w:space="0" w:color="C0C0C0"/>
            </w:tcBorders>
            <w:vAlign w:val="center"/>
          </w:tcPr>
          <w:p w:rsidR="00CB19C7" w:rsidRPr="006329F5" w:rsidRDefault="00CB19C7" w:rsidP="00512432">
            <w:pPr>
              <w:pStyle w:val="Responsebudget"/>
              <w:keepNext/>
              <w:keepLines/>
            </w:pPr>
            <w:r>
              <w:fldChar w:fldCharType="begin">
                <w:ffData>
                  <w:name w:val=""/>
                  <w:enabled w:val="0"/>
                  <w:calcOnExit/>
                  <w:textInput>
                    <w:type w:val="calculated"/>
                    <w:default w:val="=SUM(B2:B29)"/>
                    <w:format w:val="0"/>
                  </w:textInput>
                </w:ffData>
              </w:fldChar>
            </w:r>
            <w:r>
              <w:instrText xml:space="preserve"> FORMTEXT </w:instrText>
            </w:r>
            <w:fldSimple w:instr=" =SUM(B2:B29) ">
              <w:r>
                <w:rPr>
                  <w:noProof/>
                </w:rPr>
                <w:instrText>0</w:instrText>
              </w:r>
            </w:fldSimple>
            <w:r>
              <w:fldChar w:fldCharType="separate"/>
            </w:r>
            <w:r>
              <w:rPr>
                <w:noProof/>
              </w:rPr>
              <w:t>0</w:t>
            </w:r>
            <w:r>
              <w:fldChar w:fldCharType="end"/>
            </w:r>
          </w:p>
        </w:tc>
        <w:tc>
          <w:tcPr>
            <w:tcW w:w="846" w:type="dxa"/>
            <w:tcBorders>
              <w:bottom w:val="single" w:sz="12" w:space="0" w:color="C0C0C0"/>
            </w:tcBorders>
            <w:vAlign w:val="center"/>
          </w:tcPr>
          <w:p w:rsidR="00CB19C7" w:rsidRPr="006329F5" w:rsidRDefault="00CB19C7" w:rsidP="00512432">
            <w:pPr>
              <w:pStyle w:val="Responsebudget"/>
              <w:keepNext/>
              <w:keepLines/>
            </w:pPr>
            <w:r>
              <w:fldChar w:fldCharType="begin">
                <w:ffData>
                  <w:name w:val=""/>
                  <w:enabled w:val="0"/>
                  <w:calcOnExit/>
                  <w:textInput>
                    <w:type w:val="calculated"/>
                    <w:default w:val="=SUM(C2:C29)"/>
                    <w:format w:val="0"/>
                  </w:textInput>
                </w:ffData>
              </w:fldChar>
            </w:r>
            <w:r>
              <w:instrText xml:space="preserve"> FORMTEXT </w:instrText>
            </w:r>
            <w:fldSimple w:instr=" =SUM(C2:C29) ">
              <w:r>
                <w:rPr>
                  <w:noProof/>
                </w:rPr>
                <w:instrText>0</w:instrText>
              </w:r>
            </w:fldSimple>
            <w:r>
              <w:fldChar w:fldCharType="separate"/>
            </w:r>
            <w:r>
              <w:rPr>
                <w:noProof/>
              </w:rPr>
              <w:t>0</w:t>
            </w:r>
            <w:r>
              <w:fldChar w:fldCharType="end"/>
            </w:r>
          </w:p>
        </w:tc>
        <w:tc>
          <w:tcPr>
            <w:tcW w:w="4118" w:type="dxa"/>
            <w:vAlign w:val="center"/>
          </w:tcPr>
          <w:p w:rsidR="00CB19C7" w:rsidRPr="006329F5" w:rsidRDefault="00CB19C7" w:rsidP="00512432">
            <w:pPr>
              <w:pStyle w:val="BoxTitle"/>
              <w:keepNext/>
              <w:keepLines/>
            </w:pPr>
            <w:r w:rsidRPr="006329F5">
              <w:t>Qatar</w:t>
            </w:r>
            <w:r w:rsidRPr="006329F5">
              <w:rPr>
                <w:vertAlign w:val="superscript"/>
              </w:rPr>
              <w:t>1</w:t>
            </w:r>
          </w:p>
        </w:tc>
        <w:bookmarkStart w:id="142" w:name="pQatarS"/>
        <w:tc>
          <w:tcPr>
            <w:tcW w:w="851" w:type="dxa"/>
            <w:vAlign w:val="center"/>
          </w:tcPr>
          <w:p w:rsidR="00CB19C7" w:rsidRPr="007F7FB1" w:rsidRDefault="00CB19C7" w:rsidP="00F5042C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142"/>
          </w:p>
        </w:tc>
        <w:bookmarkStart w:id="143" w:name="pQatarN"/>
        <w:tc>
          <w:tcPr>
            <w:tcW w:w="735" w:type="dxa"/>
            <w:tcBorders>
              <w:right w:val="single" w:sz="12" w:space="0" w:color="C0C0C0"/>
            </w:tcBorders>
            <w:vAlign w:val="center"/>
          </w:tcPr>
          <w:p w:rsidR="00CB19C7" w:rsidRPr="007F7FB1" w:rsidRDefault="00CB19C7" w:rsidP="00BF3C7E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143"/>
          </w:p>
        </w:tc>
      </w:tr>
      <w:tr w:rsidR="00CB19C7" w:rsidRPr="00D07039" w:rsidTr="002D5A91">
        <w:trPr>
          <w:trHeight w:val="255"/>
          <w:jc w:val="center"/>
        </w:trPr>
        <w:tc>
          <w:tcPr>
            <w:tcW w:w="2279" w:type="dxa"/>
            <w:vMerge w:val="restart"/>
            <w:tcBorders>
              <w:top w:val="single" w:sz="12" w:space="0" w:color="C0C0C0"/>
              <w:left w:val="single" w:sz="12" w:space="0" w:color="C0C0C0"/>
              <w:bottom w:val="double" w:sz="4" w:space="0" w:color="C0C0C0"/>
            </w:tcBorders>
            <w:vAlign w:val="center"/>
          </w:tcPr>
          <w:p w:rsidR="00CB19C7" w:rsidRPr="006329F5" w:rsidRDefault="00CB19C7" w:rsidP="00512432">
            <w:pPr>
              <w:pStyle w:val="TableHead"/>
              <w:keepNext/>
              <w:keepLines/>
            </w:pPr>
            <w:r w:rsidRPr="009F7D17">
              <w:t>International</w:t>
            </w:r>
            <w:r>
              <w:t xml:space="preserve"> Organizations </w:t>
            </w:r>
            <w:r w:rsidRPr="00342CDC">
              <w:t>(Specify)</w:t>
            </w:r>
          </w:p>
        </w:tc>
        <w:tc>
          <w:tcPr>
            <w:tcW w:w="849" w:type="dxa"/>
            <w:tcBorders>
              <w:top w:val="single" w:sz="12" w:space="0" w:color="C0C0C0"/>
              <w:bottom w:val="nil"/>
              <w:right w:val="nil"/>
            </w:tcBorders>
            <w:shd w:val="clear" w:color="auto" w:fill="B1D2EB"/>
            <w:vAlign w:val="center"/>
          </w:tcPr>
          <w:p w:rsidR="00CB19C7" w:rsidRPr="006329F5" w:rsidRDefault="00CB19C7" w:rsidP="00512432">
            <w:pPr>
              <w:pStyle w:val="Responsebudget"/>
              <w:keepNext/>
              <w:keepLines/>
            </w:pPr>
          </w:p>
        </w:tc>
        <w:tc>
          <w:tcPr>
            <w:tcW w:w="846" w:type="dxa"/>
            <w:tcBorders>
              <w:top w:val="single" w:sz="12" w:space="0" w:color="C0C0C0"/>
              <w:left w:val="nil"/>
              <w:bottom w:val="nil"/>
            </w:tcBorders>
            <w:shd w:val="clear" w:color="auto" w:fill="B1D2EB"/>
            <w:vAlign w:val="center"/>
          </w:tcPr>
          <w:p w:rsidR="00CB19C7" w:rsidRPr="006329F5" w:rsidRDefault="00CB19C7" w:rsidP="00512432">
            <w:pPr>
              <w:pStyle w:val="Responsebudget"/>
              <w:keepNext/>
              <w:keepLines/>
            </w:pPr>
          </w:p>
        </w:tc>
        <w:tc>
          <w:tcPr>
            <w:tcW w:w="4118" w:type="dxa"/>
            <w:vAlign w:val="center"/>
          </w:tcPr>
          <w:p w:rsidR="00CB19C7" w:rsidRPr="006329F5" w:rsidRDefault="00CB19C7" w:rsidP="00512432">
            <w:pPr>
              <w:pStyle w:val="BoxTitle"/>
              <w:keepNext/>
              <w:keepLines/>
            </w:pPr>
            <w:r w:rsidRPr="006329F5">
              <w:t>Republic of Korea</w:t>
            </w:r>
            <w:r w:rsidRPr="006329F5">
              <w:rPr>
                <w:vertAlign w:val="superscript"/>
              </w:rPr>
              <w:t>1</w:t>
            </w:r>
          </w:p>
        </w:tc>
        <w:bookmarkStart w:id="144" w:name="pKoreaS"/>
        <w:tc>
          <w:tcPr>
            <w:tcW w:w="851" w:type="dxa"/>
            <w:vAlign w:val="center"/>
          </w:tcPr>
          <w:p w:rsidR="00CB19C7" w:rsidRPr="007F7FB1" w:rsidRDefault="00CB19C7" w:rsidP="002D5A91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144"/>
          </w:p>
        </w:tc>
        <w:bookmarkStart w:id="145" w:name="pKoreaN"/>
        <w:tc>
          <w:tcPr>
            <w:tcW w:w="735" w:type="dxa"/>
            <w:tcBorders>
              <w:right w:val="single" w:sz="12" w:space="0" w:color="C0C0C0"/>
            </w:tcBorders>
            <w:vAlign w:val="center"/>
          </w:tcPr>
          <w:p w:rsidR="00CB19C7" w:rsidRPr="007F7FB1" w:rsidRDefault="00CB19C7" w:rsidP="00BF3C7E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145"/>
          </w:p>
        </w:tc>
      </w:tr>
      <w:tr w:rsidR="00CB19C7" w:rsidRPr="00D07039" w:rsidTr="002D5A91">
        <w:trPr>
          <w:trHeight w:val="255"/>
          <w:jc w:val="center"/>
        </w:trPr>
        <w:tc>
          <w:tcPr>
            <w:tcW w:w="2279" w:type="dxa"/>
            <w:vMerge/>
            <w:tcBorders>
              <w:left w:val="single" w:sz="12" w:space="0" w:color="C0C0C0"/>
              <w:bottom w:val="double" w:sz="4" w:space="0" w:color="C0C0C0"/>
            </w:tcBorders>
            <w:vAlign w:val="center"/>
          </w:tcPr>
          <w:p w:rsidR="00CB19C7" w:rsidRPr="00A34ECA" w:rsidRDefault="00CB19C7" w:rsidP="00512432">
            <w:pPr>
              <w:keepNext/>
              <w:keepLines/>
              <w:ind w:left="196"/>
              <w:rPr>
                <w:b/>
                <w:bCs/>
                <w:i/>
                <w:iCs/>
              </w:rPr>
            </w:pPr>
          </w:p>
        </w:tc>
        <w:tc>
          <w:tcPr>
            <w:tcW w:w="849" w:type="dxa"/>
            <w:tcBorders>
              <w:top w:val="nil"/>
              <w:bottom w:val="double" w:sz="4" w:space="0" w:color="C0C0C0"/>
              <w:right w:val="nil"/>
            </w:tcBorders>
            <w:shd w:val="clear" w:color="auto" w:fill="B1D2EB"/>
            <w:vAlign w:val="center"/>
          </w:tcPr>
          <w:p w:rsidR="00CB19C7" w:rsidRPr="001846E4" w:rsidRDefault="00CB19C7" w:rsidP="00512432">
            <w:pPr>
              <w:pStyle w:val="Responsebudget"/>
              <w:keepNext/>
              <w:keepLines/>
              <w:rPr>
                <w:bCs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double" w:sz="4" w:space="0" w:color="C0C0C0"/>
            </w:tcBorders>
            <w:shd w:val="clear" w:color="auto" w:fill="B1D2EB"/>
            <w:vAlign w:val="center"/>
          </w:tcPr>
          <w:p w:rsidR="00CB19C7" w:rsidRPr="001846E4" w:rsidRDefault="00CB19C7" w:rsidP="00512432">
            <w:pPr>
              <w:pStyle w:val="Responsebudget"/>
              <w:keepNext/>
              <w:keepLines/>
              <w:rPr>
                <w:bCs/>
              </w:rPr>
            </w:pPr>
          </w:p>
        </w:tc>
        <w:tc>
          <w:tcPr>
            <w:tcW w:w="4118" w:type="dxa"/>
            <w:vAlign w:val="center"/>
          </w:tcPr>
          <w:p w:rsidR="00CB19C7" w:rsidRPr="006329F5" w:rsidRDefault="00CB19C7" w:rsidP="00512432">
            <w:pPr>
              <w:pStyle w:val="BoxTitle"/>
              <w:keepNext/>
              <w:keepLines/>
            </w:pPr>
            <w:r w:rsidRPr="006329F5">
              <w:t>Russia</w:t>
            </w:r>
            <w:r>
              <w:t>n Federation</w:t>
            </w:r>
            <w:r w:rsidRPr="006329F5">
              <w:rPr>
                <w:vertAlign w:val="superscript"/>
              </w:rPr>
              <w:t>1</w:t>
            </w:r>
          </w:p>
        </w:tc>
        <w:bookmarkStart w:id="146" w:name="pRussiaS"/>
        <w:tc>
          <w:tcPr>
            <w:tcW w:w="851" w:type="dxa"/>
            <w:vAlign w:val="center"/>
          </w:tcPr>
          <w:p w:rsidR="00CB19C7" w:rsidRPr="007F7FB1" w:rsidRDefault="00CB19C7" w:rsidP="002D5A91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146"/>
          </w:p>
        </w:tc>
        <w:bookmarkStart w:id="147" w:name="pRussiaN"/>
        <w:tc>
          <w:tcPr>
            <w:tcW w:w="735" w:type="dxa"/>
            <w:tcBorders>
              <w:right w:val="single" w:sz="12" w:space="0" w:color="C0C0C0"/>
            </w:tcBorders>
            <w:vAlign w:val="center"/>
          </w:tcPr>
          <w:p w:rsidR="00CB19C7" w:rsidRPr="007F7FB1" w:rsidRDefault="00CB19C7" w:rsidP="00BF3C7E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147"/>
          </w:p>
        </w:tc>
      </w:tr>
      <w:bookmarkStart w:id="148" w:name="pIntOrg1"/>
      <w:tr w:rsidR="00CB19C7" w:rsidRPr="00D07039" w:rsidTr="002D5A91">
        <w:trPr>
          <w:trHeight w:val="255"/>
          <w:jc w:val="center"/>
        </w:trPr>
        <w:tc>
          <w:tcPr>
            <w:tcW w:w="2279" w:type="dxa"/>
            <w:tcBorders>
              <w:top w:val="double" w:sz="4" w:space="0" w:color="C0C0C0"/>
              <w:left w:val="single" w:sz="12" w:space="0" w:color="C0C0C0"/>
            </w:tcBorders>
            <w:vAlign w:val="center"/>
          </w:tcPr>
          <w:p w:rsidR="00CB19C7" w:rsidRPr="00A055B1" w:rsidRDefault="00CB19C7" w:rsidP="00A055B1">
            <w:pPr>
              <w:pStyle w:val="BoxTitle"/>
              <w:rPr>
                <w:color w:val="auto"/>
              </w:rPr>
            </w:pPr>
            <w:r w:rsidRPr="00A055B1">
              <w:rPr>
                <w:color w:val="auto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A055B1">
              <w:rPr>
                <w:color w:val="auto"/>
              </w:rPr>
              <w:instrText xml:space="preserve"> FORMTEXT </w:instrText>
            </w:r>
            <w:r w:rsidRPr="00A055B1">
              <w:rPr>
                <w:color w:val="auto"/>
              </w:rPr>
            </w:r>
            <w:r w:rsidRPr="00A055B1">
              <w:rPr>
                <w:color w:val="auto"/>
              </w:rPr>
              <w:fldChar w:fldCharType="separate"/>
            </w:r>
            <w:r w:rsidRPr="00A055B1">
              <w:rPr>
                <w:noProof/>
                <w:color w:val="auto"/>
              </w:rPr>
              <w:t> </w:t>
            </w:r>
            <w:r w:rsidRPr="00A055B1">
              <w:rPr>
                <w:noProof/>
                <w:color w:val="auto"/>
              </w:rPr>
              <w:t> </w:t>
            </w:r>
            <w:r w:rsidRPr="00A055B1">
              <w:rPr>
                <w:noProof/>
                <w:color w:val="auto"/>
              </w:rPr>
              <w:t> </w:t>
            </w:r>
            <w:r w:rsidRPr="00A055B1">
              <w:rPr>
                <w:noProof/>
                <w:color w:val="auto"/>
              </w:rPr>
              <w:t> </w:t>
            </w:r>
            <w:r w:rsidRPr="00A055B1">
              <w:rPr>
                <w:noProof/>
                <w:color w:val="auto"/>
              </w:rPr>
              <w:t> </w:t>
            </w:r>
            <w:r w:rsidRPr="00A055B1">
              <w:rPr>
                <w:color w:val="auto"/>
              </w:rPr>
              <w:fldChar w:fldCharType="end"/>
            </w:r>
            <w:bookmarkEnd w:id="148"/>
          </w:p>
        </w:tc>
        <w:bookmarkStart w:id="149" w:name="pIntOrg1S"/>
        <w:tc>
          <w:tcPr>
            <w:tcW w:w="849" w:type="dxa"/>
            <w:tcBorders>
              <w:top w:val="double" w:sz="4" w:space="0" w:color="C0C0C0"/>
            </w:tcBorders>
            <w:vAlign w:val="center"/>
          </w:tcPr>
          <w:p w:rsidR="00CB19C7" w:rsidRPr="006329F5" w:rsidRDefault="00CB19C7" w:rsidP="00063AEC">
            <w:pPr>
              <w:pStyle w:val="Responsebudget"/>
              <w:keepNext/>
              <w:keepLines/>
            </w:pPr>
            <w: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49"/>
          </w:p>
        </w:tc>
        <w:bookmarkStart w:id="150" w:name="pIntOrg1N"/>
        <w:tc>
          <w:tcPr>
            <w:tcW w:w="846" w:type="dxa"/>
            <w:tcBorders>
              <w:top w:val="double" w:sz="4" w:space="0" w:color="C0C0C0"/>
            </w:tcBorders>
            <w:vAlign w:val="center"/>
          </w:tcPr>
          <w:p w:rsidR="00CB19C7" w:rsidRPr="006329F5" w:rsidRDefault="00CB19C7" w:rsidP="00C63642">
            <w:pPr>
              <w:pStyle w:val="Responsebudget"/>
              <w:keepNext/>
              <w:keepLines/>
            </w:pPr>
            <w:r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50"/>
          </w:p>
        </w:tc>
        <w:tc>
          <w:tcPr>
            <w:tcW w:w="4118" w:type="dxa"/>
            <w:vAlign w:val="center"/>
          </w:tcPr>
          <w:p w:rsidR="00CB19C7" w:rsidRPr="006329F5" w:rsidRDefault="00CB19C7" w:rsidP="00512432">
            <w:pPr>
              <w:pStyle w:val="BoxTitle"/>
              <w:keepNext/>
              <w:keepLines/>
            </w:pPr>
            <w:r w:rsidRPr="006329F5">
              <w:t>Serbia</w:t>
            </w:r>
            <w:r w:rsidRPr="00953EF4">
              <w:rPr>
                <w:vertAlign w:val="superscript"/>
              </w:rPr>
              <w:t>2</w:t>
            </w:r>
          </w:p>
        </w:tc>
        <w:bookmarkStart w:id="151" w:name="pSerbiaS"/>
        <w:tc>
          <w:tcPr>
            <w:tcW w:w="851" w:type="dxa"/>
            <w:vAlign w:val="center"/>
          </w:tcPr>
          <w:p w:rsidR="00CB19C7" w:rsidRPr="007F7FB1" w:rsidRDefault="00CB19C7" w:rsidP="00F5042C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151"/>
          </w:p>
        </w:tc>
        <w:bookmarkStart w:id="152" w:name="pSerbiaN"/>
        <w:tc>
          <w:tcPr>
            <w:tcW w:w="735" w:type="dxa"/>
            <w:tcBorders>
              <w:right w:val="single" w:sz="12" w:space="0" w:color="C0C0C0"/>
            </w:tcBorders>
            <w:vAlign w:val="center"/>
          </w:tcPr>
          <w:p w:rsidR="00CB19C7" w:rsidRPr="007F7FB1" w:rsidRDefault="00CB19C7" w:rsidP="00BF3C7E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152"/>
          </w:p>
        </w:tc>
      </w:tr>
      <w:bookmarkStart w:id="153" w:name="pIntOrg2"/>
      <w:tr w:rsidR="00CB19C7" w:rsidRPr="00D07039" w:rsidTr="002D5A91">
        <w:trPr>
          <w:trHeight w:val="255"/>
          <w:jc w:val="center"/>
        </w:trPr>
        <w:tc>
          <w:tcPr>
            <w:tcW w:w="2279" w:type="dxa"/>
            <w:tcBorders>
              <w:left w:val="single" w:sz="12" w:space="0" w:color="C0C0C0"/>
            </w:tcBorders>
            <w:vAlign w:val="center"/>
          </w:tcPr>
          <w:p w:rsidR="00CB19C7" w:rsidRPr="00A055B1" w:rsidRDefault="00CB19C7" w:rsidP="00A055B1">
            <w:pPr>
              <w:pStyle w:val="BoxTitle"/>
              <w:rPr>
                <w:color w:val="auto"/>
              </w:rPr>
            </w:pPr>
            <w:r w:rsidRPr="00A055B1">
              <w:rPr>
                <w:color w:val="auto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A055B1">
              <w:rPr>
                <w:color w:val="auto"/>
              </w:rPr>
              <w:instrText xml:space="preserve"> FORMTEXT </w:instrText>
            </w:r>
            <w:r w:rsidRPr="00A055B1">
              <w:rPr>
                <w:color w:val="auto"/>
              </w:rPr>
            </w:r>
            <w:r w:rsidRPr="00A055B1">
              <w:rPr>
                <w:color w:val="auto"/>
              </w:rPr>
              <w:fldChar w:fldCharType="separate"/>
            </w:r>
            <w:r w:rsidRPr="00A055B1">
              <w:rPr>
                <w:noProof/>
                <w:color w:val="auto"/>
              </w:rPr>
              <w:t> </w:t>
            </w:r>
            <w:r w:rsidRPr="00A055B1">
              <w:rPr>
                <w:noProof/>
                <w:color w:val="auto"/>
              </w:rPr>
              <w:t> </w:t>
            </w:r>
            <w:r w:rsidRPr="00A055B1">
              <w:rPr>
                <w:noProof/>
                <w:color w:val="auto"/>
              </w:rPr>
              <w:t> </w:t>
            </w:r>
            <w:r w:rsidRPr="00A055B1">
              <w:rPr>
                <w:noProof/>
                <w:color w:val="auto"/>
              </w:rPr>
              <w:t> </w:t>
            </w:r>
            <w:r w:rsidRPr="00A055B1">
              <w:rPr>
                <w:noProof/>
                <w:color w:val="auto"/>
              </w:rPr>
              <w:t> </w:t>
            </w:r>
            <w:r w:rsidRPr="00A055B1">
              <w:rPr>
                <w:color w:val="auto"/>
              </w:rPr>
              <w:fldChar w:fldCharType="end"/>
            </w:r>
            <w:bookmarkEnd w:id="153"/>
          </w:p>
        </w:tc>
        <w:bookmarkStart w:id="154" w:name="pIntOrg2S"/>
        <w:tc>
          <w:tcPr>
            <w:tcW w:w="849" w:type="dxa"/>
            <w:vAlign w:val="center"/>
          </w:tcPr>
          <w:p w:rsidR="00CB19C7" w:rsidRPr="006329F5" w:rsidRDefault="00CB19C7" w:rsidP="00F0024C">
            <w:pPr>
              <w:pStyle w:val="Responsebudget"/>
              <w:keepNext/>
              <w:keepLines/>
            </w:pPr>
            <w: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54"/>
          </w:p>
        </w:tc>
        <w:bookmarkStart w:id="155" w:name="pIntOrg2N"/>
        <w:tc>
          <w:tcPr>
            <w:tcW w:w="846" w:type="dxa"/>
            <w:vAlign w:val="center"/>
          </w:tcPr>
          <w:p w:rsidR="00CB19C7" w:rsidRPr="006329F5" w:rsidRDefault="00CB19C7" w:rsidP="00512432">
            <w:pPr>
              <w:pStyle w:val="Responsebudget"/>
              <w:keepNext/>
              <w:keepLines/>
            </w:pPr>
            <w:r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55"/>
          </w:p>
        </w:tc>
        <w:tc>
          <w:tcPr>
            <w:tcW w:w="4118" w:type="dxa"/>
            <w:vAlign w:val="center"/>
          </w:tcPr>
          <w:p w:rsidR="00CB19C7" w:rsidRPr="006329F5" w:rsidRDefault="00CB19C7" w:rsidP="00512432">
            <w:pPr>
              <w:pStyle w:val="BoxTitle"/>
              <w:keepNext/>
              <w:keepLines/>
            </w:pPr>
            <w:r w:rsidRPr="006329F5">
              <w:t>Sweden</w:t>
            </w:r>
            <w:r w:rsidRPr="006329F5">
              <w:rPr>
                <w:vertAlign w:val="superscript"/>
              </w:rPr>
              <w:t>1</w:t>
            </w:r>
          </w:p>
        </w:tc>
        <w:bookmarkStart w:id="156" w:name="pSwedenS"/>
        <w:tc>
          <w:tcPr>
            <w:tcW w:w="851" w:type="dxa"/>
            <w:vAlign w:val="center"/>
          </w:tcPr>
          <w:p w:rsidR="00CB19C7" w:rsidRPr="007F7FB1" w:rsidRDefault="00CB19C7" w:rsidP="00F5042C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156"/>
          </w:p>
        </w:tc>
        <w:bookmarkStart w:id="157" w:name="pSwedenN"/>
        <w:tc>
          <w:tcPr>
            <w:tcW w:w="735" w:type="dxa"/>
            <w:tcBorders>
              <w:right w:val="single" w:sz="12" w:space="0" w:color="C0C0C0"/>
            </w:tcBorders>
            <w:vAlign w:val="center"/>
          </w:tcPr>
          <w:p w:rsidR="00CB19C7" w:rsidRPr="007F7FB1" w:rsidRDefault="00CB19C7" w:rsidP="00BF3C7E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157"/>
          </w:p>
        </w:tc>
      </w:tr>
      <w:bookmarkStart w:id="158" w:name="pIntOrg3"/>
      <w:tr w:rsidR="00CB19C7" w:rsidRPr="00D07039" w:rsidTr="002D5A91">
        <w:trPr>
          <w:trHeight w:val="255"/>
          <w:jc w:val="center"/>
        </w:trPr>
        <w:tc>
          <w:tcPr>
            <w:tcW w:w="2279" w:type="dxa"/>
            <w:tcBorders>
              <w:left w:val="single" w:sz="12" w:space="0" w:color="C0C0C0"/>
            </w:tcBorders>
            <w:vAlign w:val="center"/>
          </w:tcPr>
          <w:p w:rsidR="00CB19C7" w:rsidRPr="00A055B1" w:rsidRDefault="00CB19C7" w:rsidP="00A055B1">
            <w:pPr>
              <w:pStyle w:val="BoxTitle"/>
              <w:rPr>
                <w:color w:val="auto"/>
              </w:rPr>
            </w:pPr>
            <w:r w:rsidRPr="00A055B1">
              <w:rPr>
                <w:color w:val="auto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A055B1">
              <w:rPr>
                <w:color w:val="auto"/>
              </w:rPr>
              <w:instrText xml:space="preserve"> FORMTEXT </w:instrText>
            </w:r>
            <w:r w:rsidRPr="00A055B1">
              <w:rPr>
                <w:color w:val="auto"/>
              </w:rPr>
            </w:r>
            <w:r w:rsidRPr="00A055B1">
              <w:rPr>
                <w:color w:val="auto"/>
              </w:rPr>
              <w:fldChar w:fldCharType="separate"/>
            </w:r>
            <w:r w:rsidRPr="00A055B1">
              <w:rPr>
                <w:noProof/>
                <w:color w:val="auto"/>
              </w:rPr>
              <w:t> </w:t>
            </w:r>
            <w:r w:rsidRPr="00A055B1">
              <w:rPr>
                <w:noProof/>
                <w:color w:val="auto"/>
              </w:rPr>
              <w:t> </w:t>
            </w:r>
            <w:r w:rsidRPr="00A055B1">
              <w:rPr>
                <w:noProof/>
                <w:color w:val="auto"/>
              </w:rPr>
              <w:t> </w:t>
            </w:r>
            <w:r w:rsidRPr="00A055B1">
              <w:rPr>
                <w:noProof/>
                <w:color w:val="auto"/>
              </w:rPr>
              <w:t> </w:t>
            </w:r>
            <w:r w:rsidRPr="00A055B1">
              <w:rPr>
                <w:noProof/>
                <w:color w:val="auto"/>
              </w:rPr>
              <w:t> </w:t>
            </w:r>
            <w:r w:rsidRPr="00A055B1">
              <w:rPr>
                <w:color w:val="auto"/>
              </w:rPr>
              <w:fldChar w:fldCharType="end"/>
            </w:r>
            <w:bookmarkEnd w:id="158"/>
          </w:p>
        </w:tc>
        <w:bookmarkStart w:id="159" w:name="pIntOrg3S"/>
        <w:tc>
          <w:tcPr>
            <w:tcW w:w="849" w:type="dxa"/>
            <w:vAlign w:val="center"/>
          </w:tcPr>
          <w:p w:rsidR="00CB19C7" w:rsidRPr="006329F5" w:rsidRDefault="00CB19C7" w:rsidP="00F0024C">
            <w:pPr>
              <w:pStyle w:val="Responsebudget"/>
              <w:keepNext/>
              <w:keepLines/>
            </w:pPr>
            <w: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59"/>
          </w:p>
        </w:tc>
        <w:bookmarkStart w:id="160" w:name="pIntOrg3N"/>
        <w:tc>
          <w:tcPr>
            <w:tcW w:w="846" w:type="dxa"/>
            <w:vAlign w:val="center"/>
          </w:tcPr>
          <w:p w:rsidR="00CB19C7" w:rsidRPr="006329F5" w:rsidRDefault="00CB19C7" w:rsidP="00512432">
            <w:pPr>
              <w:pStyle w:val="Responsebudget"/>
              <w:keepNext/>
              <w:keepLines/>
            </w:pPr>
            <w:r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60"/>
          </w:p>
        </w:tc>
        <w:tc>
          <w:tcPr>
            <w:tcW w:w="4118" w:type="dxa"/>
            <w:vAlign w:val="center"/>
          </w:tcPr>
          <w:p w:rsidR="00CB19C7" w:rsidRPr="006329F5" w:rsidRDefault="00CB19C7" w:rsidP="00512432">
            <w:pPr>
              <w:pStyle w:val="BoxTitle"/>
              <w:keepNext/>
              <w:keepLines/>
            </w:pPr>
            <w:r>
              <w:t>Switzerland</w:t>
            </w:r>
            <w:r w:rsidRPr="006329F5">
              <w:rPr>
                <w:vertAlign w:val="superscript"/>
              </w:rPr>
              <w:t>1</w:t>
            </w:r>
          </w:p>
        </w:tc>
        <w:bookmarkStart w:id="161" w:name="pSwitzerlandS"/>
        <w:tc>
          <w:tcPr>
            <w:tcW w:w="851" w:type="dxa"/>
            <w:vAlign w:val="center"/>
          </w:tcPr>
          <w:p w:rsidR="00CB19C7" w:rsidRPr="007F7FB1" w:rsidRDefault="00CB19C7" w:rsidP="00F5042C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161"/>
          </w:p>
        </w:tc>
        <w:bookmarkStart w:id="162" w:name="pSwitzerlandN"/>
        <w:tc>
          <w:tcPr>
            <w:tcW w:w="735" w:type="dxa"/>
            <w:tcBorders>
              <w:right w:val="single" w:sz="12" w:space="0" w:color="C0C0C0"/>
            </w:tcBorders>
            <w:vAlign w:val="center"/>
          </w:tcPr>
          <w:p w:rsidR="00CB19C7" w:rsidRPr="007F7FB1" w:rsidRDefault="00CB19C7" w:rsidP="00BF3C7E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162"/>
          </w:p>
        </w:tc>
      </w:tr>
      <w:bookmarkStart w:id="163" w:name="pIntOrg4"/>
      <w:tr w:rsidR="00CB19C7" w:rsidRPr="00D07039" w:rsidTr="002D5A91">
        <w:trPr>
          <w:trHeight w:val="255"/>
          <w:jc w:val="center"/>
        </w:trPr>
        <w:tc>
          <w:tcPr>
            <w:tcW w:w="2279" w:type="dxa"/>
            <w:tcBorders>
              <w:left w:val="single" w:sz="12" w:space="0" w:color="C0C0C0"/>
            </w:tcBorders>
            <w:vAlign w:val="center"/>
          </w:tcPr>
          <w:p w:rsidR="00CB19C7" w:rsidRPr="00A055B1" w:rsidRDefault="00CB19C7" w:rsidP="00A055B1">
            <w:pPr>
              <w:pStyle w:val="BoxTitle"/>
              <w:rPr>
                <w:color w:val="auto"/>
              </w:rPr>
            </w:pPr>
            <w:r w:rsidRPr="00A055B1">
              <w:rPr>
                <w:color w:val="auto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A055B1">
              <w:rPr>
                <w:color w:val="auto"/>
              </w:rPr>
              <w:instrText xml:space="preserve"> FORMTEXT </w:instrText>
            </w:r>
            <w:r w:rsidRPr="00A055B1">
              <w:rPr>
                <w:color w:val="auto"/>
              </w:rPr>
            </w:r>
            <w:r w:rsidRPr="00A055B1">
              <w:rPr>
                <w:color w:val="auto"/>
              </w:rPr>
              <w:fldChar w:fldCharType="separate"/>
            </w:r>
            <w:r w:rsidRPr="00A055B1">
              <w:rPr>
                <w:noProof/>
                <w:color w:val="auto"/>
              </w:rPr>
              <w:t> </w:t>
            </w:r>
            <w:r w:rsidRPr="00A055B1">
              <w:rPr>
                <w:noProof/>
                <w:color w:val="auto"/>
              </w:rPr>
              <w:t> </w:t>
            </w:r>
            <w:r w:rsidRPr="00A055B1">
              <w:rPr>
                <w:noProof/>
                <w:color w:val="auto"/>
              </w:rPr>
              <w:t> </w:t>
            </w:r>
            <w:r w:rsidRPr="00A055B1">
              <w:rPr>
                <w:noProof/>
                <w:color w:val="auto"/>
              </w:rPr>
              <w:t> </w:t>
            </w:r>
            <w:r w:rsidRPr="00A055B1">
              <w:rPr>
                <w:noProof/>
                <w:color w:val="auto"/>
              </w:rPr>
              <w:t> </w:t>
            </w:r>
            <w:r w:rsidRPr="00A055B1">
              <w:rPr>
                <w:color w:val="auto"/>
              </w:rPr>
              <w:fldChar w:fldCharType="end"/>
            </w:r>
            <w:bookmarkEnd w:id="163"/>
          </w:p>
        </w:tc>
        <w:bookmarkStart w:id="164" w:name="pIntOrg4S"/>
        <w:tc>
          <w:tcPr>
            <w:tcW w:w="849" w:type="dxa"/>
            <w:vAlign w:val="center"/>
          </w:tcPr>
          <w:p w:rsidR="00CB19C7" w:rsidRPr="006329F5" w:rsidRDefault="00CB19C7" w:rsidP="00F0024C">
            <w:pPr>
              <w:pStyle w:val="Responsebudget"/>
              <w:keepNext/>
              <w:keepLines/>
            </w:pPr>
            <w: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64"/>
          </w:p>
        </w:tc>
        <w:bookmarkStart w:id="165" w:name="PIntOrg4N"/>
        <w:tc>
          <w:tcPr>
            <w:tcW w:w="846" w:type="dxa"/>
            <w:vAlign w:val="center"/>
          </w:tcPr>
          <w:p w:rsidR="00CB19C7" w:rsidRPr="006329F5" w:rsidRDefault="00CB19C7" w:rsidP="00512432">
            <w:pPr>
              <w:pStyle w:val="Responsebudget"/>
              <w:keepNext/>
              <w:keepLines/>
            </w:pPr>
            <w:r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65"/>
          </w:p>
        </w:tc>
        <w:tc>
          <w:tcPr>
            <w:tcW w:w="4118" w:type="dxa"/>
            <w:vAlign w:val="center"/>
          </w:tcPr>
          <w:p w:rsidR="00CB19C7" w:rsidRPr="006329F5" w:rsidRDefault="00CB19C7" w:rsidP="00512432">
            <w:pPr>
              <w:pStyle w:val="BoxTitle"/>
              <w:keepNext/>
              <w:keepLines/>
            </w:pPr>
            <w:r w:rsidRPr="006329F5">
              <w:t>Tajikistan</w:t>
            </w:r>
          </w:p>
        </w:tc>
        <w:bookmarkStart w:id="166" w:name="pTajikistanS"/>
        <w:tc>
          <w:tcPr>
            <w:tcW w:w="851" w:type="dxa"/>
            <w:vAlign w:val="center"/>
          </w:tcPr>
          <w:p w:rsidR="00CB19C7" w:rsidRPr="007F7FB1" w:rsidRDefault="00CB19C7" w:rsidP="00F5042C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166"/>
          </w:p>
        </w:tc>
        <w:bookmarkStart w:id="167" w:name="pTajikistanN"/>
        <w:tc>
          <w:tcPr>
            <w:tcW w:w="735" w:type="dxa"/>
            <w:tcBorders>
              <w:right w:val="single" w:sz="12" w:space="0" w:color="C0C0C0"/>
            </w:tcBorders>
            <w:vAlign w:val="center"/>
          </w:tcPr>
          <w:p w:rsidR="00CB19C7" w:rsidRPr="007F7FB1" w:rsidRDefault="00CB19C7" w:rsidP="00BF3C7E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167"/>
          </w:p>
        </w:tc>
      </w:tr>
      <w:tr w:rsidR="00CB19C7" w:rsidRPr="0049025F" w:rsidTr="002D5A91">
        <w:trPr>
          <w:trHeight w:val="255"/>
          <w:jc w:val="center"/>
        </w:trPr>
        <w:tc>
          <w:tcPr>
            <w:tcW w:w="2279" w:type="dxa"/>
            <w:tcBorders>
              <w:left w:val="single" w:sz="12" w:space="0" w:color="C0C0C0"/>
              <w:bottom w:val="single" w:sz="12" w:space="0" w:color="C0C0C0"/>
            </w:tcBorders>
            <w:vAlign w:val="center"/>
          </w:tcPr>
          <w:p w:rsidR="00CB19C7" w:rsidRPr="006329F5" w:rsidRDefault="00CB19C7" w:rsidP="00071BAB">
            <w:pPr>
              <w:pStyle w:val="BoxTitle"/>
              <w:keepNext/>
              <w:keepLines/>
              <w:jc w:val="right"/>
            </w:pPr>
            <w:r>
              <w:t>Total</w:t>
            </w:r>
          </w:p>
        </w:tc>
        <w:tc>
          <w:tcPr>
            <w:tcW w:w="849" w:type="dxa"/>
            <w:tcBorders>
              <w:bottom w:val="single" w:sz="12" w:space="0" w:color="C0C0C0"/>
            </w:tcBorders>
            <w:vAlign w:val="center"/>
          </w:tcPr>
          <w:p w:rsidR="00CB19C7" w:rsidRPr="00497A16" w:rsidRDefault="00CB19C7" w:rsidP="00512432">
            <w:pPr>
              <w:pStyle w:val="Responsebudget"/>
              <w:keepNext/>
              <w:keepLines/>
            </w:pPr>
            <w:r>
              <w:fldChar w:fldCharType="begin">
                <w:ffData>
                  <w:name w:val=""/>
                  <w:enabled w:val="0"/>
                  <w:calcOnExit/>
                  <w:textInput>
                    <w:type w:val="calculated"/>
                    <w:default w:val="=SUM(B33:B36)"/>
                    <w:format w:val="0"/>
                  </w:textInput>
                </w:ffData>
              </w:fldChar>
            </w:r>
            <w:r>
              <w:instrText xml:space="preserve"> FORMTEXT </w:instrText>
            </w:r>
            <w:fldSimple w:instr=" =SUM(B33:B36) ">
              <w:r>
                <w:rPr>
                  <w:noProof/>
                </w:rPr>
                <w:instrText>0</w:instrText>
              </w:r>
            </w:fldSimple>
            <w:r>
              <w:fldChar w:fldCharType="separate"/>
            </w:r>
            <w:r>
              <w:rPr>
                <w:noProof/>
              </w:rPr>
              <w:t>0</w:t>
            </w:r>
            <w:r>
              <w:fldChar w:fldCharType="end"/>
            </w:r>
          </w:p>
        </w:tc>
        <w:tc>
          <w:tcPr>
            <w:tcW w:w="846" w:type="dxa"/>
            <w:tcBorders>
              <w:bottom w:val="single" w:sz="12" w:space="0" w:color="C0C0C0"/>
            </w:tcBorders>
            <w:vAlign w:val="center"/>
          </w:tcPr>
          <w:p w:rsidR="00CB19C7" w:rsidRPr="000B5385" w:rsidRDefault="00CB19C7" w:rsidP="00512432">
            <w:pPr>
              <w:pStyle w:val="Responsebudget"/>
              <w:keepNext/>
              <w:keepLines/>
            </w:pPr>
            <w:r>
              <w:fldChar w:fldCharType="begin">
                <w:ffData>
                  <w:name w:val=""/>
                  <w:enabled w:val="0"/>
                  <w:calcOnExit/>
                  <w:textInput>
                    <w:type w:val="calculated"/>
                    <w:default w:val="=SUM(C33:C36)"/>
                    <w:format w:val="0"/>
                  </w:textInput>
                </w:ffData>
              </w:fldChar>
            </w:r>
            <w:r>
              <w:instrText xml:space="preserve"> FORMTEXT </w:instrText>
            </w:r>
            <w:fldSimple w:instr=" =SUM(C33:C36) ">
              <w:r>
                <w:rPr>
                  <w:noProof/>
                </w:rPr>
                <w:instrText>0</w:instrText>
              </w:r>
            </w:fldSimple>
            <w:r>
              <w:fldChar w:fldCharType="separate"/>
            </w:r>
            <w:r>
              <w:rPr>
                <w:noProof/>
              </w:rPr>
              <w:t>0</w:t>
            </w:r>
            <w:r>
              <w:fldChar w:fldCharType="end"/>
            </w:r>
          </w:p>
        </w:tc>
        <w:tc>
          <w:tcPr>
            <w:tcW w:w="4118" w:type="dxa"/>
            <w:vAlign w:val="center"/>
          </w:tcPr>
          <w:p w:rsidR="00CB19C7" w:rsidRPr="006329F5" w:rsidRDefault="00CB19C7" w:rsidP="00512432">
            <w:pPr>
              <w:pStyle w:val="BoxTitle"/>
              <w:keepNext/>
              <w:keepLines/>
            </w:pPr>
            <w:r w:rsidRPr="006329F5">
              <w:t>the former Yugoslav Republic of Macedonia</w:t>
            </w:r>
            <w:r w:rsidRPr="00903564">
              <w:rPr>
                <w:sz w:val="22"/>
              </w:rPr>
              <w:t>*</w:t>
            </w:r>
            <w:r w:rsidRPr="00953EF4">
              <w:rPr>
                <w:vertAlign w:val="superscript"/>
              </w:rPr>
              <w:t>2</w:t>
            </w:r>
            <w:r w:rsidRPr="006329F5">
              <w:rPr>
                <w:vertAlign w:val="superscript"/>
              </w:rPr>
              <w:t xml:space="preserve"> </w:t>
            </w:r>
          </w:p>
        </w:tc>
        <w:bookmarkStart w:id="168" w:name="pFYROMS"/>
        <w:tc>
          <w:tcPr>
            <w:tcW w:w="851" w:type="dxa"/>
            <w:vAlign w:val="center"/>
          </w:tcPr>
          <w:p w:rsidR="00CB19C7" w:rsidRPr="007F7FB1" w:rsidRDefault="00CB19C7" w:rsidP="00F0024C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168"/>
          </w:p>
        </w:tc>
        <w:bookmarkStart w:id="169" w:name="pFYROMN"/>
        <w:tc>
          <w:tcPr>
            <w:tcW w:w="735" w:type="dxa"/>
            <w:tcBorders>
              <w:right w:val="single" w:sz="12" w:space="0" w:color="C0C0C0"/>
            </w:tcBorders>
            <w:vAlign w:val="center"/>
          </w:tcPr>
          <w:p w:rsidR="00CB19C7" w:rsidRPr="007F7FB1" w:rsidRDefault="00CB19C7" w:rsidP="00F0024C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169"/>
          </w:p>
        </w:tc>
      </w:tr>
      <w:tr w:rsidR="00CB19C7" w:rsidRPr="0049025F" w:rsidTr="002D5A91">
        <w:trPr>
          <w:trHeight w:val="255"/>
          <w:jc w:val="center"/>
        </w:trPr>
        <w:tc>
          <w:tcPr>
            <w:tcW w:w="2279" w:type="dxa"/>
            <w:vMerge w:val="restart"/>
            <w:tcBorders>
              <w:top w:val="single" w:sz="12" w:space="0" w:color="C0C0C0"/>
              <w:left w:val="single" w:sz="12" w:space="0" w:color="C0C0C0"/>
              <w:bottom w:val="double" w:sz="4" w:space="0" w:color="C0C0C0"/>
            </w:tcBorders>
            <w:vAlign w:val="center"/>
          </w:tcPr>
          <w:p w:rsidR="00CB19C7" w:rsidRDefault="00CB19C7" w:rsidP="00512432">
            <w:pPr>
              <w:pStyle w:val="TableHead"/>
              <w:keepNext/>
              <w:keepLines/>
            </w:pPr>
            <w:r w:rsidRPr="00D42AF0">
              <w:t>OTHER COUNTRIES</w:t>
            </w:r>
            <w:r>
              <w:t xml:space="preserve"> </w:t>
            </w:r>
            <w:r w:rsidRPr="00342CDC">
              <w:t>(Specify)</w:t>
            </w:r>
          </w:p>
          <w:p w:rsidR="00CB19C7" w:rsidRPr="00D42AF0" w:rsidRDefault="00CB19C7" w:rsidP="00C4165C">
            <w:pPr>
              <w:pStyle w:val="TableHead"/>
              <w:keepNext/>
              <w:keepLines/>
            </w:pPr>
            <w:r>
              <w:t>(Lecturers only)</w:t>
            </w:r>
            <w:r w:rsidRPr="00D42AF0">
              <w:t xml:space="preserve"> </w:t>
            </w:r>
          </w:p>
        </w:tc>
        <w:tc>
          <w:tcPr>
            <w:tcW w:w="847" w:type="dxa"/>
            <w:tcBorders>
              <w:top w:val="single" w:sz="12" w:space="0" w:color="C0C0C0"/>
              <w:bottom w:val="nil"/>
              <w:right w:val="nil"/>
            </w:tcBorders>
            <w:shd w:val="clear" w:color="auto" w:fill="B1D2EB"/>
            <w:vAlign w:val="center"/>
          </w:tcPr>
          <w:p w:rsidR="00CB19C7" w:rsidRPr="006329F5" w:rsidRDefault="00CB19C7" w:rsidP="00512432">
            <w:pPr>
              <w:pStyle w:val="Responsebudget"/>
              <w:keepNext/>
              <w:keepLines/>
            </w:pPr>
          </w:p>
        </w:tc>
        <w:tc>
          <w:tcPr>
            <w:tcW w:w="848" w:type="dxa"/>
            <w:tcBorders>
              <w:top w:val="single" w:sz="12" w:space="0" w:color="C0C0C0"/>
              <w:left w:val="nil"/>
              <w:bottom w:val="nil"/>
            </w:tcBorders>
            <w:shd w:val="clear" w:color="auto" w:fill="B1D2EB"/>
            <w:vAlign w:val="center"/>
          </w:tcPr>
          <w:p w:rsidR="00CB19C7" w:rsidRPr="006329F5" w:rsidRDefault="00CB19C7" w:rsidP="00512432">
            <w:pPr>
              <w:pStyle w:val="Responsebudget"/>
              <w:keepNext/>
              <w:keepLines/>
            </w:pPr>
          </w:p>
        </w:tc>
        <w:tc>
          <w:tcPr>
            <w:tcW w:w="4118" w:type="dxa"/>
            <w:vAlign w:val="center"/>
          </w:tcPr>
          <w:p w:rsidR="00CB19C7" w:rsidRPr="006329F5" w:rsidRDefault="00CB19C7" w:rsidP="00512432">
            <w:pPr>
              <w:pStyle w:val="BoxTitle"/>
              <w:keepNext/>
              <w:keepLines/>
            </w:pPr>
            <w:r w:rsidRPr="006329F5">
              <w:t>Tunisia</w:t>
            </w:r>
          </w:p>
        </w:tc>
        <w:bookmarkStart w:id="170" w:name="pTunisiaS"/>
        <w:tc>
          <w:tcPr>
            <w:tcW w:w="851" w:type="dxa"/>
            <w:vAlign w:val="center"/>
          </w:tcPr>
          <w:p w:rsidR="00CB19C7" w:rsidRPr="007F7FB1" w:rsidRDefault="00CB19C7" w:rsidP="00F5042C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170"/>
          </w:p>
        </w:tc>
        <w:bookmarkStart w:id="171" w:name="pTunisiaN"/>
        <w:tc>
          <w:tcPr>
            <w:tcW w:w="735" w:type="dxa"/>
            <w:tcBorders>
              <w:right w:val="single" w:sz="12" w:space="0" w:color="C0C0C0"/>
            </w:tcBorders>
            <w:vAlign w:val="center"/>
          </w:tcPr>
          <w:p w:rsidR="00CB19C7" w:rsidRPr="007F7FB1" w:rsidRDefault="00CB19C7" w:rsidP="00BF3C7E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171"/>
          </w:p>
        </w:tc>
      </w:tr>
      <w:tr w:rsidR="00CB19C7" w:rsidRPr="0049025F" w:rsidTr="002D5A91">
        <w:trPr>
          <w:trHeight w:val="255"/>
          <w:jc w:val="center"/>
        </w:trPr>
        <w:tc>
          <w:tcPr>
            <w:tcW w:w="2279" w:type="dxa"/>
            <w:vMerge/>
            <w:tcBorders>
              <w:top w:val="double" w:sz="4" w:space="0" w:color="C0C0C0"/>
              <w:left w:val="single" w:sz="12" w:space="0" w:color="C0C0C0"/>
              <w:bottom w:val="double" w:sz="4" w:space="0" w:color="C0C0C0"/>
            </w:tcBorders>
            <w:vAlign w:val="center"/>
          </w:tcPr>
          <w:p w:rsidR="00CB19C7" w:rsidRPr="009F7D17" w:rsidRDefault="00CB19C7" w:rsidP="00512432">
            <w:pPr>
              <w:keepNext/>
              <w:keepLines/>
              <w:spacing w:before="40"/>
              <w:ind w:left="196"/>
              <w:rPr>
                <w:b/>
                <w:bCs/>
                <w:i/>
                <w:iCs/>
              </w:rPr>
            </w:pPr>
          </w:p>
        </w:tc>
        <w:tc>
          <w:tcPr>
            <w:tcW w:w="847" w:type="dxa"/>
            <w:tcBorders>
              <w:top w:val="nil"/>
              <w:bottom w:val="double" w:sz="4" w:space="0" w:color="C0C0C0"/>
              <w:right w:val="nil"/>
            </w:tcBorders>
            <w:shd w:val="clear" w:color="auto" w:fill="B1D2EB"/>
            <w:vAlign w:val="center"/>
          </w:tcPr>
          <w:p w:rsidR="00CB19C7" w:rsidRPr="006329F5" w:rsidRDefault="00CB19C7" w:rsidP="00512432">
            <w:pPr>
              <w:pStyle w:val="Responsebudget"/>
              <w:keepNext/>
              <w:keepLines/>
            </w:pPr>
          </w:p>
        </w:tc>
        <w:tc>
          <w:tcPr>
            <w:tcW w:w="848" w:type="dxa"/>
            <w:tcBorders>
              <w:top w:val="nil"/>
              <w:left w:val="nil"/>
              <w:bottom w:val="double" w:sz="4" w:space="0" w:color="C0C0C0"/>
            </w:tcBorders>
            <w:shd w:val="clear" w:color="auto" w:fill="B1D2EB"/>
            <w:vAlign w:val="center"/>
          </w:tcPr>
          <w:p w:rsidR="00CB19C7" w:rsidRPr="006329F5" w:rsidRDefault="00CB19C7" w:rsidP="00512432">
            <w:pPr>
              <w:pStyle w:val="Responsebudget"/>
              <w:keepNext/>
              <w:keepLines/>
            </w:pPr>
          </w:p>
        </w:tc>
        <w:tc>
          <w:tcPr>
            <w:tcW w:w="4118" w:type="dxa"/>
            <w:vAlign w:val="center"/>
          </w:tcPr>
          <w:p w:rsidR="00CB19C7" w:rsidRPr="006329F5" w:rsidRDefault="00CB19C7" w:rsidP="00512432">
            <w:pPr>
              <w:pStyle w:val="BoxTitle"/>
              <w:keepNext/>
              <w:keepLines/>
            </w:pPr>
            <w:r w:rsidRPr="006329F5">
              <w:t>Turkmenistan</w:t>
            </w:r>
          </w:p>
        </w:tc>
        <w:bookmarkStart w:id="172" w:name="pTurkmenistanS"/>
        <w:tc>
          <w:tcPr>
            <w:tcW w:w="851" w:type="dxa"/>
            <w:vAlign w:val="center"/>
          </w:tcPr>
          <w:p w:rsidR="00CB19C7" w:rsidRPr="007F7FB1" w:rsidRDefault="00CB19C7" w:rsidP="00F5042C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172"/>
          </w:p>
        </w:tc>
        <w:bookmarkStart w:id="173" w:name="pTurkmenistanN"/>
        <w:tc>
          <w:tcPr>
            <w:tcW w:w="735" w:type="dxa"/>
            <w:tcBorders>
              <w:right w:val="single" w:sz="12" w:space="0" w:color="C0C0C0"/>
            </w:tcBorders>
            <w:vAlign w:val="center"/>
          </w:tcPr>
          <w:p w:rsidR="00CB19C7" w:rsidRPr="007F7FB1" w:rsidRDefault="00CB19C7" w:rsidP="00BF3C7E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173"/>
          </w:p>
        </w:tc>
      </w:tr>
      <w:bookmarkStart w:id="174" w:name="pOther1"/>
      <w:tr w:rsidR="00CB19C7" w:rsidRPr="0049025F" w:rsidTr="002D5A91">
        <w:trPr>
          <w:trHeight w:val="255"/>
          <w:jc w:val="center"/>
        </w:trPr>
        <w:tc>
          <w:tcPr>
            <w:tcW w:w="2279" w:type="dxa"/>
            <w:tcBorders>
              <w:top w:val="double" w:sz="4" w:space="0" w:color="C0C0C0"/>
              <w:left w:val="single" w:sz="12" w:space="0" w:color="C0C0C0"/>
            </w:tcBorders>
            <w:vAlign w:val="center"/>
          </w:tcPr>
          <w:p w:rsidR="00CB19C7" w:rsidRPr="00A055B1" w:rsidRDefault="00CB19C7" w:rsidP="00A055B1">
            <w:pPr>
              <w:pStyle w:val="BoxTitle"/>
              <w:rPr>
                <w:color w:val="auto"/>
              </w:rPr>
            </w:pPr>
            <w:r w:rsidRPr="00A055B1">
              <w:rPr>
                <w:color w:val="auto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A055B1">
              <w:rPr>
                <w:color w:val="auto"/>
              </w:rPr>
              <w:instrText xml:space="preserve"> FORMTEXT </w:instrText>
            </w:r>
            <w:r w:rsidRPr="00A055B1">
              <w:rPr>
                <w:color w:val="auto"/>
              </w:rPr>
            </w:r>
            <w:r w:rsidRPr="00A055B1">
              <w:rPr>
                <w:color w:val="auto"/>
              </w:rPr>
              <w:fldChar w:fldCharType="separate"/>
            </w:r>
            <w:r w:rsidRPr="00A055B1">
              <w:rPr>
                <w:noProof/>
                <w:color w:val="auto"/>
              </w:rPr>
              <w:t> </w:t>
            </w:r>
            <w:r w:rsidRPr="00A055B1">
              <w:rPr>
                <w:noProof/>
                <w:color w:val="auto"/>
              </w:rPr>
              <w:t> </w:t>
            </w:r>
            <w:r w:rsidRPr="00A055B1">
              <w:rPr>
                <w:noProof/>
                <w:color w:val="auto"/>
              </w:rPr>
              <w:t> </w:t>
            </w:r>
            <w:r w:rsidRPr="00A055B1">
              <w:rPr>
                <w:noProof/>
                <w:color w:val="auto"/>
              </w:rPr>
              <w:t> </w:t>
            </w:r>
            <w:r w:rsidRPr="00A055B1">
              <w:rPr>
                <w:noProof/>
                <w:color w:val="auto"/>
              </w:rPr>
              <w:t> </w:t>
            </w:r>
            <w:r w:rsidRPr="00A055B1">
              <w:rPr>
                <w:color w:val="auto"/>
              </w:rPr>
              <w:fldChar w:fldCharType="end"/>
            </w:r>
            <w:bookmarkEnd w:id="174"/>
          </w:p>
        </w:tc>
        <w:bookmarkStart w:id="175" w:name="pOther1S"/>
        <w:tc>
          <w:tcPr>
            <w:tcW w:w="849" w:type="dxa"/>
            <w:tcBorders>
              <w:top w:val="double" w:sz="4" w:space="0" w:color="C0C0C0"/>
            </w:tcBorders>
            <w:vAlign w:val="center"/>
          </w:tcPr>
          <w:p w:rsidR="00CB19C7" w:rsidRPr="006329F5" w:rsidRDefault="00CB19C7" w:rsidP="00F0024C">
            <w:pPr>
              <w:pStyle w:val="Responsebudget"/>
              <w:keepNext/>
              <w:keepLines/>
            </w:pPr>
            <w: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75"/>
          </w:p>
        </w:tc>
        <w:tc>
          <w:tcPr>
            <w:tcW w:w="846" w:type="dxa"/>
            <w:tcBorders>
              <w:top w:val="nil"/>
              <w:bottom w:val="nil"/>
            </w:tcBorders>
            <w:shd w:val="clear" w:color="auto" w:fill="B1D2EB"/>
            <w:vAlign w:val="center"/>
          </w:tcPr>
          <w:p w:rsidR="00CB19C7" w:rsidRPr="006329F5" w:rsidRDefault="00CB19C7" w:rsidP="00512432">
            <w:pPr>
              <w:pStyle w:val="Responsebudget"/>
              <w:keepNext/>
              <w:keepLines/>
            </w:pPr>
          </w:p>
        </w:tc>
        <w:tc>
          <w:tcPr>
            <w:tcW w:w="4118" w:type="dxa"/>
            <w:vAlign w:val="center"/>
          </w:tcPr>
          <w:p w:rsidR="00CB19C7" w:rsidRPr="006329F5" w:rsidRDefault="00CB19C7" w:rsidP="00512432">
            <w:pPr>
              <w:pStyle w:val="BoxTitle"/>
              <w:keepNext/>
              <w:keepLines/>
            </w:pPr>
            <w:r w:rsidRPr="006329F5">
              <w:t>Ukraine</w:t>
            </w:r>
          </w:p>
        </w:tc>
        <w:bookmarkStart w:id="176" w:name="pUkraineS"/>
        <w:tc>
          <w:tcPr>
            <w:tcW w:w="851" w:type="dxa"/>
            <w:vAlign w:val="center"/>
          </w:tcPr>
          <w:p w:rsidR="00CB19C7" w:rsidRPr="007F7FB1" w:rsidRDefault="00CB19C7" w:rsidP="00BF3C7E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176"/>
          </w:p>
        </w:tc>
        <w:bookmarkStart w:id="177" w:name="pUkraineN"/>
        <w:tc>
          <w:tcPr>
            <w:tcW w:w="735" w:type="dxa"/>
            <w:tcBorders>
              <w:right w:val="single" w:sz="12" w:space="0" w:color="C0C0C0"/>
            </w:tcBorders>
            <w:vAlign w:val="center"/>
          </w:tcPr>
          <w:p w:rsidR="00CB19C7" w:rsidRPr="007F7FB1" w:rsidRDefault="00CB19C7" w:rsidP="00BF3C7E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177"/>
          </w:p>
        </w:tc>
      </w:tr>
      <w:bookmarkStart w:id="178" w:name="pOther2"/>
      <w:tr w:rsidR="00CB19C7" w:rsidRPr="0049025F" w:rsidTr="002D5A91">
        <w:trPr>
          <w:trHeight w:val="255"/>
          <w:jc w:val="center"/>
        </w:trPr>
        <w:tc>
          <w:tcPr>
            <w:tcW w:w="2279" w:type="dxa"/>
            <w:tcBorders>
              <w:left w:val="single" w:sz="12" w:space="0" w:color="C0C0C0"/>
            </w:tcBorders>
            <w:vAlign w:val="center"/>
          </w:tcPr>
          <w:p w:rsidR="00CB19C7" w:rsidRPr="00A055B1" w:rsidRDefault="00CB19C7" w:rsidP="00A055B1">
            <w:pPr>
              <w:pStyle w:val="BoxTitle"/>
              <w:rPr>
                <w:color w:val="auto"/>
              </w:rPr>
            </w:pPr>
            <w:r w:rsidRPr="00A055B1">
              <w:rPr>
                <w:color w:val="auto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A055B1">
              <w:rPr>
                <w:color w:val="auto"/>
              </w:rPr>
              <w:instrText xml:space="preserve"> FORMTEXT </w:instrText>
            </w:r>
            <w:r w:rsidRPr="00A055B1">
              <w:rPr>
                <w:color w:val="auto"/>
              </w:rPr>
            </w:r>
            <w:r w:rsidRPr="00A055B1">
              <w:rPr>
                <w:color w:val="auto"/>
              </w:rPr>
              <w:fldChar w:fldCharType="separate"/>
            </w:r>
            <w:r w:rsidRPr="00A055B1">
              <w:rPr>
                <w:noProof/>
                <w:color w:val="auto"/>
              </w:rPr>
              <w:t> </w:t>
            </w:r>
            <w:r w:rsidRPr="00A055B1">
              <w:rPr>
                <w:noProof/>
                <w:color w:val="auto"/>
              </w:rPr>
              <w:t> </w:t>
            </w:r>
            <w:r w:rsidRPr="00A055B1">
              <w:rPr>
                <w:noProof/>
                <w:color w:val="auto"/>
              </w:rPr>
              <w:t> </w:t>
            </w:r>
            <w:r w:rsidRPr="00A055B1">
              <w:rPr>
                <w:noProof/>
                <w:color w:val="auto"/>
              </w:rPr>
              <w:t> </w:t>
            </w:r>
            <w:r w:rsidRPr="00A055B1">
              <w:rPr>
                <w:noProof/>
                <w:color w:val="auto"/>
              </w:rPr>
              <w:t> </w:t>
            </w:r>
            <w:r w:rsidRPr="00A055B1">
              <w:rPr>
                <w:color w:val="auto"/>
              </w:rPr>
              <w:fldChar w:fldCharType="end"/>
            </w:r>
            <w:bookmarkEnd w:id="178"/>
          </w:p>
        </w:tc>
        <w:bookmarkStart w:id="179" w:name="pOther2S"/>
        <w:tc>
          <w:tcPr>
            <w:tcW w:w="849" w:type="dxa"/>
            <w:vAlign w:val="center"/>
          </w:tcPr>
          <w:p w:rsidR="00CB19C7" w:rsidRPr="006329F5" w:rsidRDefault="00CB19C7" w:rsidP="00F0024C">
            <w:pPr>
              <w:pStyle w:val="Responsebudget"/>
              <w:keepNext/>
              <w:keepLines/>
            </w:pPr>
            <w: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79"/>
          </w:p>
        </w:tc>
        <w:tc>
          <w:tcPr>
            <w:tcW w:w="846" w:type="dxa"/>
            <w:tcBorders>
              <w:top w:val="nil"/>
              <w:bottom w:val="nil"/>
            </w:tcBorders>
            <w:shd w:val="clear" w:color="auto" w:fill="B1D2EB"/>
            <w:vAlign w:val="center"/>
          </w:tcPr>
          <w:p w:rsidR="00CB19C7" w:rsidRPr="006329F5" w:rsidRDefault="00CB19C7" w:rsidP="00512432">
            <w:pPr>
              <w:pStyle w:val="Responsebudget"/>
              <w:keepNext/>
              <w:keepLines/>
            </w:pPr>
          </w:p>
        </w:tc>
        <w:tc>
          <w:tcPr>
            <w:tcW w:w="4118" w:type="dxa"/>
            <w:vAlign w:val="center"/>
          </w:tcPr>
          <w:p w:rsidR="00CB19C7" w:rsidRPr="006329F5" w:rsidRDefault="00CB19C7" w:rsidP="00512432">
            <w:pPr>
              <w:pStyle w:val="BoxTitle"/>
              <w:keepNext/>
              <w:keepLines/>
            </w:pPr>
            <w:r w:rsidRPr="006329F5">
              <w:t>United Arab Emirates</w:t>
            </w:r>
            <w:r w:rsidRPr="006329F5">
              <w:rPr>
                <w:vertAlign w:val="superscript"/>
              </w:rPr>
              <w:t>1</w:t>
            </w:r>
          </w:p>
        </w:tc>
        <w:bookmarkStart w:id="180" w:name="pUAES"/>
        <w:tc>
          <w:tcPr>
            <w:tcW w:w="851" w:type="dxa"/>
            <w:vAlign w:val="center"/>
          </w:tcPr>
          <w:p w:rsidR="00CB19C7" w:rsidRPr="007F7FB1" w:rsidRDefault="00CB19C7" w:rsidP="00BF3C7E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180"/>
          </w:p>
        </w:tc>
        <w:bookmarkStart w:id="181" w:name="pUAEN"/>
        <w:tc>
          <w:tcPr>
            <w:tcW w:w="735" w:type="dxa"/>
            <w:tcBorders>
              <w:right w:val="single" w:sz="12" w:space="0" w:color="C0C0C0"/>
            </w:tcBorders>
            <w:vAlign w:val="center"/>
          </w:tcPr>
          <w:p w:rsidR="00CB19C7" w:rsidRPr="007F7FB1" w:rsidRDefault="00CB19C7" w:rsidP="00BF3C7E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181"/>
          </w:p>
        </w:tc>
      </w:tr>
      <w:bookmarkStart w:id="182" w:name="pOther3"/>
      <w:tr w:rsidR="00CB19C7" w:rsidRPr="0049025F" w:rsidTr="002D5A91">
        <w:trPr>
          <w:trHeight w:val="255"/>
          <w:jc w:val="center"/>
        </w:trPr>
        <w:tc>
          <w:tcPr>
            <w:tcW w:w="2279" w:type="dxa"/>
            <w:tcBorders>
              <w:left w:val="single" w:sz="12" w:space="0" w:color="C0C0C0"/>
            </w:tcBorders>
            <w:vAlign w:val="center"/>
          </w:tcPr>
          <w:p w:rsidR="00CB19C7" w:rsidRPr="00A055B1" w:rsidRDefault="00CB19C7" w:rsidP="00A055B1">
            <w:pPr>
              <w:pStyle w:val="BoxTitle"/>
              <w:rPr>
                <w:color w:val="auto"/>
              </w:rPr>
            </w:pPr>
            <w:r w:rsidRPr="00A055B1">
              <w:rPr>
                <w:color w:val="auto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A055B1">
              <w:rPr>
                <w:color w:val="auto"/>
              </w:rPr>
              <w:instrText xml:space="preserve"> FORMTEXT </w:instrText>
            </w:r>
            <w:r w:rsidRPr="00A055B1">
              <w:rPr>
                <w:color w:val="auto"/>
              </w:rPr>
            </w:r>
            <w:r w:rsidRPr="00A055B1">
              <w:rPr>
                <w:color w:val="auto"/>
              </w:rPr>
              <w:fldChar w:fldCharType="separate"/>
            </w:r>
            <w:r w:rsidRPr="00A055B1">
              <w:rPr>
                <w:noProof/>
                <w:color w:val="auto"/>
              </w:rPr>
              <w:t> </w:t>
            </w:r>
            <w:r w:rsidRPr="00A055B1">
              <w:rPr>
                <w:noProof/>
                <w:color w:val="auto"/>
              </w:rPr>
              <w:t> </w:t>
            </w:r>
            <w:r w:rsidRPr="00A055B1">
              <w:rPr>
                <w:noProof/>
                <w:color w:val="auto"/>
              </w:rPr>
              <w:t> </w:t>
            </w:r>
            <w:r w:rsidRPr="00A055B1">
              <w:rPr>
                <w:noProof/>
                <w:color w:val="auto"/>
              </w:rPr>
              <w:t> </w:t>
            </w:r>
            <w:r w:rsidRPr="00A055B1">
              <w:rPr>
                <w:noProof/>
                <w:color w:val="auto"/>
              </w:rPr>
              <w:t> </w:t>
            </w:r>
            <w:r w:rsidRPr="00A055B1">
              <w:rPr>
                <w:color w:val="auto"/>
              </w:rPr>
              <w:fldChar w:fldCharType="end"/>
            </w:r>
            <w:bookmarkEnd w:id="182"/>
          </w:p>
        </w:tc>
        <w:bookmarkStart w:id="183" w:name="pOther3S"/>
        <w:tc>
          <w:tcPr>
            <w:tcW w:w="849" w:type="dxa"/>
            <w:vAlign w:val="center"/>
          </w:tcPr>
          <w:p w:rsidR="00CB19C7" w:rsidRPr="006329F5" w:rsidRDefault="00CB19C7" w:rsidP="00F0024C">
            <w:pPr>
              <w:pStyle w:val="Responsebudget"/>
              <w:keepNext/>
              <w:keepLines/>
            </w:pPr>
            <w: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83"/>
          </w:p>
        </w:tc>
        <w:tc>
          <w:tcPr>
            <w:tcW w:w="846" w:type="dxa"/>
            <w:tcBorders>
              <w:top w:val="nil"/>
              <w:bottom w:val="nil"/>
            </w:tcBorders>
            <w:shd w:val="clear" w:color="auto" w:fill="B1D2EB"/>
            <w:vAlign w:val="center"/>
          </w:tcPr>
          <w:p w:rsidR="00CB19C7" w:rsidRPr="006329F5" w:rsidRDefault="00CB19C7" w:rsidP="00512432">
            <w:pPr>
              <w:pStyle w:val="Responsebudget"/>
              <w:keepNext/>
              <w:keepLines/>
            </w:pPr>
          </w:p>
        </w:tc>
        <w:tc>
          <w:tcPr>
            <w:tcW w:w="4118" w:type="dxa"/>
            <w:vAlign w:val="center"/>
          </w:tcPr>
          <w:p w:rsidR="00CB19C7" w:rsidRPr="006329F5" w:rsidRDefault="00CB19C7" w:rsidP="00512432">
            <w:pPr>
              <w:pStyle w:val="BoxTitle"/>
              <w:keepNext/>
              <w:keepLines/>
            </w:pPr>
            <w:r w:rsidRPr="006329F5">
              <w:t>Uzbekistan</w:t>
            </w:r>
          </w:p>
        </w:tc>
        <w:bookmarkStart w:id="184" w:name="pUzbekistanS"/>
        <w:tc>
          <w:tcPr>
            <w:tcW w:w="851" w:type="dxa"/>
            <w:vAlign w:val="center"/>
          </w:tcPr>
          <w:p w:rsidR="00CB19C7" w:rsidRPr="007F7FB1" w:rsidRDefault="00CB19C7" w:rsidP="00BF3C7E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184"/>
          </w:p>
        </w:tc>
        <w:bookmarkStart w:id="185" w:name="pUzbekistanN"/>
        <w:tc>
          <w:tcPr>
            <w:tcW w:w="735" w:type="dxa"/>
            <w:tcBorders>
              <w:right w:val="single" w:sz="12" w:space="0" w:color="C0C0C0"/>
            </w:tcBorders>
            <w:vAlign w:val="center"/>
          </w:tcPr>
          <w:p w:rsidR="00CB19C7" w:rsidRPr="007F7FB1" w:rsidRDefault="00CB19C7" w:rsidP="00BF3C7E">
            <w:pPr>
              <w:pStyle w:val="Responsebudget"/>
            </w:pPr>
            <w:r w:rsidRPr="007F7FB1"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"/>
                  </w:textInput>
                </w:ffData>
              </w:fldChar>
            </w:r>
            <w:r w:rsidRPr="007F7FB1">
              <w:instrText xml:space="preserve"> FORMTEXT </w:instrText>
            </w:r>
            <w:r w:rsidRPr="007F7FB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7F7FB1">
              <w:fldChar w:fldCharType="end"/>
            </w:r>
            <w:bookmarkEnd w:id="185"/>
          </w:p>
        </w:tc>
      </w:tr>
      <w:tr w:rsidR="00CB19C7" w:rsidRPr="0049025F" w:rsidTr="002D5A91">
        <w:trPr>
          <w:trHeight w:val="255"/>
          <w:jc w:val="center"/>
        </w:trPr>
        <w:tc>
          <w:tcPr>
            <w:tcW w:w="2279" w:type="dxa"/>
            <w:tcBorders>
              <w:left w:val="single" w:sz="12" w:space="0" w:color="C0C0C0"/>
              <w:bottom w:val="single" w:sz="12" w:space="0" w:color="C0C0C0"/>
            </w:tcBorders>
            <w:vAlign w:val="center"/>
          </w:tcPr>
          <w:p w:rsidR="00CB19C7" w:rsidRPr="00CB5C89" w:rsidRDefault="00CB19C7" w:rsidP="00071BAB">
            <w:pPr>
              <w:pStyle w:val="BoxTitle"/>
              <w:keepNext/>
              <w:keepLines/>
              <w:jc w:val="right"/>
            </w:pPr>
            <w:r>
              <w:t>Total</w:t>
            </w:r>
          </w:p>
        </w:tc>
        <w:tc>
          <w:tcPr>
            <w:tcW w:w="849" w:type="dxa"/>
            <w:tcBorders>
              <w:bottom w:val="single" w:sz="12" w:space="0" w:color="C0C0C0"/>
            </w:tcBorders>
            <w:vAlign w:val="center"/>
          </w:tcPr>
          <w:p w:rsidR="00CB19C7" w:rsidRPr="006329F5" w:rsidRDefault="00CB19C7" w:rsidP="00512432">
            <w:pPr>
              <w:pStyle w:val="Responsebudget"/>
              <w:keepNext/>
              <w:keepLines/>
            </w:pPr>
            <w:r>
              <w:fldChar w:fldCharType="begin">
                <w:ffData>
                  <w:name w:val=""/>
                  <w:enabled w:val="0"/>
                  <w:calcOnExit/>
                  <w:textInput>
                    <w:type w:val="calculated"/>
                    <w:default w:val="=SUM(B40:B42)"/>
                    <w:format w:val="0"/>
                  </w:textInput>
                </w:ffData>
              </w:fldChar>
            </w:r>
            <w:r>
              <w:instrText xml:space="preserve"> FORMTEXT </w:instrText>
            </w:r>
            <w:fldSimple w:instr=" =SUM(B40:B42) ">
              <w:r>
                <w:rPr>
                  <w:noProof/>
                </w:rPr>
                <w:instrText>0</w:instrText>
              </w:r>
            </w:fldSimple>
            <w:r>
              <w:fldChar w:fldCharType="separate"/>
            </w:r>
            <w:r>
              <w:rPr>
                <w:noProof/>
              </w:rPr>
              <w:t>0</w:t>
            </w:r>
            <w:r>
              <w:fldChar w:fldCharType="end"/>
            </w:r>
          </w:p>
        </w:tc>
        <w:tc>
          <w:tcPr>
            <w:tcW w:w="846" w:type="dxa"/>
            <w:tcBorders>
              <w:top w:val="nil"/>
              <w:bottom w:val="single" w:sz="12" w:space="0" w:color="C0C0C0"/>
            </w:tcBorders>
            <w:shd w:val="clear" w:color="auto" w:fill="B1D2EB"/>
            <w:vAlign w:val="center"/>
          </w:tcPr>
          <w:p w:rsidR="00CB19C7" w:rsidRPr="006329F5" w:rsidRDefault="00CB19C7" w:rsidP="00512432">
            <w:pPr>
              <w:pStyle w:val="Responsebudget"/>
              <w:keepNext/>
              <w:keepLines/>
            </w:pPr>
          </w:p>
        </w:tc>
        <w:tc>
          <w:tcPr>
            <w:tcW w:w="4118" w:type="dxa"/>
            <w:vAlign w:val="center"/>
          </w:tcPr>
          <w:p w:rsidR="00CB19C7" w:rsidRPr="006329F5" w:rsidRDefault="00CB19C7" w:rsidP="00071BAB">
            <w:pPr>
              <w:pStyle w:val="BoxTitle"/>
              <w:keepNext/>
              <w:keepLines/>
              <w:jc w:val="right"/>
              <w:rPr>
                <w:bCs/>
              </w:rPr>
            </w:pPr>
            <w:r>
              <w:rPr>
                <w:bCs/>
              </w:rPr>
              <w:t>Total</w:t>
            </w:r>
          </w:p>
        </w:tc>
        <w:tc>
          <w:tcPr>
            <w:tcW w:w="851" w:type="dxa"/>
            <w:vAlign w:val="center"/>
          </w:tcPr>
          <w:p w:rsidR="00CB19C7" w:rsidRPr="0049025F" w:rsidRDefault="00CB19C7" w:rsidP="00512432">
            <w:pPr>
              <w:pStyle w:val="Responsebudget"/>
              <w:keepNext/>
              <w:keepLines/>
            </w:pPr>
            <w:r>
              <w:fldChar w:fldCharType="begin">
                <w:ffData>
                  <w:name w:val=""/>
                  <w:enabled w:val="0"/>
                  <w:calcOnExit/>
                  <w:textInput>
                    <w:type w:val="calculated"/>
                    <w:default w:val="=SUM(E2:E42)"/>
                    <w:format w:val="0"/>
                  </w:textInput>
                </w:ffData>
              </w:fldChar>
            </w:r>
            <w:r>
              <w:instrText xml:space="preserve"> FORMTEXT </w:instrText>
            </w:r>
            <w:fldSimple w:instr=" =SUM(E2:E42) ">
              <w:r>
                <w:rPr>
                  <w:noProof/>
                </w:rPr>
                <w:instrText>0</w:instrText>
              </w:r>
            </w:fldSimple>
            <w:r>
              <w:fldChar w:fldCharType="separate"/>
            </w:r>
            <w:r>
              <w:rPr>
                <w:noProof/>
              </w:rPr>
              <w:t>0</w:t>
            </w:r>
            <w:r>
              <w:fldChar w:fldCharType="end"/>
            </w:r>
          </w:p>
        </w:tc>
        <w:tc>
          <w:tcPr>
            <w:tcW w:w="735" w:type="dxa"/>
            <w:tcBorders>
              <w:right w:val="single" w:sz="12" w:space="0" w:color="C0C0C0"/>
            </w:tcBorders>
            <w:vAlign w:val="center"/>
          </w:tcPr>
          <w:p w:rsidR="00CB19C7" w:rsidRPr="006329F5" w:rsidRDefault="00CB19C7" w:rsidP="00512432">
            <w:pPr>
              <w:pStyle w:val="Responsebudget"/>
              <w:keepNext/>
              <w:keepLines/>
            </w:pPr>
            <w:r>
              <w:fldChar w:fldCharType="begin">
                <w:ffData>
                  <w:name w:val=""/>
                  <w:enabled w:val="0"/>
                  <w:calcOnExit/>
                  <w:textInput>
                    <w:type w:val="calculated"/>
                    <w:default w:val="=SUM(F2:F42)"/>
                    <w:format w:val="0"/>
                  </w:textInput>
                </w:ffData>
              </w:fldChar>
            </w:r>
            <w:r>
              <w:instrText xml:space="preserve"> FORMTEXT </w:instrText>
            </w:r>
            <w:fldSimple w:instr=" =SUM(F2:F42) ">
              <w:r>
                <w:rPr>
                  <w:noProof/>
                </w:rPr>
                <w:instrText>0</w:instrText>
              </w:r>
            </w:fldSimple>
            <w:r>
              <w:fldChar w:fldCharType="separate"/>
            </w:r>
            <w:r>
              <w:rPr>
                <w:noProof/>
              </w:rPr>
              <w:t>0</w:t>
            </w:r>
            <w:r>
              <w:fldChar w:fldCharType="end"/>
            </w:r>
          </w:p>
        </w:tc>
      </w:tr>
      <w:tr w:rsidR="00CB19C7" w:rsidRPr="0049025F" w:rsidTr="002D5A91">
        <w:trPr>
          <w:trHeight w:val="255"/>
          <w:jc w:val="center"/>
        </w:trPr>
        <w:tc>
          <w:tcPr>
            <w:tcW w:w="2279" w:type="dxa"/>
            <w:tcBorders>
              <w:top w:val="single" w:sz="12" w:space="0" w:color="C0C0C0"/>
              <w:left w:val="single" w:sz="12" w:space="0" w:color="C0C0C0"/>
              <w:bottom w:val="single" w:sz="12" w:space="0" w:color="C0C0C0"/>
              <w:right w:val="nil"/>
            </w:tcBorders>
            <w:vAlign w:val="center"/>
          </w:tcPr>
          <w:p w:rsidR="00CB19C7" w:rsidRPr="00C901BA" w:rsidRDefault="00CB19C7" w:rsidP="00512432">
            <w:pPr>
              <w:pStyle w:val="TableHead"/>
              <w:keepNext/>
              <w:keepLines/>
              <w:tabs>
                <w:tab w:val="clear" w:pos="10132"/>
                <w:tab w:val="right" w:pos="8539"/>
              </w:tabs>
              <w:rPr>
                <w:color w:val="FF0000"/>
              </w:rPr>
            </w:pPr>
          </w:p>
        </w:tc>
        <w:tc>
          <w:tcPr>
            <w:tcW w:w="5813" w:type="dxa"/>
            <w:gridSpan w:val="3"/>
            <w:tcBorders>
              <w:left w:val="nil"/>
              <w:bottom w:val="single" w:sz="12" w:space="0" w:color="C0C0C0"/>
            </w:tcBorders>
            <w:vAlign w:val="center"/>
          </w:tcPr>
          <w:p w:rsidR="00CB19C7" w:rsidRPr="00C901BA" w:rsidRDefault="00CB19C7" w:rsidP="00512432">
            <w:pPr>
              <w:pStyle w:val="TableHead"/>
              <w:keepNext/>
              <w:keepLines/>
              <w:tabs>
                <w:tab w:val="clear" w:pos="10132"/>
                <w:tab w:val="right" w:pos="5421"/>
                <w:tab w:val="right" w:pos="8539"/>
              </w:tabs>
              <w:rPr>
                <w:color w:val="FF0000"/>
              </w:rPr>
            </w:pPr>
            <w:r w:rsidRPr="00323F29">
              <w:rPr>
                <w:rStyle w:val="Instructions"/>
                <w:b w:val="0"/>
              </w:rPr>
              <w:t>typically 20</w:t>
            </w:r>
            <w:r>
              <w:rPr>
                <w:rStyle w:val="Instructions"/>
                <w:rFonts w:cs="Times New Roman"/>
                <w:b w:val="0"/>
              </w:rPr>
              <w:t>–</w:t>
            </w:r>
            <w:r w:rsidRPr="00323F29">
              <w:rPr>
                <w:rStyle w:val="Instructions"/>
                <w:b w:val="0"/>
              </w:rPr>
              <w:t>50 total participants</w:t>
            </w:r>
            <w:r>
              <w:rPr>
                <w:color w:val="FF0000"/>
              </w:rPr>
              <w:tab/>
            </w:r>
            <w:r w:rsidRPr="00323F29">
              <w:rPr>
                <w:rStyle w:val="BoxTitleChar"/>
              </w:rPr>
              <w:t>Overall Total</w:t>
            </w:r>
          </w:p>
        </w:tc>
        <w:bookmarkStart w:id="186" w:name="NumSpeakers"/>
        <w:tc>
          <w:tcPr>
            <w:tcW w:w="851" w:type="dxa"/>
            <w:tcBorders>
              <w:bottom w:val="single" w:sz="12" w:space="0" w:color="C0C0C0"/>
            </w:tcBorders>
            <w:vAlign w:val="center"/>
          </w:tcPr>
          <w:p w:rsidR="00CB19C7" w:rsidRPr="00E6654D" w:rsidRDefault="00CB19C7" w:rsidP="00512432">
            <w:pPr>
              <w:pStyle w:val="Responsebudget"/>
              <w:keepNext/>
              <w:keepLines/>
              <w:rPr>
                <w:color w:val="FF0000"/>
              </w:rPr>
            </w:pPr>
            <w:r>
              <w:fldChar w:fldCharType="begin"/>
            </w:r>
            <w:r>
              <w:instrText xml:space="preserve"> =B30+B37+B43+E43 </w:instrText>
            </w:r>
            <w:r>
              <w:fldChar w:fldCharType="separate"/>
            </w:r>
            <w:r>
              <w:rPr>
                <w:noProof/>
              </w:rPr>
              <w:t>0</w:t>
            </w:r>
            <w:r>
              <w:fldChar w:fldCharType="end"/>
            </w:r>
            <w:bookmarkEnd w:id="186"/>
          </w:p>
        </w:tc>
        <w:bookmarkStart w:id="187" w:name="NumNonSpeakers"/>
        <w:tc>
          <w:tcPr>
            <w:tcW w:w="735" w:type="dxa"/>
            <w:tcBorders>
              <w:bottom w:val="single" w:sz="12" w:space="0" w:color="C0C0C0"/>
              <w:right w:val="single" w:sz="12" w:space="0" w:color="C0C0C0"/>
            </w:tcBorders>
            <w:vAlign w:val="center"/>
          </w:tcPr>
          <w:p w:rsidR="00CB19C7" w:rsidRPr="00E6654D" w:rsidRDefault="00CB19C7" w:rsidP="00512432">
            <w:pPr>
              <w:pStyle w:val="Responsebudget"/>
              <w:keepNext/>
              <w:keepLines/>
              <w:rPr>
                <w:color w:val="FF0000"/>
              </w:rPr>
            </w:pPr>
            <w:r>
              <w:fldChar w:fldCharType="begin"/>
            </w:r>
            <w:r>
              <w:instrText xml:space="preserve"> =C30+C37+C43+F43 </w:instrText>
            </w:r>
            <w:r>
              <w:fldChar w:fldCharType="separate"/>
            </w:r>
            <w:r>
              <w:rPr>
                <w:noProof/>
              </w:rPr>
              <w:t>0</w:t>
            </w:r>
            <w:r>
              <w:fldChar w:fldCharType="end"/>
            </w:r>
            <w:bookmarkEnd w:id="187"/>
          </w:p>
        </w:tc>
      </w:tr>
      <w:bookmarkEnd w:id="29"/>
    </w:tbl>
    <w:p w:rsidR="00CB19C7" w:rsidRDefault="00CB19C7" w:rsidP="00512432">
      <w:pPr>
        <w:pStyle w:val="Spacer"/>
      </w:pPr>
    </w:p>
    <w:p w:rsidR="00CB19C7" w:rsidRPr="00CF49D0" w:rsidRDefault="00CB19C7" w:rsidP="00512432">
      <w:pPr>
        <w:ind w:left="1134"/>
        <w:rPr>
          <w:rStyle w:val="Instructions"/>
          <w:szCs w:val="18"/>
        </w:rPr>
      </w:pPr>
      <w:r w:rsidRPr="00CF49D0">
        <w:rPr>
          <w:rStyle w:val="Instructions"/>
          <w:szCs w:val="18"/>
        </w:rPr>
        <w:t xml:space="preserve">1. </w:t>
      </w:r>
      <w:r>
        <w:rPr>
          <w:rStyle w:val="Instructions"/>
          <w:szCs w:val="18"/>
        </w:rPr>
        <w:t>Students</w:t>
      </w:r>
      <w:r w:rsidRPr="00CF49D0">
        <w:rPr>
          <w:rStyle w:val="Instructions"/>
          <w:szCs w:val="18"/>
        </w:rPr>
        <w:t xml:space="preserve"> from these countries participate on a self-funding basis.</w:t>
      </w:r>
    </w:p>
    <w:p w:rsidR="00CB19C7" w:rsidRPr="00CF49D0" w:rsidRDefault="00CB19C7" w:rsidP="00512432">
      <w:pPr>
        <w:ind w:left="1134"/>
        <w:rPr>
          <w:rStyle w:val="Instructions"/>
          <w:szCs w:val="18"/>
        </w:rPr>
      </w:pPr>
      <w:r w:rsidRPr="00CF49D0">
        <w:rPr>
          <w:rStyle w:val="Instructions"/>
          <w:szCs w:val="18"/>
        </w:rPr>
        <w:t xml:space="preserve">2. </w:t>
      </w:r>
      <w:r>
        <w:rPr>
          <w:rStyle w:val="Instructions"/>
          <w:szCs w:val="18"/>
        </w:rPr>
        <w:t>Students</w:t>
      </w:r>
      <w:r w:rsidRPr="00CF49D0">
        <w:rPr>
          <w:rStyle w:val="Instructions"/>
          <w:szCs w:val="18"/>
        </w:rPr>
        <w:t xml:space="preserve"> from </w:t>
      </w:r>
      <w:r>
        <w:rPr>
          <w:rStyle w:val="Instructions"/>
          <w:szCs w:val="18"/>
        </w:rPr>
        <w:t xml:space="preserve">these </w:t>
      </w:r>
      <w:r w:rsidRPr="00CF49D0">
        <w:rPr>
          <w:rStyle w:val="Instructions"/>
          <w:szCs w:val="18"/>
        </w:rPr>
        <w:t>countr</w:t>
      </w:r>
      <w:r>
        <w:rPr>
          <w:rStyle w:val="Instructions"/>
          <w:szCs w:val="18"/>
        </w:rPr>
        <w:t>ies</w:t>
      </w:r>
      <w:r w:rsidRPr="00CF49D0">
        <w:rPr>
          <w:rStyle w:val="Instructions"/>
          <w:szCs w:val="18"/>
        </w:rPr>
        <w:t xml:space="preserve"> </w:t>
      </w:r>
      <w:r>
        <w:rPr>
          <w:rStyle w:val="Instructions"/>
          <w:szCs w:val="18"/>
        </w:rPr>
        <w:t>may</w:t>
      </w:r>
      <w:r w:rsidRPr="00CF49D0">
        <w:rPr>
          <w:rStyle w:val="Instructions"/>
          <w:szCs w:val="18"/>
        </w:rPr>
        <w:t xml:space="preserve"> have up to 80% of their travel and living expense</w:t>
      </w:r>
      <w:r>
        <w:rPr>
          <w:rStyle w:val="Instructions"/>
          <w:szCs w:val="18"/>
        </w:rPr>
        <w:t>s</w:t>
      </w:r>
      <w:r w:rsidRPr="00CF49D0">
        <w:rPr>
          <w:rStyle w:val="Instructions"/>
          <w:szCs w:val="18"/>
        </w:rPr>
        <w:t xml:space="preserve"> </w:t>
      </w:r>
      <w:r>
        <w:rPr>
          <w:rStyle w:val="Instructions"/>
          <w:szCs w:val="18"/>
        </w:rPr>
        <w:t xml:space="preserve">subsidized </w:t>
      </w:r>
      <w:r w:rsidRPr="00CF49D0">
        <w:rPr>
          <w:rStyle w:val="Instructions"/>
          <w:szCs w:val="18"/>
        </w:rPr>
        <w:t>by the NATO grant.</w:t>
      </w:r>
    </w:p>
    <w:p w:rsidR="00CB19C7" w:rsidRPr="00C12B75" w:rsidRDefault="00CB19C7" w:rsidP="00512432">
      <w:pPr>
        <w:spacing w:before="120"/>
        <w:rPr>
          <w:rStyle w:val="Instructions"/>
          <w:i w:val="0"/>
          <w:color w:val="auto"/>
          <w:szCs w:val="18"/>
        </w:rPr>
      </w:pPr>
      <w:r w:rsidRPr="00CF49D0">
        <w:rPr>
          <w:rFonts w:ascii="Arial" w:hAnsi="Arial" w:cs="Arial"/>
        </w:rPr>
        <w:t xml:space="preserve">* </w:t>
      </w:r>
      <w:r w:rsidRPr="00CF49D0">
        <w:rPr>
          <w:rFonts w:ascii="Arial" w:hAnsi="Arial" w:cs="Arial"/>
          <w:szCs w:val="18"/>
        </w:rPr>
        <w:t>Turkey recognises the Republic of Macedonia with its constitutional name</w:t>
      </w:r>
    </w:p>
    <w:p w:rsidR="00CB19C7" w:rsidRPr="00ED3C77" w:rsidRDefault="00CB19C7" w:rsidP="00512432">
      <w:pPr>
        <w:pStyle w:val="Spacer"/>
      </w:pPr>
      <w:r>
        <w:br w:type="page"/>
      </w:r>
    </w:p>
    <w:tbl>
      <w:tblPr>
        <w:tblW w:w="0" w:type="auto"/>
        <w:tblBorders>
          <w:top w:val="single" w:sz="4" w:space="0" w:color="CC99FF"/>
        </w:tblBorders>
        <w:tblLook w:val="01E0"/>
      </w:tblPr>
      <w:tblGrid>
        <w:gridCol w:w="3085"/>
        <w:gridCol w:w="7477"/>
      </w:tblGrid>
      <w:tr w:rsidR="00CB19C7" w:rsidRPr="00ED3C77" w:rsidTr="00C4165C">
        <w:tc>
          <w:tcPr>
            <w:tcW w:w="3085" w:type="dxa"/>
            <w:tcBorders>
              <w:top w:val="single" w:sz="4" w:space="0" w:color="CC99FF"/>
            </w:tcBorders>
          </w:tcPr>
          <w:p w:rsidR="00CB19C7" w:rsidRPr="00ED3C77" w:rsidRDefault="00CB19C7" w:rsidP="00512432">
            <w:pPr>
              <w:pStyle w:val="SectionHead"/>
            </w:pPr>
            <w:r w:rsidRPr="00ED3C77">
              <w:rPr>
                <w:highlight w:val="lightGray"/>
              </w:rPr>
              <w:br w:type="page"/>
            </w:r>
            <w:r>
              <w:t>Estimated Costs</w:t>
            </w:r>
          </w:p>
        </w:tc>
        <w:tc>
          <w:tcPr>
            <w:tcW w:w="7477" w:type="dxa"/>
            <w:tcBorders>
              <w:top w:val="single" w:sz="4" w:space="0" w:color="CC99FF"/>
            </w:tcBorders>
          </w:tcPr>
          <w:p w:rsidR="00CB19C7" w:rsidRPr="00F45181" w:rsidRDefault="00CB19C7" w:rsidP="00512432">
            <w:pPr>
              <w:jc w:val="right"/>
              <w:rPr>
                <w:rStyle w:val="Instructions"/>
                <w:szCs w:val="18"/>
              </w:rPr>
            </w:pPr>
            <w:r w:rsidRPr="00F45181">
              <w:rPr>
                <w:rStyle w:val="Instructions"/>
                <w:szCs w:val="18"/>
              </w:rPr>
              <w:t>please refer to the funding guidelines; all costs should be expressed in Euro</w:t>
            </w:r>
          </w:p>
        </w:tc>
      </w:tr>
    </w:tbl>
    <w:p w:rsidR="00CB19C7" w:rsidRDefault="00CB19C7" w:rsidP="00512432">
      <w:pPr>
        <w:pStyle w:val="Spacer"/>
      </w:pPr>
    </w:p>
    <w:tbl>
      <w:tblPr>
        <w:tblW w:w="10639" w:type="dxa"/>
        <w:jc w:val="center"/>
        <w:tblInd w:w="214" w:type="dxa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6" w:space="0" w:color="999999"/>
          <w:insideV w:val="single" w:sz="6" w:space="0" w:color="999999"/>
        </w:tblBorders>
        <w:tblLayout w:type="fixed"/>
        <w:tblLook w:val="0000"/>
      </w:tblPr>
      <w:tblGrid>
        <w:gridCol w:w="1344"/>
        <w:gridCol w:w="3725"/>
        <w:gridCol w:w="1097"/>
        <w:gridCol w:w="1559"/>
        <w:gridCol w:w="1472"/>
        <w:gridCol w:w="1442"/>
      </w:tblGrid>
      <w:tr w:rsidR="00CB19C7" w:rsidRPr="0049025F" w:rsidTr="00512432">
        <w:trPr>
          <w:jc w:val="center"/>
        </w:trPr>
        <w:tc>
          <w:tcPr>
            <w:tcW w:w="6166" w:type="dxa"/>
            <w:gridSpan w:val="3"/>
            <w:tcBorders>
              <w:top w:val="nil"/>
              <w:left w:val="nil"/>
              <w:bottom w:val="single" w:sz="12" w:space="0" w:color="999999"/>
              <w:right w:val="single" w:sz="12" w:space="0" w:color="999999"/>
            </w:tcBorders>
            <w:vAlign w:val="center"/>
          </w:tcPr>
          <w:p w:rsidR="00CB19C7" w:rsidRPr="0027407E" w:rsidRDefault="00CB19C7" w:rsidP="00512432">
            <w:pPr>
              <w:pStyle w:val="TableHead"/>
            </w:pPr>
          </w:p>
        </w:tc>
        <w:tc>
          <w:tcPr>
            <w:tcW w:w="1559" w:type="dxa"/>
            <w:tcBorders>
              <w:top w:val="single" w:sz="12" w:space="0" w:color="999999"/>
              <w:left w:val="single" w:sz="12" w:space="0" w:color="999999"/>
              <w:bottom w:val="single" w:sz="12" w:space="0" w:color="999999"/>
              <w:right w:val="single" w:sz="4" w:space="0" w:color="999999"/>
            </w:tcBorders>
            <w:vAlign w:val="center"/>
          </w:tcPr>
          <w:p w:rsidR="00CB19C7" w:rsidRPr="000C6EB4" w:rsidRDefault="00CB19C7" w:rsidP="00512432">
            <w:pPr>
              <w:pStyle w:val="TableHead"/>
              <w:jc w:val="center"/>
            </w:pPr>
            <w:r>
              <w:t>This NATO Grant</w:t>
            </w:r>
          </w:p>
        </w:tc>
        <w:tc>
          <w:tcPr>
            <w:tcW w:w="1472" w:type="dxa"/>
            <w:tcBorders>
              <w:top w:val="single" w:sz="12" w:space="0" w:color="999999"/>
              <w:left w:val="single" w:sz="4" w:space="0" w:color="999999"/>
              <w:bottom w:val="single" w:sz="12" w:space="0" w:color="999999"/>
              <w:right w:val="single" w:sz="4" w:space="0" w:color="999999"/>
            </w:tcBorders>
            <w:vAlign w:val="center"/>
          </w:tcPr>
          <w:p w:rsidR="00CB19C7" w:rsidRPr="0049025F" w:rsidRDefault="00CB19C7" w:rsidP="00512432">
            <w:pPr>
              <w:pStyle w:val="TableHead"/>
              <w:jc w:val="center"/>
            </w:pPr>
            <w:r>
              <w:t>Other Funding Sources</w:t>
            </w:r>
          </w:p>
        </w:tc>
        <w:tc>
          <w:tcPr>
            <w:tcW w:w="1442" w:type="dxa"/>
            <w:tcBorders>
              <w:top w:val="single" w:sz="12" w:space="0" w:color="999999"/>
              <w:left w:val="single" w:sz="4" w:space="0" w:color="999999"/>
              <w:bottom w:val="single" w:sz="12" w:space="0" w:color="999999"/>
              <w:right w:val="single" w:sz="12" w:space="0" w:color="999999"/>
            </w:tcBorders>
            <w:vAlign w:val="center"/>
          </w:tcPr>
          <w:p w:rsidR="00CB19C7" w:rsidRPr="0049025F" w:rsidRDefault="00CB19C7" w:rsidP="00512432">
            <w:pPr>
              <w:pStyle w:val="TableHead"/>
              <w:jc w:val="center"/>
            </w:pPr>
            <w:r>
              <w:t>Overall Costs</w:t>
            </w:r>
          </w:p>
        </w:tc>
      </w:tr>
      <w:tr w:rsidR="00CB19C7" w:rsidRPr="007115FA" w:rsidTr="00512432">
        <w:trPr>
          <w:trHeight w:val="340"/>
          <w:jc w:val="center"/>
        </w:trPr>
        <w:tc>
          <w:tcPr>
            <w:tcW w:w="6166" w:type="dxa"/>
            <w:gridSpan w:val="3"/>
            <w:tcBorders>
              <w:top w:val="single" w:sz="12" w:space="0" w:color="999999"/>
              <w:left w:val="single" w:sz="12" w:space="0" w:color="999999"/>
              <w:bottom w:val="single" w:sz="4" w:space="0" w:color="999999"/>
              <w:right w:val="single" w:sz="4" w:space="0" w:color="999999"/>
            </w:tcBorders>
            <w:shd w:val="clear" w:color="auto" w:fill="B1D2EB"/>
            <w:vAlign w:val="center"/>
          </w:tcPr>
          <w:p w:rsidR="00CB19C7" w:rsidRPr="00A50B6A" w:rsidRDefault="00CB19C7" w:rsidP="00C4165C">
            <w:pPr>
              <w:pStyle w:val="TableHead"/>
              <w:tabs>
                <w:tab w:val="clear" w:pos="10132"/>
                <w:tab w:val="right" w:pos="6130"/>
              </w:tabs>
            </w:pPr>
            <w:r>
              <w:t xml:space="preserve">(a) </w:t>
            </w:r>
            <w:r w:rsidRPr="00A50B6A">
              <w:t xml:space="preserve">Co-Directors &amp; </w:t>
            </w:r>
            <w:r>
              <w:t>Lecturers</w:t>
            </w:r>
          </w:p>
        </w:tc>
        <w:tc>
          <w:tcPr>
            <w:tcW w:w="1559" w:type="dxa"/>
            <w:tcBorders>
              <w:top w:val="single" w:sz="12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B1D2EB"/>
            <w:vAlign w:val="center"/>
          </w:tcPr>
          <w:p w:rsidR="00CB19C7" w:rsidRPr="007115FA" w:rsidRDefault="00CB19C7" w:rsidP="00512432">
            <w:pPr>
              <w:pStyle w:val="Responsebudget"/>
            </w:pPr>
          </w:p>
        </w:tc>
        <w:tc>
          <w:tcPr>
            <w:tcW w:w="1472" w:type="dxa"/>
            <w:tcBorders>
              <w:top w:val="single" w:sz="12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B1D2EB"/>
            <w:vAlign w:val="center"/>
          </w:tcPr>
          <w:p w:rsidR="00CB19C7" w:rsidRPr="007115FA" w:rsidRDefault="00CB19C7" w:rsidP="00512432">
            <w:pPr>
              <w:pStyle w:val="Responsebudget"/>
            </w:pPr>
          </w:p>
        </w:tc>
        <w:tc>
          <w:tcPr>
            <w:tcW w:w="1442" w:type="dxa"/>
            <w:tcBorders>
              <w:top w:val="single" w:sz="12" w:space="0" w:color="999999"/>
              <w:left w:val="single" w:sz="4" w:space="0" w:color="999999"/>
              <w:bottom w:val="single" w:sz="4" w:space="0" w:color="999999"/>
              <w:right w:val="single" w:sz="12" w:space="0" w:color="999999"/>
            </w:tcBorders>
            <w:shd w:val="clear" w:color="auto" w:fill="B1D2EB"/>
            <w:vAlign w:val="center"/>
          </w:tcPr>
          <w:p w:rsidR="00CB19C7" w:rsidRPr="007115FA" w:rsidRDefault="00CB19C7" w:rsidP="00512432">
            <w:pPr>
              <w:pStyle w:val="Responsebudget"/>
            </w:pPr>
          </w:p>
        </w:tc>
      </w:tr>
      <w:tr w:rsidR="00CB19C7" w:rsidRPr="0049025F" w:rsidTr="00512432">
        <w:trPr>
          <w:trHeight w:val="291"/>
          <w:jc w:val="center"/>
        </w:trPr>
        <w:tc>
          <w:tcPr>
            <w:tcW w:w="6166" w:type="dxa"/>
            <w:gridSpan w:val="3"/>
            <w:tcBorders>
              <w:top w:val="single" w:sz="4" w:space="0" w:color="999999"/>
              <w:left w:val="single" w:sz="12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CB19C7" w:rsidRPr="0049025F" w:rsidRDefault="00CB19C7" w:rsidP="00512432">
            <w:pPr>
              <w:pStyle w:val="TableHead"/>
              <w:tabs>
                <w:tab w:val="clear" w:pos="10132"/>
                <w:tab w:val="right" w:pos="5953"/>
              </w:tabs>
              <w:ind w:left="318"/>
              <w:rPr>
                <w:bCs/>
                <w:sz w:val="22"/>
                <w:szCs w:val="22"/>
              </w:rPr>
            </w:pPr>
            <w:r w:rsidRPr="00DE588D">
              <w:rPr>
                <w:bCs/>
                <w:iCs/>
              </w:rPr>
              <w:t>Travel</w:t>
            </w:r>
            <w:r>
              <w:tab/>
            </w:r>
            <w:r w:rsidRPr="00F91ADD">
              <w:rPr>
                <w:rStyle w:val="Instructions"/>
              </w:rPr>
              <w:t>flight/train/car</w:t>
            </w:r>
          </w:p>
        </w:tc>
        <w:tc>
          <w:tcPr>
            <w:tcW w:w="155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CB19C7" w:rsidRPr="0049025F" w:rsidRDefault="00CB19C7" w:rsidP="00F23DE8">
            <w:pPr>
              <w:pStyle w:val="Responsebudget"/>
            </w:pPr>
            <w:r>
              <w:fldChar w:fldCharType="begin">
                <w:ffData>
                  <w:name w:val="Text4"/>
                  <w:enabled/>
                  <w:calcOnExit/>
                  <w:textInput>
                    <w:type w:val="number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7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CB19C7" w:rsidRPr="0049025F" w:rsidRDefault="00CB19C7" w:rsidP="00014F81">
            <w:pPr>
              <w:pStyle w:val="Responsebudget"/>
            </w:pPr>
            <w:r>
              <w:fldChar w:fldCharType="begin">
                <w:ffData>
                  <w:name w:val=""/>
                  <w:enabled/>
                  <w:calcOnExit/>
                  <w:textInput>
                    <w:type w:val="number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4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12" w:space="0" w:color="999999"/>
            </w:tcBorders>
            <w:vAlign w:val="center"/>
          </w:tcPr>
          <w:p w:rsidR="00CB19C7" w:rsidRPr="0049025F" w:rsidRDefault="00CB19C7" w:rsidP="00512432">
            <w:pPr>
              <w:pStyle w:val="Responsebudget"/>
            </w:pPr>
            <w:fldSimple w:instr=" =SUM(LEFT) ">
              <w:r>
                <w:rPr>
                  <w:noProof/>
                </w:rPr>
                <w:t>0</w:t>
              </w:r>
            </w:fldSimple>
          </w:p>
        </w:tc>
      </w:tr>
      <w:tr w:rsidR="00CB19C7" w:rsidRPr="0049025F" w:rsidTr="00512432">
        <w:trPr>
          <w:trHeight w:val="291"/>
          <w:jc w:val="center"/>
        </w:trPr>
        <w:tc>
          <w:tcPr>
            <w:tcW w:w="6166" w:type="dxa"/>
            <w:gridSpan w:val="3"/>
            <w:tcBorders>
              <w:top w:val="single" w:sz="4" w:space="0" w:color="999999"/>
              <w:left w:val="single" w:sz="12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CB19C7" w:rsidRPr="0029127A" w:rsidRDefault="00CB19C7" w:rsidP="00512432">
            <w:pPr>
              <w:pStyle w:val="TableHead"/>
              <w:tabs>
                <w:tab w:val="clear" w:pos="10132"/>
                <w:tab w:val="right" w:pos="5953"/>
              </w:tabs>
              <w:ind w:left="318"/>
              <w:rPr>
                <w:bCs/>
                <w:sz w:val="22"/>
                <w:szCs w:val="22"/>
              </w:rPr>
            </w:pPr>
            <w:r w:rsidRPr="00DE588D">
              <w:rPr>
                <w:bCs/>
                <w:iCs/>
              </w:rPr>
              <w:t>Local Transport</w:t>
            </w:r>
            <w:r w:rsidRPr="0029127A">
              <w:t xml:space="preserve"> </w:t>
            </w:r>
            <w:r>
              <w:tab/>
            </w:r>
            <w:r w:rsidRPr="00F91ADD">
              <w:rPr>
                <w:rStyle w:val="Instructions"/>
              </w:rPr>
              <w:t xml:space="preserve">between airport/station and </w:t>
            </w:r>
            <w:r>
              <w:rPr>
                <w:rStyle w:val="Instructions"/>
              </w:rPr>
              <w:t>ASI</w:t>
            </w:r>
            <w:r w:rsidRPr="00F91ADD">
              <w:rPr>
                <w:rStyle w:val="Instructions"/>
              </w:rPr>
              <w:t xml:space="preserve"> venue</w:t>
            </w:r>
          </w:p>
        </w:tc>
        <w:tc>
          <w:tcPr>
            <w:tcW w:w="155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CB19C7" w:rsidRPr="0049025F" w:rsidRDefault="00CB19C7" w:rsidP="00014F81">
            <w:pPr>
              <w:pStyle w:val="Responsebudget"/>
            </w:pPr>
            <w:r>
              <w:fldChar w:fldCharType="begin">
                <w:ffData>
                  <w:name w:val=""/>
                  <w:enabled/>
                  <w:calcOnExit/>
                  <w:textInput>
                    <w:type w:val="number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7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CB19C7" w:rsidRPr="0049025F" w:rsidRDefault="00CB19C7" w:rsidP="00014F81">
            <w:pPr>
              <w:pStyle w:val="Responsebudget"/>
            </w:pPr>
            <w:r>
              <w:fldChar w:fldCharType="begin">
                <w:ffData>
                  <w:name w:val=""/>
                  <w:enabled/>
                  <w:calcOnExit/>
                  <w:textInput>
                    <w:type w:val="number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4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12" w:space="0" w:color="999999"/>
            </w:tcBorders>
            <w:vAlign w:val="center"/>
          </w:tcPr>
          <w:p w:rsidR="00CB19C7" w:rsidRPr="0049025F" w:rsidRDefault="00CB19C7" w:rsidP="00512432">
            <w:pPr>
              <w:pStyle w:val="Responsebudget"/>
            </w:pPr>
            <w:fldSimple w:instr=" =SUM(LEFT) ">
              <w:r>
                <w:rPr>
                  <w:noProof/>
                </w:rPr>
                <w:t>0</w:t>
              </w:r>
            </w:fldSimple>
          </w:p>
        </w:tc>
      </w:tr>
      <w:tr w:rsidR="00CB19C7" w:rsidRPr="0049025F" w:rsidTr="00512432">
        <w:trPr>
          <w:trHeight w:val="244"/>
          <w:jc w:val="center"/>
        </w:trPr>
        <w:tc>
          <w:tcPr>
            <w:tcW w:w="1344" w:type="dxa"/>
            <w:vMerge w:val="restart"/>
            <w:tcBorders>
              <w:top w:val="single" w:sz="4" w:space="0" w:color="999999"/>
              <w:left w:val="single" w:sz="12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CB19C7" w:rsidRPr="00DE588D" w:rsidRDefault="00CB19C7" w:rsidP="00512432">
            <w:pPr>
              <w:pStyle w:val="TableHead"/>
              <w:tabs>
                <w:tab w:val="clear" w:pos="10132"/>
                <w:tab w:val="right" w:pos="6130"/>
              </w:tabs>
              <w:ind w:left="318"/>
              <w:rPr>
                <w:bCs/>
                <w:sz w:val="22"/>
                <w:szCs w:val="22"/>
              </w:rPr>
            </w:pPr>
            <w:r w:rsidRPr="00DE588D">
              <w:rPr>
                <w:bCs/>
                <w:iCs/>
              </w:rPr>
              <w:t>Hotel</w:t>
            </w:r>
          </w:p>
        </w:tc>
        <w:tc>
          <w:tcPr>
            <w:tcW w:w="372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CB19C7" w:rsidRPr="00985150" w:rsidRDefault="00CB19C7" w:rsidP="00C4165C">
            <w:pPr>
              <w:pStyle w:val="TableHead"/>
              <w:rPr>
                <w:bCs/>
              </w:rPr>
            </w:pPr>
            <w:r w:rsidRPr="00985150">
              <w:t xml:space="preserve">Number Of Co-Directors </w:t>
            </w:r>
            <w:r>
              <w:t>&amp;</w:t>
            </w:r>
            <w:r w:rsidRPr="00985150">
              <w:t xml:space="preserve"> </w:t>
            </w:r>
            <w:r>
              <w:t>Lecturers</w:t>
            </w:r>
            <w:r>
              <w:tab/>
              <w:t>:</w:t>
            </w:r>
          </w:p>
        </w:tc>
        <w:tc>
          <w:tcPr>
            <w:tcW w:w="109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CB19C7" w:rsidRPr="00917679" w:rsidRDefault="00CB19C7" w:rsidP="00512432">
            <w:pPr>
              <w:pStyle w:val="Responsebudget"/>
            </w:pPr>
            <w:r>
              <w:fldChar w:fldCharType="begin"/>
            </w:r>
            <w:r>
              <w:instrText xml:space="preserve"> REF NumSpeakers \h </w:instrText>
            </w:r>
            <w:r>
              <w:fldChar w:fldCharType="separate"/>
            </w:r>
            <w:r>
              <w:rPr>
                <w:noProof/>
              </w:rPr>
              <w:t>0</w:t>
            </w:r>
            <w:r>
              <w:fldChar w:fldCharType="end"/>
            </w:r>
          </w:p>
        </w:tc>
        <w:tc>
          <w:tcPr>
            <w:tcW w:w="1559" w:type="dxa"/>
            <w:vMerge w:val="restart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CB19C7" w:rsidRPr="00385842" w:rsidRDefault="00CB19C7" w:rsidP="00512432">
            <w:pPr>
              <w:pStyle w:val="Responsebudget"/>
            </w:pPr>
            <w:fldSimple w:instr=" =(C6*C7)-E5 ">
              <w:r>
                <w:rPr>
                  <w:noProof/>
                </w:rPr>
                <w:t>0</w:t>
              </w:r>
            </w:fldSimple>
          </w:p>
        </w:tc>
        <w:tc>
          <w:tcPr>
            <w:tcW w:w="1472" w:type="dxa"/>
            <w:vMerge w:val="restart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CB19C7" w:rsidRPr="00385842" w:rsidRDefault="00CB19C7" w:rsidP="00512432">
            <w:pPr>
              <w:pStyle w:val="Responsebudget"/>
            </w:pPr>
            <w:r>
              <w:fldChar w:fldCharType="begin">
                <w:ffData>
                  <w:name w:val=""/>
                  <w:enabled/>
                  <w:calcOnExit/>
                  <w:textInput>
                    <w:type w:val="number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42" w:type="dxa"/>
            <w:vMerge w:val="restart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12" w:space="0" w:color="999999"/>
            </w:tcBorders>
            <w:vAlign w:val="center"/>
          </w:tcPr>
          <w:p w:rsidR="00CB19C7" w:rsidRPr="00385842" w:rsidRDefault="00CB19C7" w:rsidP="00512432">
            <w:pPr>
              <w:pStyle w:val="Responsebudget"/>
            </w:pPr>
            <w:fldSimple w:instr=" =C6*C7 ">
              <w:r>
                <w:rPr>
                  <w:noProof/>
                </w:rPr>
                <w:t>0</w:t>
              </w:r>
            </w:fldSimple>
          </w:p>
        </w:tc>
      </w:tr>
      <w:tr w:rsidR="00CB19C7" w:rsidRPr="0049025F" w:rsidTr="00512432">
        <w:trPr>
          <w:trHeight w:val="243"/>
          <w:jc w:val="center"/>
        </w:trPr>
        <w:tc>
          <w:tcPr>
            <w:tcW w:w="1344" w:type="dxa"/>
            <w:vMerge/>
            <w:tcBorders>
              <w:top w:val="single" w:sz="4" w:space="0" w:color="999999"/>
              <w:left w:val="single" w:sz="12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CB19C7" w:rsidRPr="00385842" w:rsidRDefault="00CB19C7" w:rsidP="00512432">
            <w:pPr>
              <w:pStyle w:val="TableHead"/>
              <w:rPr>
                <w:bCs/>
                <w:sz w:val="22"/>
                <w:szCs w:val="22"/>
              </w:rPr>
            </w:pPr>
          </w:p>
        </w:tc>
        <w:tc>
          <w:tcPr>
            <w:tcW w:w="372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CB19C7" w:rsidRPr="00985150" w:rsidRDefault="00CB19C7" w:rsidP="00512432">
            <w:pPr>
              <w:pStyle w:val="TableHead"/>
              <w:rPr>
                <w:bCs/>
              </w:rPr>
            </w:pPr>
            <w:r w:rsidRPr="00985150">
              <w:t>Rate</w:t>
            </w:r>
            <w:r>
              <w:t xml:space="preserve"> Per Room Per Night</w:t>
            </w:r>
            <w:r>
              <w:tab/>
              <w:t>:</w:t>
            </w:r>
          </w:p>
        </w:tc>
        <w:tc>
          <w:tcPr>
            <w:tcW w:w="109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CB19C7" w:rsidRPr="00C90758" w:rsidRDefault="00CB19C7" w:rsidP="00014F81">
            <w:pPr>
              <w:pStyle w:val="Responsebudget"/>
            </w:pPr>
            <w:r>
              <w:fldChar w:fldCharType="begin">
                <w:ffData>
                  <w:name w:val=""/>
                  <w:enabled/>
                  <w:calcOnExit/>
                  <w:textInput>
                    <w:type w:val="number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59" w:type="dxa"/>
            <w:vMerge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CB19C7" w:rsidRPr="00385842" w:rsidRDefault="00CB19C7" w:rsidP="00512432">
            <w:pPr>
              <w:pStyle w:val="Responsebudget"/>
            </w:pPr>
          </w:p>
        </w:tc>
        <w:tc>
          <w:tcPr>
            <w:tcW w:w="1472" w:type="dxa"/>
            <w:vMerge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CB19C7" w:rsidRPr="00385842" w:rsidRDefault="00CB19C7" w:rsidP="00512432">
            <w:pPr>
              <w:pStyle w:val="Responsebudget"/>
            </w:pPr>
          </w:p>
        </w:tc>
        <w:tc>
          <w:tcPr>
            <w:tcW w:w="1442" w:type="dxa"/>
            <w:vMerge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12" w:space="0" w:color="999999"/>
            </w:tcBorders>
            <w:vAlign w:val="center"/>
          </w:tcPr>
          <w:p w:rsidR="00CB19C7" w:rsidRPr="00385842" w:rsidRDefault="00CB19C7" w:rsidP="00512432">
            <w:pPr>
              <w:pStyle w:val="Responsebudget"/>
            </w:pPr>
          </w:p>
        </w:tc>
      </w:tr>
      <w:tr w:rsidR="00CB19C7" w:rsidRPr="0049025F" w:rsidTr="00512432">
        <w:trPr>
          <w:trHeight w:val="243"/>
          <w:jc w:val="center"/>
        </w:trPr>
        <w:tc>
          <w:tcPr>
            <w:tcW w:w="1344" w:type="dxa"/>
            <w:vMerge/>
            <w:tcBorders>
              <w:top w:val="single" w:sz="4" w:space="0" w:color="999999"/>
              <w:left w:val="single" w:sz="12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CB19C7" w:rsidRPr="00385842" w:rsidRDefault="00CB19C7" w:rsidP="00512432">
            <w:pPr>
              <w:pStyle w:val="TableHead"/>
              <w:rPr>
                <w:bCs/>
                <w:sz w:val="22"/>
                <w:szCs w:val="22"/>
              </w:rPr>
            </w:pPr>
          </w:p>
        </w:tc>
        <w:tc>
          <w:tcPr>
            <w:tcW w:w="372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CB19C7" w:rsidRPr="00985150" w:rsidRDefault="00CB19C7" w:rsidP="00C4165C">
            <w:pPr>
              <w:pStyle w:val="TableHead"/>
              <w:tabs>
                <w:tab w:val="right" w:pos="3509"/>
              </w:tabs>
              <w:rPr>
                <w:bCs/>
              </w:rPr>
            </w:pPr>
            <w:r w:rsidRPr="00985150">
              <w:t xml:space="preserve">Total </w:t>
            </w:r>
            <w:r>
              <w:t>Room</w:t>
            </w:r>
            <w:r w:rsidRPr="00985150">
              <w:t xml:space="preserve"> Nights</w:t>
            </w:r>
            <w:r w:rsidRPr="00E63DB1">
              <w:rPr>
                <w:rStyle w:val="Instructions"/>
              </w:rPr>
              <w:tab/>
            </w:r>
            <w:r>
              <w:rPr>
                <w:rStyle w:val="Instructions"/>
              </w:rPr>
              <w:t xml:space="preserve">for </w:t>
            </w:r>
            <w:r w:rsidRPr="00E63DB1">
              <w:rPr>
                <w:rStyle w:val="Instructions"/>
              </w:rPr>
              <w:t>all</w:t>
            </w:r>
            <w:r>
              <w:rPr>
                <w:rStyle w:val="Instructions"/>
              </w:rPr>
              <w:t xml:space="preserve"> lecturers</w:t>
            </w:r>
          </w:p>
        </w:tc>
        <w:tc>
          <w:tcPr>
            <w:tcW w:w="109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CB19C7" w:rsidRPr="00917679" w:rsidRDefault="00CB19C7" w:rsidP="00014F81">
            <w:pPr>
              <w:pStyle w:val="Responsebudget"/>
            </w:pPr>
            <w:r>
              <w:fldChar w:fldCharType="begin">
                <w:ffData>
                  <w:name w:val=""/>
                  <w:enabled/>
                  <w:calcOnExit/>
                  <w:textInput>
                    <w:type w:val="number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59" w:type="dxa"/>
            <w:vMerge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CB19C7" w:rsidRPr="00385842" w:rsidRDefault="00CB19C7" w:rsidP="00512432">
            <w:pPr>
              <w:pStyle w:val="Responsebudget"/>
            </w:pPr>
          </w:p>
        </w:tc>
        <w:tc>
          <w:tcPr>
            <w:tcW w:w="1472" w:type="dxa"/>
            <w:vMerge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CB19C7" w:rsidRPr="00385842" w:rsidRDefault="00CB19C7" w:rsidP="00512432">
            <w:pPr>
              <w:pStyle w:val="Responsebudget"/>
            </w:pPr>
          </w:p>
        </w:tc>
        <w:tc>
          <w:tcPr>
            <w:tcW w:w="1442" w:type="dxa"/>
            <w:vMerge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12" w:space="0" w:color="999999"/>
            </w:tcBorders>
            <w:vAlign w:val="center"/>
          </w:tcPr>
          <w:p w:rsidR="00CB19C7" w:rsidRPr="00385842" w:rsidRDefault="00CB19C7" w:rsidP="00512432">
            <w:pPr>
              <w:pStyle w:val="Responsebudget"/>
            </w:pPr>
          </w:p>
        </w:tc>
      </w:tr>
      <w:tr w:rsidR="00CB19C7" w:rsidRPr="0049025F" w:rsidTr="00512432">
        <w:trPr>
          <w:trHeight w:val="291"/>
          <w:jc w:val="center"/>
        </w:trPr>
        <w:tc>
          <w:tcPr>
            <w:tcW w:w="6166" w:type="dxa"/>
            <w:gridSpan w:val="3"/>
            <w:tcBorders>
              <w:top w:val="single" w:sz="4" w:space="0" w:color="999999"/>
              <w:left w:val="single" w:sz="12" w:space="0" w:color="999999"/>
              <w:bottom w:val="single" w:sz="12" w:space="0" w:color="999999"/>
              <w:right w:val="single" w:sz="4" w:space="0" w:color="999999"/>
            </w:tcBorders>
            <w:vAlign w:val="center"/>
          </w:tcPr>
          <w:p w:rsidR="00CB19C7" w:rsidRPr="00DE588D" w:rsidRDefault="00CB19C7" w:rsidP="00512432">
            <w:pPr>
              <w:pStyle w:val="TableHead"/>
              <w:tabs>
                <w:tab w:val="clear" w:pos="10132"/>
                <w:tab w:val="right" w:pos="5953"/>
              </w:tabs>
              <w:ind w:left="318"/>
              <w:rPr>
                <w:bCs/>
                <w:sz w:val="22"/>
                <w:szCs w:val="22"/>
              </w:rPr>
            </w:pPr>
            <w:r w:rsidRPr="00DE588D">
              <w:rPr>
                <w:bCs/>
                <w:iCs/>
              </w:rPr>
              <w:t>Meals</w:t>
            </w:r>
          </w:p>
        </w:tc>
        <w:tc>
          <w:tcPr>
            <w:tcW w:w="1559" w:type="dxa"/>
            <w:tcBorders>
              <w:top w:val="single" w:sz="4" w:space="0" w:color="999999"/>
              <w:left w:val="single" w:sz="4" w:space="0" w:color="999999"/>
              <w:bottom w:val="single" w:sz="12" w:space="0" w:color="999999"/>
              <w:right w:val="single" w:sz="4" w:space="0" w:color="999999"/>
            </w:tcBorders>
            <w:vAlign w:val="center"/>
          </w:tcPr>
          <w:p w:rsidR="00CB19C7" w:rsidRPr="0049025F" w:rsidRDefault="00CB19C7" w:rsidP="00014F81">
            <w:pPr>
              <w:pStyle w:val="Responsebudget"/>
            </w:pPr>
            <w:r>
              <w:fldChar w:fldCharType="begin">
                <w:ffData>
                  <w:name w:val=""/>
                  <w:enabled/>
                  <w:calcOnExit/>
                  <w:textInput>
                    <w:type w:val="number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72" w:type="dxa"/>
            <w:tcBorders>
              <w:top w:val="single" w:sz="4" w:space="0" w:color="999999"/>
              <w:left w:val="single" w:sz="4" w:space="0" w:color="999999"/>
              <w:bottom w:val="single" w:sz="12" w:space="0" w:color="999999"/>
              <w:right w:val="single" w:sz="4" w:space="0" w:color="999999"/>
            </w:tcBorders>
            <w:vAlign w:val="center"/>
          </w:tcPr>
          <w:p w:rsidR="00CB19C7" w:rsidRPr="0049025F" w:rsidRDefault="00CB19C7" w:rsidP="00014F81">
            <w:pPr>
              <w:pStyle w:val="Responsebudget"/>
            </w:pPr>
            <w:r>
              <w:fldChar w:fldCharType="begin">
                <w:ffData>
                  <w:name w:val=""/>
                  <w:enabled/>
                  <w:calcOnExit/>
                  <w:textInput>
                    <w:type w:val="number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42" w:type="dxa"/>
            <w:tcBorders>
              <w:top w:val="single" w:sz="4" w:space="0" w:color="999999"/>
              <w:left w:val="single" w:sz="4" w:space="0" w:color="999999"/>
              <w:bottom w:val="single" w:sz="12" w:space="0" w:color="999999"/>
              <w:right w:val="single" w:sz="12" w:space="0" w:color="999999"/>
            </w:tcBorders>
            <w:vAlign w:val="center"/>
          </w:tcPr>
          <w:p w:rsidR="00CB19C7" w:rsidRPr="0049025F" w:rsidRDefault="00CB19C7" w:rsidP="00512432">
            <w:pPr>
              <w:pStyle w:val="Responsebudget"/>
            </w:pPr>
            <w:fldSimple w:instr=" =SUM(LEFT) ">
              <w:r>
                <w:rPr>
                  <w:noProof/>
                </w:rPr>
                <w:t>0</w:t>
              </w:r>
            </w:fldSimple>
          </w:p>
        </w:tc>
      </w:tr>
      <w:tr w:rsidR="00CB19C7" w:rsidRPr="0049025F" w:rsidTr="00512432">
        <w:trPr>
          <w:trHeight w:val="291"/>
          <w:jc w:val="center"/>
        </w:trPr>
        <w:tc>
          <w:tcPr>
            <w:tcW w:w="6166" w:type="dxa"/>
            <w:gridSpan w:val="3"/>
            <w:tcBorders>
              <w:top w:val="single" w:sz="4" w:space="0" w:color="999999"/>
              <w:left w:val="single" w:sz="12" w:space="0" w:color="999999"/>
              <w:bottom w:val="single" w:sz="12" w:space="0" w:color="999999"/>
              <w:right w:val="single" w:sz="4" w:space="0" w:color="999999"/>
            </w:tcBorders>
            <w:vAlign w:val="center"/>
          </w:tcPr>
          <w:p w:rsidR="00CB19C7" w:rsidRPr="00DE588D" w:rsidRDefault="00CB19C7" w:rsidP="00C4165C">
            <w:pPr>
              <w:pStyle w:val="TableHead"/>
              <w:tabs>
                <w:tab w:val="clear" w:pos="10132"/>
                <w:tab w:val="right" w:pos="5953"/>
              </w:tabs>
              <w:ind w:left="318"/>
              <w:jc w:val="right"/>
              <w:rPr>
                <w:bCs/>
                <w:iCs/>
              </w:rPr>
            </w:pPr>
            <w:r>
              <w:rPr>
                <w:bCs/>
                <w:iCs/>
              </w:rPr>
              <w:t>Total Travel and Sustenance for Lecturers</w:t>
            </w:r>
          </w:p>
        </w:tc>
        <w:bookmarkStart w:id="188" w:name="FundingNATOTravelSpeakers"/>
        <w:tc>
          <w:tcPr>
            <w:tcW w:w="1559" w:type="dxa"/>
            <w:tcBorders>
              <w:top w:val="single" w:sz="4" w:space="0" w:color="999999"/>
              <w:left w:val="single" w:sz="4" w:space="0" w:color="999999"/>
              <w:bottom w:val="single" w:sz="12" w:space="0" w:color="999999"/>
              <w:right w:val="single" w:sz="4" w:space="0" w:color="999999"/>
            </w:tcBorders>
            <w:vAlign w:val="center"/>
          </w:tcPr>
          <w:p w:rsidR="00CB19C7" w:rsidRDefault="00CB19C7" w:rsidP="00014F81">
            <w:pPr>
              <w:pStyle w:val="Responsebudget"/>
            </w:pPr>
            <w:r>
              <w:fldChar w:fldCharType="begin"/>
            </w:r>
            <w:r>
              <w:instrText xml:space="preserve"> =B3+B4+D5+B8</w:instrText>
            </w:r>
            <w:r>
              <w:fldChar w:fldCharType="separate"/>
            </w:r>
            <w:r>
              <w:rPr>
                <w:noProof/>
              </w:rPr>
              <w:t>0</w:t>
            </w:r>
            <w:r>
              <w:fldChar w:fldCharType="end"/>
            </w:r>
            <w:bookmarkEnd w:id="188"/>
          </w:p>
        </w:tc>
        <w:bookmarkStart w:id="189" w:name="FundingOtherTravelSpeakers"/>
        <w:tc>
          <w:tcPr>
            <w:tcW w:w="1472" w:type="dxa"/>
            <w:tcBorders>
              <w:top w:val="single" w:sz="4" w:space="0" w:color="999999"/>
              <w:left w:val="single" w:sz="4" w:space="0" w:color="999999"/>
              <w:bottom w:val="single" w:sz="12" w:space="0" w:color="999999"/>
              <w:right w:val="single" w:sz="4" w:space="0" w:color="999999"/>
            </w:tcBorders>
            <w:vAlign w:val="center"/>
          </w:tcPr>
          <w:p w:rsidR="00CB19C7" w:rsidRDefault="00CB19C7" w:rsidP="00014F81">
            <w:pPr>
              <w:pStyle w:val="Responsebudget"/>
            </w:pPr>
            <w:r>
              <w:fldChar w:fldCharType="begin"/>
            </w:r>
            <w:r>
              <w:instrText xml:space="preserve"> =C3+C4+E5+C8</w:instrText>
            </w:r>
            <w:r>
              <w:fldChar w:fldCharType="separate"/>
            </w:r>
            <w:r>
              <w:rPr>
                <w:noProof/>
              </w:rPr>
              <w:t>0</w:t>
            </w:r>
            <w:r>
              <w:fldChar w:fldCharType="end"/>
            </w:r>
            <w:bookmarkEnd w:id="189"/>
          </w:p>
        </w:tc>
        <w:tc>
          <w:tcPr>
            <w:tcW w:w="1442" w:type="dxa"/>
            <w:tcBorders>
              <w:top w:val="single" w:sz="4" w:space="0" w:color="999999"/>
              <w:left w:val="single" w:sz="4" w:space="0" w:color="999999"/>
              <w:bottom w:val="single" w:sz="12" w:space="0" w:color="999999"/>
              <w:right w:val="single" w:sz="12" w:space="0" w:color="999999"/>
            </w:tcBorders>
            <w:vAlign w:val="center"/>
          </w:tcPr>
          <w:p w:rsidR="00CB19C7" w:rsidRDefault="00CB19C7" w:rsidP="00512432">
            <w:pPr>
              <w:pStyle w:val="Responsebudget"/>
            </w:pPr>
            <w:fldSimple w:instr=" =SUM(ABOVE) ">
              <w:r>
                <w:rPr>
                  <w:noProof/>
                </w:rPr>
                <w:t>0</w:t>
              </w:r>
            </w:fldSimple>
          </w:p>
        </w:tc>
      </w:tr>
      <w:tr w:rsidR="00CB19C7" w:rsidRPr="0049025F" w:rsidTr="00512432">
        <w:trPr>
          <w:trHeight w:val="340"/>
          <w:jc w:val="center"/>
        </w:trPr>
        <w:tc>
          <w:tcPr>
            <w:tcW w:w="6166" w:type="dxa"/>
            <w:gridSpan w:val="3"/>
            <w:tcBorders>
              <w:top w:val="single" w:sz="12" w:space="0" w:color="999999"/>
              <w:left w:val="single" w:sz="12" w:space="0" w:color="999999"/>
              <w:bottom w:val="single" w:sz="4" w:space="0" w:color="999999"/>
              <w:right w:val="single" w:sz="4" w:space="0" w:color="999999"/>
            </w:tcBorders>
            <w:shd w:val="clear" w:color="auto" w:fill="B1D2EB"/>
            <w:vAlign w:val="center"/>
          </w:tcPr>
          <w:p w:rsidR="00CB19C7" w:rsidRPr="00A50B6A" w:rsidRDefault="00CB19C7" w:rsidP="00C4165C">
            <w:pPr>
              <w:pStyle w:val="TableHead"/>
              <w:tabs>
                <w:tab w:val="clear" w:pos="10132"/>
                <w:tab w:val="right" w:pos="5953"/>
              </w:tabs>
            </w:pPr>
            <w:r>
              <w:rPr>
                <w:bCs/>
              </w:rPr>
              <w:t>(b) Students</w:t>
            </w:r>
            <w:r>
              <w:rPr>
                <w:bCs/>
              </w:rPr>
              <w:tab/>
            </w:r>
            <w:r w:rsidRPr="00F91ADD">
              <w:rPr>
                <w:rStyle w:val="Instructions"/>
              </w:rPr>
              <w:t>se</w:t>
            </w:r>
            <w:r>
              <w:rPr>
                <w:rStyle w:val="Instructions"/>
              </w:rPr>
              <w:t xml:space="preserve">e guidelines </w:t>
            </w:r>
            <w:r w:rsidRPr="00947851">
              <w:rPr>
                <w:rStyle w:val="Instructions"/>
                <w:b w:val="0"/>
              </w:rPr>
              <w:t>for</w:t>
            </w:r>
            <w:r>
              <w:rPr>
                <w:rStyle w:val="Instructions"/>
                <w:b w:val="0"/>
                <w:i w:val="0"/>
              </w:rPr>
              <w:t xml:space="preserve"> </w:t>
            </w:r>
            <w:r>
              <w:rPr>
                <w:rStyle w:val="Instructions"/>
              </w:rPr>
              <w:t xml:space="preserve">funding </w:t>
            </w:r>
            <w:r w:rsidRPr="00F91ADD">
              <w:rPr>
                <w:rStyle w:val="Instructions"/>
              </w:rPr>
              <w:t>eligibility</w:t>
            </w:r>
          </w:p>
        </w:tc>
        <w:tc>
          <w:tcPr>
            <w:tcW w:w="1559" w:type="dxa"/>
            <w:tcBorders>
              <w:top w:val="single" w:sz="12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B1D2EB"/>
            <w:vAlign w:val="center"/>
          </w:tcPr>
          <w:p w:rsidR="00CB19C7" w:rsidRPr="007115FA" w:rsidRDefault="00CB19C7" w:rsidP="00512432">
            <w:pPr>
              <w:pStyle w:val="Responsebudget"/>
              <w:rPr>
                <w:color w:val="808080"/>
                <w:highlight w:val="lightGray"/>
              </w:rPr>
            </w:pPr>
          </w:p>
        </w:tc>
        <w:tc>
          <w:tcPr>
            <w:tcW w:w="1472" w:type="dxa"/>
            <w:tcBorders>
              <w:top w:val="single" w:sz="12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B1D2EB"/>
            <w:vAlign w:val="center"/>
          </w:tcPr>
          <w:p w:rsidR="00CB19C7" w:rsidRPr="007115FA" w:rsidRDefault="00CB19C7" w:rsidP="00512432">
            <w:pPr>
              <w:pStyle w:val="Responsebudget"/>
              <w:rPr>
                <w:color w:val="808080"/>
                <w:highlight w:val="lightGray"/>
              </w:rPr>
            </w:pPr>
          </w:p>
        </w:tc>
        <w:tc>
          <w:tcPr>
            <w:tcW w:w="1442" w:type="dxa"/>
            <w:tcBorders>
              <w:top w:val="single" w:sz="12" w:space="0" w:color="999999"/>
              <w:left w:val="single" w:sz="4" w:space="0" w:color="999999"/>
              <w:bottom w:val="single" w:sz="4" w:space="0" w:color="999999"/>
              <w:right w:val="single" w:sz="12" w:space="0" w:color="999999"/>
            </w:tcBorders>
            <w:shd w:val="clear" w:color="auto" w:fill="B1D2EB"/>
            <w:vAlign w:val="center"/>
          </w:tcPr>
          <w:p w:rsidR="00CB19C7" w:rsidRPr="007115FA" w:rsidRDefault="00CB19C7" w:rsidP="00512432">
            <w:pPr>
              <w:pStyle w:val="Responsebudget"/>
              <w:rPr>
                <w:color w:val="808080"/>
                <w:highlight w:val="lightGray"/>
              </w:rPr>
            </w:pPr>
          </w:p>
        </w:tc>
      </w:tr>
      <w:tr w:rsidR="00CB19C7" w:rsidRPr="0049025F" w:rsidTr="00512432">
        <w:trPr>
          <w:jc w:val="center"/>
        </w:trPr>
        <w:tc>
          <w:tcPr>
            <w:tcW w:w="6166" w:type="dxa"/>
            <w:gridSpan w:val="3"/>
            <w:tcBorders>
              <w:top w:val="single" w:sz="4" w:space="0" w:color="999999"/>
              <w:left w:val="single" w:sz="12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CB19C7" w:rsidRPr="0049025F" w:rsidRDefault="00CB19C7" w:rsidP="00512432">
            <w:pPr>
              <w:pStyle w:val="TableHead"/>
              <w:tabs>
                <w:tab w:val="clear" w:pos="10132"/>
                <w:tab w:val="right" w:pos="5953"/>
              </w:tabs>
              <w:ind w:left="318"/>
            </w:pPr>
            <w:r w:rsidRPr="00DE588D">
              <w:rPr>
                <w:bCs/>
                <w:iCs/>
              </w:rPr>
              <w:t>Travel</w:t>
            </w:r>
            <w:r>
              <w:rPr>
                <w:bCs/>
                <w:i/>
                <w:iCs/>
              </w:rPr>
              <w:tab/>
            </w:r>
            <w:r w:rsidRPr="00F91ADD">
              <w:rPr>
                <w:rStyle w:val="Instructions"/>
              </w:rPr>
              <w:t>flight/train/car</w:t>
            </w:r>
          </w:p>
        </w:tc>
        <w:tc>
          <w:tcPr>
            <w:tcW w:w="155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CB19C7" w:rsidRPr="0049025F" w:rsidRDefault="00CB19C7" w:rsidP="00014F81">
            <w:pPr>
              <w:pStyle w:val="Responsebudget"/>
            </w:pPr>
            <w:r>
              <w:fldChar w:fldCharType="begin">
                <w:ffData>
                  <w:name w:val=""/>
                  <w:enabled/>
                  <w:calcOnExit/>
                  <w:textInput>
                    <w:type w:val="number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7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CB19C7" w:rsidRPr="0049025F" w:rsidRDefault="00CB19C7" w:rsidP="00014F81">
            <w:pPr>
              <w:pStyle w:val="Responsebudget"/>
            </w:pPr>
            <w:r>
              <w:fldChar w:fldCharType="begin">
                <w:ffData>
                  <w:name w:val=""/>
                  <w:enabled/>
                  <w:calcOnExit/>
                  <w:textInput>
                    <w:type w:val="number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4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12" w:space="0" w:color="999999"/>
            </w:tcBorders>
            <w:vAlign w:val="center"/>
          </w:tcPr>
          <w:p w:rsidR="00CB19C7" w:rsidRPr="0049025F" w:rsidRDefault="00CB19C7" w:rsidP="00935E75">
            <w:pPr>
              <w:pStyle w:val="Responsebudget"/>
            </w:pPr>
            <w:fldSimple w:instr=" =SUM(LEFT) ">
              <w:r>
                <w:rPr>
                  <w:noProof/>
                </w:rPr>
                <w:t>0</w:t>
              </w:r>
            </w:fldSimple>
          </w:p>
        </w:tc>
      </w:tr>
      <w:tr w:rsidR="00CB19C7" w:rsidRPr="0049025F" w:rsidTr="00512432">
        <w:trPr>
          <w:jc w:val="center"/>
        </w:trPr>
        <w:tc>
          <w:tcPr>
            <w:tcW w:w="6166" w:type="dxa"/>
            <w:gridSpan w:val="3"/>
            <w:tcBorders>
              <w:top w:val="single" w:sz="4" w:space="0" w:color="999999"/>
              <w:left w:val="single" w:sz="12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CB19C7" w:rsidRPr="0049025F" w:rsidRDefault="00CB19C7" w:rsidP="00512432">
            <w:pPr>
              <w:pStyle w:val="TableHead"/>
              <w:tabs>
                <w:tab w:val="clear" w:pos="10132"/>
                <w:tab w:val="right" w:pos="5953"/>
              </w:tabs>
              <w:ind w:left="318"/>
            </w:pPr>
            <w:r>
              <w:rPr>
                <w:bCs/>
                <w:iCs/>
              </w:rPr>
              <w:t>Local Transport</w:t>
            </w:r>
            <w:r>
              <w:tab/>
            </w:r>
            <w:r w:rsidRPr="00F91ADD">
              <w:rPr>
                <w:rStyle w:val="Instructions"/>
              </w:rPr>
              <w:t xml:space="preserve">between airport/station and </w:t>
            </w:r>
            <w:r>
              <w:rPr>
                <w:rStyle w:val="Instructions"/>
              </w:rPr>
              <w:t>ASI</w:t>
            </w:r>
            <w:r w:rsidRPr="00F91ADD">
              <w:rPr>
                <w:rStyle w:val="Instructions"/>
              </w:rPr>
              <w:t xml:space="preserve"> venue</w:t>
            </w:r>
          </w:p>
        </w:tc>
        <w:tc>
          <w:tcPr>
            <w:tcW w:w="155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CB19C7" w:rsidRPr="0049025F" w:rsidRDefault="00CB19C7" w:rsidP="00014F81">
            <w:pPr>
              <w:pStyle w:val="Responsebudget"/>
            </w:pPr>
            <w:r>
              <w:fldChar w:fldCharType="begin">
                <w:ffData>
                  <w:name w:val=""/>
                  <w:enabled/>
                  <w:calcOnExit/>
                  <w:textInput>
                    <w:type w:val="number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7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CB19C7" w:rsidRPr="0049025F" w:rsidRDefault="00CB19C7" w:rsidP="00014F81">
            <w:pPr>
              <w:pStyle w:val="Responsebudget"/>
            </w:pPr>
            <w:r>
              <w:fldChar w:fldCharType="begin">
                <w:ffData>
                  <w:name w:val=""/>
                  <w:enabled/>
                  <w:calcOnExit/>
                  <w:textInput>
                    <w:type w:val="number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4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12" w:space="0" w:color="999999"/>
            </w:tcBorders>
            <w:vAlign w:val="center"/>
          </w:tcPr>
          <w:p w:rsidR="00CB19C7" w:rsidRPr="0049025F" w:rsidRDefault="00CB19C7" w:rsidP="00935E75">
            <w:pPr>
              <w:pStyle w:val="Responsebudget"/>
            </w:pPr>
            <w:fldSimple w:instr=" =SUM(LEFT) ">
              <w:r>
                <w:rPr>
                  <w:noProof/>
                </w:rPr>
                <w:t>0</w:t>
              </w:r>
            </w:fldSimple>
          </w:p>
        </w:tc>
      </w:tr>
      <w:tr w:rsidR="00CB19C7" w:rsidRPr="0049025F" w:rsidTr="00512432">
        <w:trPr>
          <w:trHeight w:val="78"/>
          <w:jc w:val="center"/>
        </w:trPr>
        <w:tc>
          <w:tcPr>
            <w:tcW w:w="1344" w:type="dxa"/>
            <w:vMerge w:val="restart"/>
            <w:tcBorders>
              <w:top w:val="single" w:sz="4" w:space="0" w:color="999999"/>
              <w:left w:val="single" w:sz="12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CB19C7" w:rsidRPr="00DE588D" w:rsidRDefault="00CB19C7" w:rsidP="00512432">
            <w:pPr>
              <w:pStyle w:val="TableHead"/>
              <w:tabs>
                <w:tab w:val="clear" w:pos="10132"/>
                <w:tab w:val="right" w:pos="6130"/>
              </w:tabs>
              <w:ind w:left="318"/>
            </w:pPr>
            <w:r w:rsidRPr="00DE588D">
              <w:rPr>
                <w:bCs/>
                <w:iCs/>
              </w:rPr>
              <w:t>Hotel</w:t>
            </w:r>
          </w:p>
        </w:tc>
        <w:tc>
          <w:tcPr>
            <w:tcW w:w="372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CB19C7" w:rsidRPr="00985150" w:rsidRDefault="00CB19C7" w:rsidP="00C4165C">
            <w:pPr>
              <w:pStyle w:val="TableHead"/>
              <w:rPr>
                <w:bCs/>
              </w:rPr>
            </w:pPr>
            <w:r w:rsidRPr="00985150">
              <w:t xml:space="preserve">Number Of </w:t>
            </w:r>
            <w:r>
              <w:t>Students</w:t>
            </w:r>
          </w:p>
        </w:tc>
        <w:tc>
          <w:tcPr>
            <w:tcW w:w="109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CB19C7" w:rsidRPr="00917679" w:rsidRDefault="00CB19C7" w:rsidP="00512432">
            <w:pPr>
              <w:pStyle w:val="Responsebudget"/>
            </w:pPr>
            <w:r>
              <w:fldChar w:fldCharType="begin"/>
            </w:r>
            <w:r>
              <w:instrText xml:space="preserve"> REF NumNonSpeakers \h </w:instrText>
            </w:r>
            <w:r>
              <w:fldChar w:fldCharType="separate"/>
            </w:r>
            <w:r>
              <w:rPr>
                <w:noProof/>
              </w:rPr>
              <w:t>0</w:t>
            </w:r>
            <w:r>
              <w:fldChar w:fldCharType="end"/>
            </w:r>
          </w:p>
        </w:tc>
        <w:tc>
          <w:tcPr>
            <w:tcW w:w="1559" w:type="dxa"/>
            <w:vMerge w:val="restart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CB19C7" w:rsidRPr="00385842" w:rsidRDefault="00CB19C7" w:rsidP="00512432">
            <w:pPr>
              <w:pStyle w:val="Responsebudget"/>
            </w:pPr>
            <w:fldSimple w:instr=" =(C14*C15)-E13">
              <w:r>
                <w:rPr>
                  <w:noProof/>
                </w:rPr>
                <w:t>0</w:t>
              </w:r>
            </w:fldSimple>
          </w:p>
        </w:tc>
        <w:tc>
          <w:tcPr>
            <w:tcW w:w="1472" w:type="dxa"/>
            <w:vMerge w:val="restart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CB19C7" w:rsidRPr="00385842" w:rsidRDefault="00CB19C7" w:rsidP="00014F81">
            <w:pPr>
              <w:pStyle w:val="Responsebudget"/>
            </w:pPr>
            <w:r>
              <w:fldChar w:fldCharType="begin">
                <w:ffData>
                  <w:name w:val=""/>
                  <w:enabled/>
                  <w:calcOnExit/>
                  <w:textInput>
                    <w:type w:val="number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42" w:type="dxa"/>
            <w:vMerge w:val="restart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12" w:space="0" w:color="999999"/>
            </w:tcBorders>
            <w:vAlign w:val="center"/>
          </w:tcPr>
          <w:p w:rsidR="00CB19C7" w:rsidRPr="00385842" w:rsidRDefault="00CB19C7" w:rsidP="00935E75">
            <w:pPr>
              <w:pStyle w:val="Responsebudget"/>
            </w:pPr>
            <w:fldSimple w:instr=" =C14*C15">
              <w:r>
                <w:rPr>
                  <w:noProof/>
                </w:rPr>
                <w:t>0</w:t>
              </w:r>
            </w:fldSimple>
          </w:p>
        </w:tc>
      </w:tr>
      <w:tr w:rsidR="00CB19C7" w:rsidRPr="0049025F" w:rsidTr="00512432">
        <w:trPr>
          <w:trHeight w:val="76"/>
          <w:jc w:val="center"/>
        </w:trPr>
        <w:tc>
          <w:tcPr>
            <w:tcW w:w="1344" w:type="dxa"/>
            <w:vMerge/>
            <w:tcBorders>
              <w:top w:val="single" w:sz="4" w:space="0" w:color="999999"/>
              <w:left w:val="single" w:sz="12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CB19C7" w:rsidRDefault="00CB19C7" w:rsidP="00512432">
            <w:pPr>
              <w:pStyle w:val="TableHead"/>
              <w:tabs>
                <w:tab w:val="clear" w:pos="10132"/>
                <w:tab w:val="right" w:pos="6130"/>
              </w:tabs>
            </w:pPr>
          </w:p>
        </w:tc>
        <w:tc>
          <w:tcPr>
            <w:tcW w:w="372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CB19C7" w:rsidRDefault="00CB19C7" w:rsidP="00512432">
            <w:pPr>
              <w:pStyle w:val="TableHead"/>
            </w:pPr>
            <w:r w:rsidRPr="00985150">
              <w:t>Rate</w:t>
            </w:r>
            <w:r>
              <w:t xml:space="preserve"> Per Room Per Night</w:t>
            </w:r>
          </w:p>
        </w:tc>
        <w:tc>
          <w:tcPr>
            <w:tcW w:w="109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CB19C7" w:rsidRPr="00C90758" w:rsidRDefault="00CB19C7" w:rsidP="00014F81">
            <w:pPr>
              <w:pStyle w:val="Responsebudget"/>
            </w:pPr>
            <w:r>
              <w:fldChar w:fldCharType="begin">
                <w:ffData>
                  <w:name w:val=""/>
                  <w:enabled/>
                  <w:calcOnExit/>
                  <w:textInput>
                    <w:type w:val="number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59" w:type="dxa"/>
            <w:vMerge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CB19C7" w:rsidRPr="00503909" w:rsidRDefault="00CB19C7" w:rsidP="00512432">
            <w:pPr>
              <w:pStyle w:val="Responsebudget"/>
            </w:pPr>
          </w:p>
        </w:tc>
        <w:tc>
          <w:tcPr>
            <w:tcW w:w="1472" w:type="dxa"/>
            <w:vMerge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CB19C7" w:rsidRPr="00587C12" w:rsidRDefault="00CB19C7" w:rsidP="00512432">
            <w:pPr>
              <w:pStyle w:val="Responsebudget"/>
            </w:pPr>
          </w:p>
        </w:tc>
        <w:tc>
          <w:tcPr>
            <w:tcW w:w="1442" w:type="dxa"/>
            <w:vMerge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12" w:space="0" w:color="999999"/>
            </w:tcBorders>
            <w:vAlign w:val="center"/>
          </w:tcPr>
          <w:p w:rsidR="00CB19C7" w:rsidRPr="00587C12" w:rsidRDefault="00CB19C7" w:rsidP="00512432">
            <w:pPr>
              <w:pStyle w:val="Responsebudget"/>
            </w:pPr>
          </w:p>
        </w:tc>
      </w:tr>
      <w:tr w:rsidR="00CB19C7" w:rsidRPr="0049025F" w:rsidTr="00512432">
        <w:trPr>
          <w:trHeight w:val="76"/>
          <w:jc w:val="center"/>
        </w:trPr>
        <w:tc>
          <w:tcPr>
            <w:tcW w:w="1344" w:type="dxa"/>
            <w:vMerge/>
            <w:tcBorders>
              <w:top w:val="single" w:sz="4" w:space="0" w:color="999999"/>
              <w:left w:val="single" w:sz="12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CB19C7" w:rsidRDefault="00CB19C7" w:rsidP="00512432">
            <w:pPr>
              <w:pStyle w:val="TableHead"/>
              <w:tabs>
                <w:tab w:val="clear" w:pos="10132"/>
                <w:tab w:val="right" w:pos="6130"/>
              </w:tabs>
            </w:pPr>
          </w:p>
        </w:tc>
        <w:tc>
          <w:tcPr>
            <w:tcW w:w="372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CB19C7" w:rsidRDefault="00CB19C7" w:rsidP="00C4165C">
            <w:pPr>
              <w:pStyle w:val="TableHead"/>
              <w:tabs>
                <w:tab w:val="right" w:pos="3509"/>
              </w:tabs>
            </w:pPr>
            <w:r w:rsidRPr="00985150">
              <w:t xml:space="preserve">Total </w:t>
            </w:r>
            <w:r>
              <w:t>Room Nights</w:t>
            </w:r>
            <w:r w:rsidRPr="00E63DB1">
              <w:rPr>
                <w:rStyle w:val="Instructions"/>
              </w:rPr>
              <w:tab/>
              <w:t>for all</w:t>
            </w:r>
            <w:r>
              <w:rPr>
                <w:rStyle w:val="Instructions"/>
              </w:rPr>
              <w:t xml:space="preserve"> subsidised students</w:t>
            </w:r>
          </w:p>
        </w:tc>
        <w:tc>
          <w:tcPr>
            <w:tcW w:w="109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CB19C7" w:rsidRPr="00917679" w:rsidRDefault="00CB19C7" w:rsidP="00014F81">
            <w:pPr>
              <w:pStyle w:val="Responsebudget"/>
            </w:pPr>
            <w:r>
              <w:fldChar w:fldCharType="begin">
                <w:ffData>
                  <w:name w:val=""/>
                  <w:enabled/>
                  <w:calcOnExit/>
                  <w:textInput>
                    <w:type w:val="number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59" w:type="dxa"/>
            <w:vMerge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CB19C7" w:rsidRPr="00503909" w:rsidRDefault="00CB19C7" w:rsidP="00512432">
            <w:pPr>
              <w:pStyle w:val="Responsebudget"/>
            </w:pPr>
          </w:p>
        </w:tc>
        <w:tc>
          <w:tcPr>
            <w:tcW w:w="1472" w:type="dxa"/>
            <w:vMerge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CB19C7" w:rsidRPr="00587C12" w:rsidRDefault="00CB19C7" w:rsidP="00512432">
            <w:pPr>
              <w:pStyle w:val="Responsebudget"/>
            </w:pPr>
          </w:p>
        </w:tc>
        <w:tc>
          <w:tcPr>
            <w:tcW w:w="1442" w:type="dxa"/>
            <w:vMerge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12" w:space="0" w:color="999999"/>
            </w:tcBorders>
            <w:vAlign w:val="center"/>
          </w:tcPr>
          <w:p w:rsidR="00CB19C7" w:rsidRPr="00587C12" w:rsidRDefault="00CB19C7" w:rsidP="00512432">
            <w:pPr>
              <w:pStyle w:val="Responsebudget"/>
            </w:pPr>
          </w:p>
        </w:tc>
      </w:tr>
      <w:tr w:rsidR="00CB19C7" w:rsidRPr="0049025F" w:rsidTr="00512432">
        <w:trPr>
          <w:jc w:val="center"/>
        </w:trPr>
        <w:tc>
          <w:tcPr>
            <w:tcW w:w="6166" w:type="dxa"/>
            <w:gridSpan w:val="3"/>
            <w:tcBorders>
              <w:top w:val="single" w:sz="4" w:space="0" w:color="999999"/>
              <w:left w:val="single" w:sz="12" w:space="0" w:color="999999"/>
              <w:bottom w:val="single" w:sz="12" w:space="0" w:color="999999"/>
              <w:right w:val="single" w:sz="4" w:space="0" w:color="999999"/>
            </w:tcBorders>
            <w:vAlign w:val="center"/>
          </w:tcPr>
          <w:p w:rsidR="00CB19C7" w:rsidRPr="00DE588D" w:rsidRDefault="00CB19C7" w:rsidP="00512432">
            <w:pPr>
              <w:pStyle w:val="TableHead"/>
              <w:tabs>
                <w:tab w:val="clear" w:pos="10132"/>
                <w:tab w:val="right" w:pos="5953"/>
              </w:tabs>
              <w:ind w:left="318"/>
              <w:rPr>
                <w:bCs/>
                <w:sz w:val="22"/>
                <w:szCs w:val="22"/>
              </w:rPr>
            </w:pPr>
            <w:r w:rsidRPr="00DE588D">
              <w:rPr>
                <w:bCs/>
                <w:iCs/>
              </w:rPr>
              <w:t>Meals</w:t>
            </w:r>
          </w:p>
        </w:tc>
        <w:tc>
          <w:tcPr>
            <w:tcW w:w="1559" w:type="dxa"/>
            <w:tcBorders>
              <w:top w:val="single" w:sz="4" w:space="0" w:color="999999"/>
              <w:left w:val="single" w:sz="4" w:space="0" w:color="999999"/>
              <w:bottom w:val="single" w:sz="12" w:space="0" w:color="999999"/>
              <w:right w:val="single" w:sz="4" w:space="0" w:color="999999"/>
            </w:tcBorders>
            <w:vAlign w:val="center"/>
          </w:tcPr>
          <w:p w:rsidR="00CB19C7" w:rsidRPr="0049025F" w:rsidRDefault="00CB19C7" w:rsidP="00014F81">
            <w:pPr>
              <w:pStyle w:val="Responsebudget"/>
            </w:pPr>
            <w:r>
              <w:fldChar w:fldCharType="begin">
                <w:ffData>
                  <w:name w:val=""/>
                  <w:enabled/>
                  <w:calcOnExit/>
                  <w:textInput>
                    <w:type w:val="number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72" w:type="dxa"/>
            <w:tcBorders>
              <w:top w:val="single" w:sz="4" w:space="0" w:color="999999"/>
              <w:left w:val="single" w:sz="4" w:space="0" w:color="999999"/>
              <w:bottom w:val="single" w:sz="12" w:space="0" w:color="999999"/>
              <w:right w:val="single" w:sz="4" w:space="0" w:color="999999"/>
            </w:tcBorders>
            <w:vAlign w:val="center"/>
          </w:tcPr>
          <w:p w:rsidR="00CB19C7" w:rsidRPr="0049025F" w:rsidRDefault="00CB19C7" w:rsidP="00014F81">
            <w:pPr>
              <w:pStyle w:val="Responsebudget"/>
            </w:pPr>
            <w:r>
              <w:fldChar w:fldCharType="begin">
                <w:ffData>
                  <w:name w:val=""/>
                  <w:enabled/>
                  <w:calcOnExit/>
                  <w:textInput>
                    <w:type w:val="number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42" w:type="dxa"/>
            <w:tcBorders>
              <w:top w:val="single" w:sz="4" w:space="0" w:color="999999"/>
              <w:left w:val="single" w:sz="4" w:space="0" w:color="999999"/>
              <w:bottom w:val="single" w:sz="12" w:space="0" w:color="999999"/>
              <w:right w:val="single" w:sz="12" w:space="0" w:color="999999"/>
            </w:tcBorders>
            <w:vAlign w:val="center"/>
          </w:tcPr>
          <w:p w:rsidR="00CB19C7" w:rsidRPr="0049025F" w:rsidRDefault="00CB19C7" w:rsidP="00935E75">
            <w:pPr>
              <w:pStyle w:val="Responsebudget"/>
            </w:pPr>
            <w:fldSimple w:instr=" =SUM(LEFT) ">
              <w:r>
                <w:rPr>
                  <w:noProof/>
                </w:rPr>
                <w:t>0</w:t>
              </w:r>
            </w:fldSimple>
          </w:p>
        </w:tc>
      </w:tr>
      <w:tr w:rsidR="00CB19C7" w:rsidRPr="0049025F" w:rsidTr="00512432">
        <w:trPr>
          <w:jc w:val="center"/>
        </w:trPr>
        <w:tc>
          <w:tcPr>
            <w:tcW w:w="6166" w:type="dxa"/>
            <w:gridSpan w:val="3"/>
            <w:tcBorders>
              <w:top w:val="single" w:sz="4" w:space="0" w:color="999999"/>
              <w:left w:val="single" w:sz="12" w:space="0" w:color="999999"/>
              <w:bottom w:val="single" w:sz="12" w:space="0" w:color="999999"/>
              <w:right w:val="single" w:sz="4" w:space="0" w:color="999999"/>
            </w:tcBorders>
            <w:vAlign w:val="center"/>
          </w:tcPr>
          <w:p w:rsidR="00CB19C7" w:rsidRPr="00DE588D" w:rsidRDefault="00CB19C7" w:rsidP="00C4165C">
            <w:pPr>
              <w:pStyle w:val="TableHead"/>
              <w:tabs>
                <w:tab w:val="clear" w:pos="10132"/>
                <w:tab w:val="right" w:pos="5953"/>
              </w:tabs>
              <w:ind w:left="318"/>
              <w:jc w:val="right"/>
              <w:rPr>
                <w:bCs/>
                <w:iCs/>
              </w:rPr>
            </w:pPr>
            <w:r>
              <w:rPr>
                <w:bCs/>
                <w:iCs/>
              </w:rPr>
              <w:t>Total Travel and Sustenance for Students</w:t>
            </w:r>
          </w:p>
        </w:tc>
        <w:bookmarkStart w:id="190" w:name="FundingNATOTravelNonSpeakers"/>
        <w:tc>
          <w:tcPr>
            <w:tcW w:w="1559" w:type="dxa"/>
            <w:tcBorders>
              <w:top w:val="single" w:sz="4" w:space="0" w:color="999999"/>
              <w:left w:val="single" w:sz="4" w:space="0" w:color="999999"/>
              <w:bottom w:val="single" w:sz="12" w:space="0" w:color="999999"/>
              <w:right w:val="single" w:sz="4" w:space="0" w:color="999999"/>
            </w:tcBorders>
            <w:vAlign w:val="center"/>
          </w:tcPr>
          <w:p w:rsidR="00CB19C7" w:rsidRDefault="00CB19C7" w:rsidP="00014F81">
            <w:pPr>
              <w:pStyle w:val="Responsebudget"/>
            </w:pPr>
            <w:r>
              <w:fldChar w:fldCharType="begin"/>
            </w:r>
            <w:r>
              <w:instrText xml:space="preserve"> =B11+B12+D13+B16</w:instrText>
            </w:r>
            <w:r>
              <w:fldChar w:fldCharType="separate"/>
            </w:r>
            <w:r>
              <w:rPr>
                <w:noProof/>
              </w:rPr>
              <w:t>0</w:t>
            </w:r>
            <w:r>
              <w:fldChar w:fldCharType="end"/>
            </w:r>
            <w:bookmarkEnd w:id="190"/>
          </w:p>
        </w:tc>
        <w:bookmarkStart w:id="191" w:name="FundingOtherTravelNonSpeakers"/>
        <w:tc>
          <w:tcPr>
            <w:tcW w:w="1472" w:type="dxa"/>
            <w:tcBorders>
              <w:top w:val="single" w:sz="4" w:space="0" w:color="999999"/>
              <w:left w:val="single" w:sz="4" w:space="0" w:color="999999"/>
              <w:bottom w:val="single" w:sz="12" w:space="0" w:color="999999"/>
              <w:right w:val="single" w:sz="4" w:space="0" w:color="999999"/>
            </w:tcBorders>
            <w:vAlign w:val="center"/>
          </w:tcPr>
          <w:p w:rsidR="00CB19C7" w:rsidRDefault="00CB19C7" w:rsidP="00014F81">
            <w:pPr>
              <w:pStyle w:val="Responsebudget"/>
            </w:pPr>
            <w:r>
              <w:fldChar w:fldCharType="begin"/>
            </w:r>
            <w:r>
              <w:instrText xml:space="preserve"> =C11+C12+E13+C16</w:instrText>
            </w:r>
            <w:r>
              <w:fldChar w:fldCharType="separate"/>
            </w:r>
            <w:r>
              <w:rPr>
                <w:noProof/>
              </w:rPr>
              <w:t>0</w:t>
            </w:r>
            <w:r>
              <w:fldChar w:fldCharType="end"/>
            </w:r>
            <w:bookmarkEnd w:id="191"/>
          </w:p>
        </w:tc>
        <w:bookmarkStart w:id="192" w:name="FundingTotalTravelNonSpeakers"/>
        <w:tc>
          <w:tcPr>
            <w:tcW w:w="1442" w:type="dxa"/>
            <w:tcBorders>
              <w:top w:val="single" w:sz="4" w:space="0" w:color="999999"/>
              <w:left w:val="single" w:sz="4" w:space="0" w:color="999999"/>
              <w:bottom w:val="single" w:sz="12" w:space="0" w:color="999999"/>
              <w:right w:val="single" w:sz="12" w:space="0" w:color="999999"/>
            </w:tcBorders>
            <w:vAlign w:val="center"/>
          </w:tcPr>
          <w:p w:rsidR="00CB19C7" w:rsidRDefault="00CB19C7" w:rsidP="00935E75">
            <w:pPr>
              <w:pStyle w:val="Responsebudget"/>
            </w:pPr>
            <w:r>
              <w:fldChar w:fldCharType="begin"/>
            </w:r>
            <w:r>
              <w:instrText xml:space="preserve"> =SUM(ABOVE) </w:instrText>
            </w:r>
            <w:r>
              <w:fldChar w:fldCharType="separate"/>
            </w:r>
            <w:r>
              <w:rPr>
                <w:noProof/>
              </w:rPr>
              <w:t>0</w:t>
            </w:r>
            <w:r>
              <w:fldChar w:fldCharType="end"/>
            </w:r>
            <w:bookmarkEnd w:id="192"/>
          </w:p>
        </w:tc>
      </w:tr>
      <w:tr w:rsidR="00CB19C7" w:rsidRPr="0049025F" w:rsidTr="00512432">
        <w:trPr>
          <w:trHeight w:val="351"/>
          <w:jc w:val="center"/>
        </w:trPr>
        <w:tc>
          <w:tcPr>
            <w:tcW w:w="6166" w:type="dxa"/>
            <w:gridSpan w:val="3"/>
            <w:tcBorders>
              <w:top w:val="single" w:sz="12" w:space="0" w:color="999999"/>
              <w:left w:val="single" w:sz="12" w:space="0" w:color="999999"/>
              <w:bottom w:val="single" w:sz="4" w:space="0" w:color="999999"/>
              <w:right w:val="single" w:sz="4" w:space="0" w:color="999999"/>
            </w:tcBorders>
            <w:shd w:val="clear" w:color="auto" w:fill="B1D2EB"/>
            <w:vAlign w:val="center"/>
          </w:tcPr>
          <w:p w:rsidR="00CB19C7" w:rsidRPr="00DA5712" w:rsidRDefault="00CB19C7" w:rsidP="00512432">
            <w:pPr>
              <w:pStyle w:val="TableHead"/>
              <w:tabs>
                <w:tab w:val="clear" w:pos="10132"/>
                <w:tab w:val="right" w:pos="5953"/>
              </w:tabs>
              <w:rPr>
                <w:bCs/>
                <w:i/>
                <w:iCs/>
              </w:rPr>
            </w:pPr>
            <w:r w:rsidRPr="00A50B6A">
              <w:rPr>
                <w:bCs/>
              </w:rPr>
              <w:t>(</w:t>
            </w:r>
            <w:r>
              <w:rPr>
                <w:bCs/>
              </w:rPr>
              <w:t>c</w:t>
            </w:r>
            <w:r w:rsidRPr="00A50B6A">
              <w:rPr>
                <w:bCs/>
              </w:rPr>
              <w:t>)</w:t>
            </w:r>
            <w:r>
              <w:rPr>
                <w:bCs/>
              </w:rPr>
              <w:t xml:space="preserve"> Organizational Expenses</w:t>
            </w:r>
            <w:r>
              <w:rPr>
                <w:bCs/>
                <w:i/>
                <w:iCs/>
              </w:rPr>
              <w:t>(1)</w:t>
            </w:r>
            <w:r>
              <w:rPr>
                <w:bCs/>
                <w:i/>
                <w:iCs/>
              </w:rPr>
              <w:tab/>
            </w:r>
            <w:r>
              <w:rPr>
                <w:rStyle w:val="Instructions"/>
              </w:rPr>
              <w:t xml:space="preserve">should not exceed 25% of </w:t>
            </w:r>
            <w:r w:rsidRPr="00DA5712">
              <w:rPr>
                <w:rStyle w:val="Instructions"/>
              </w:rPr>
              <w:t>NATO funding</w:t>
            </w:r>
          </w:p>
        </w:tc>
        <w:tc>
          <w:tcPr>
            <w:tcW w:w="1559" w:type="dxa"/>
            <w:tcBorders>
              <w:top w:val="single" w:sz="12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B1D2EB"/>
            <w:vAlign w:val="center"/>
          </w:tcPr>
          <w:p w:rsidR="00CB19C7" w:rsidRPr="007115FA" w:rsidRDefault="00CB19C7" w:rsidP="00512432">
            <w:pPr>
              <w:pStyle w:val="Responsebudget"/>
              <w:rPr>
                <w:color w:val="333333"/>
              </w:rPr>
            </w:pPr>
          </w:p>
        </w:tc>
        <w:tc>
          <w:tcPr>
            <w:tcW w:w="1472" w:type="dxa"/>
            <w:tcBorders>
              <w:top w:val="single" w:sz="12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B1D2EB"/>
            <w:vAlign w:val="center"/>
          </w:tcPr>
          <w:p w:rsidR="00CB19C7" w:rsidRPr="007115FA" w:rsidRDefault="00CB19C7" w:rsidP="00512432">
            <w:pPr>
              <w:pStyle w:val="Responsebudget"/>
              <w:rPr>
                <w:color w:val="333333"/>
              </w:rPr>
            </w:pPr>
          </w:p>
        </w:tc>
        <w:tc>
          <w:tcPr>
            <w:tcW w:w="1442" w:type="dxa"/>
            <w:tcBorders>
              <w:top w:val="single" w:sz="12" w:space="0" w:color="999999"/>
              <w:left w:val="single" w:sz="4" w:space="0" w:color="999999"/>
              <w:bottom w:val="single" w:sz="4" w:space="0" w:color="999999"/>
              <w:right w:val="single" w:sz="12" w:space="0" w:color="999999"/>
            </w:tcBorders>
            <w:shd w:val="clear" w:color="auto" w:fill="B1D2EB"/>
            <w:vAlign w:val="center"/>
          </w:tcPr>
          <w:p w:rsidR="00CB19C7" w:rsidRPr="007115FA" w:rsidRDefault="00CB19C7" w:rsidP="00512432">
            <w:pPr>
              <w:pStyle w:val="Responsebudget"/>
              <w:rPr>
                <w:color w:val="333333"/>
              </w:rPr>
            </w:pPr>
          </w:p>
        </w:tc>
      </w:tr>
      <w:tr w:rsidR="00CB19C7" w:rsidRPr="0049025F" w:rsidTr="00512432">
        <w:trPr>
          <w:jc w:val="center"/>
        </w:trPr>
        <w:tc>
          <w:tcPr>
            <w:tcW w:w="6166" w:type="dxa"/>
            <w:gridSpan w:val="3"/>
            <w:tcBorders>
              <w:top w:val="single" w:sz="4" w:space="0" w:color="999999"/>
              <w:left w:val="single" w:sz="12" w:space="0" w:color="999999"/>
              <w:bottom w:val="single" w:sz="4" w:space="0" w:color="999999"/>
              <w:right w:val="single" w:sz="4" w:space="0" w:color="999999"/>
            </w:tcBorders>
            <w:shd w:val="clear" w:color="auto" w:fill="B1D2EB"/>
            <w:vAlign w:val="center"/>
          </w:tcPr>
          <w:p w:rsidR="00CB19C7" w:rsidRPr="002B10AD" w:rsidRDefault="00CB19C7" w:rsidP="00512432">
            <w:pPr>
              <w:pStyle w:val="TableHead"/>
              <w:tabs>
                <w:tab w:val="clear" w:pos="10132"/>
                <w:tab w:val="right" w:pos="5953"/>
              </w:tabs>
              <w:ind w:left="318"/>
              <w:rPr>
                <w:szCs w:val="20"/>
              </w:rPr>
            </w:pPr>
            <w:r>
              <w:rPr>
                <w:bCs/>
                <w:iCs/>
              </w:rPr>
              <w:t>Rentals</w:t>
            </w:r>
            <w:r>
              <w:tab/>
            </w:r>
            <w:r>
              <w:rPr>
                <w:rStyle w:val="Instructions"/>
              </w:rPr>
              <w:t>specify:</w:t>
            </w:r>
            <w:r w:rsidRPr="00F7576B">
              <w:rPr>
                <w:rStyle w:val="Instructions"/>
              </w:rPr>
              <w:t xml:space="preserve"> conference rooms, equipment</w:t>
            </w:r>
            <w:r>
              <w:rPr>
                <w:rStyle w:val="Instructions"/>
              </w:rPr>
              <w:t>, etc.</w:t>
            </w:r>
          </w:p>
        </w:tc>
        <w:tc>
          <w:tcPr>
            <w:tcW w:w="155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B1D2EB"/>
            <w:vAlign w:val="center"/>
          </w:tcPr>
          <w:p w:rsidR="00CB19C7" w:rsidRPr="007115FA" w:rsidRDefault="00CB19C7" w:rsidP="00512432">
            <w:pPr>
              <w:pStyle w:val="Responsebudget"/>
              <w:rPr>
                <w:color w:val="333333"/>
              </w:rPr>
            </w:pPr>
          </w:p>
        </w:tc>
        <w:tc>
          <w:tcPr>
            <w:tcW w:w="147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B1D2EB"/>
            <w:vAlign w:val="center"/>
          </w:tcPr>
          <w:p w:rsidR="00CB19C7" w:rsidRPr="007115FA" w:rsidRDefault="00CB19C7" w:rsidP="00512432">
            <w:pPr>
              <w:pStyle w:val="Responsebudget"/>
              <w:rPr>
                <w:color w:val="333333"/>
              </w:rPr>
            </w:pPr>
          </w:p>
        </w:tc>
        <w:tc>
          <w:tcPr>
            <w:tcW w:w="144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12" w:space="0" w:color="999999"/>
            </w:tcBorders>
            <w:shd w:val="clear" w:color="auto" w:fill="B1D2EB"/>
            <w:vAlign w:val="center"/>
          </w:tcPr>
          <w:p w:rsidR="00CB19C7" w:rsidRPr="007115FA" w:rsidRDefault="00CB19C7" w:rsidP="00512432">
            <w:pPr>
              <w:pStyle w:val="Responsebudget"/>
              <w:rPr>
                <w:color w:val="333333"/>
              </w:rPr>
            </w:pPr>
          </w:p>
        </w:tc>
      </w:tr>
      <w:tr w:rsidR="00CB19C7" w:rsidRPr="0049025F" w:rsidTr="00512432">
        <w:trPr>
          <w:trHeight w:val="135"/>
          <w:jc w:val="center"/>
        </w:trPr>
        <w:tc>
          <w:tcPr>
            <w:tcW w:w="6166" w:type="dxa"/>
            <w:gridSpan w:val="3"/>
            <w:tcBorders>
              <w:top w:val="single" w:sz="4" w:space="0" w:color="999999"/>
              <w:left w:val="single" w:sz="12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CB19C7" w:rsidRPr="00742068" w:rsidRDefault="00CB19C7" w:rsidP="00512432">
            <w:pPr>
              <w:pStyle w:val="Responsebudgetitem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5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FFFFFF"/>
            <w:vAlign w:val="center"/>
          </w:tcPr>
          <w:p w:rsidR="00CB19C7" w:rsidRPr="002C33C8" w:rsidRDefault="00CB19C7" w:rsidP="00512432">
            <w:pPr>
              <w:pStyle w:val="Responsebudget"/>
            </w:pPr>
            <w:r>
              <w:fldChar w:fldCharType="begin">
                <w:ffData>
                  <w:name w:val=""/>
                  <w:enabled/>
                  <w:calcOnExit/>
                  <w:textInput>
                    <w:type w:val="number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7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FFFFFF"/>
            <w:vAlign w:val="center"/>
          </w:tcPr>
          <w:p w:rsidR="00CB19C7" w:rsidRPr="002C33C8" w:rsidRDefault="00CB19C7" w:rsidP="00512432">
            <w:pPr>
              <w:pStyle w:val="Responsebudget"/>
            </w:pPr>
            <w:r>
              <w:fldChar w:fldCharType="begin">
                <w:ffData>
                  <w:name w:val=""/>
                  <w:enabled/>
                  <w:calcOnExit/>
                  <w:textInput>
                    <w:type w:val="number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4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12" w:space="0" w:color="999999"/>
            </w:tcBorders>
            <w:shd w:val="clear" w:color="auto" w:fill="FFFFFF"/>
            <w:vAlign w:val="center"/>
          </w:tcPr>
          <w:p w:rsidR="00CB19C7" w:rsidRPr="002C33C8" w:rsidRDefault="00CB19C7" w:rsidP="00935E75">
            <w:pPr>
              <w:pStyle w:val="Responsebudget"/>
            </w:pPr>
            <w:fldSimple w:instr=" =SUM(LEFT) ">
              <w:r>
                <w:rPr>
                  <w:noProof/>
                </w:rPr>
                <w:t>0</w:t>
              </w:r>
            </w:fldSimple>
          </w:p>
        </w:tc>
      </w:tr>
      <w:tr w:rsidR="00CB19C7" w:rsidRPr="0049025F" w:rsidTr="00512432">
        <w:trPr>
          <w:trHeight w:val="135"/>
          <w:jc w:val="center"/>
        </w:trPr>
        <w:tc>
          <w:tcPr>
            <w:tcW w:w="6166" w:type="dxa"/>
            <w:gridSpan w:val="3"/>
            <w:tcBorders>
              <w:top w:val="single" w:sz="4" w:space="0" w:color="999999"/>
              <w:left w:val="single" w:sz="12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CB19C7" w:rsidRPr="00742068" w:rsidRDefault="00CB19C7" w:rsidP="00512432">
            <w:pPr>
              <w:pStyle w:val="Responsebudgetitem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5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CB19C7" w:rsidRPr="002C33C8" w:rsidRDefault="00CB19C7" w:rsidP="00512432">
            <w:pPr>
              <w:pStyle w:val="Responsebudget"/>
            </w:pPr>
            <w:r>
              <w:fldChar w:fldCharType="begin">
                <w:ffData>
                  <w:name w:val=""/>
                  <w:enabled/>
                  <w:calcOnExit/>
                  <w:textInput>
                    <w:type w:val="number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7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CB19C7" w:rsidRPr="002C33C8" w:rsidRDefault="00CB19C7" w:rsidP="00512432">
            <w:pPr>
              <w:pStyle w:val="Responsebudget"/>
            </w:pPr>
            <w:r>
              <w:fldChar w:fldCharType="begin">
                <w:ffData>
                  <w:name w:val=""/>
                  <w:enabled/>
                  <w:calcOnExit/>
                  <w:textInput>
                    <w:type w:val="number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4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12" w:space="0" w:color="999999"/>
            </w:tcBorders>
            <w:vAlign w:val="center"/>
          </w:tcPr>
          <w:p w:rsidR="00CB19C7" w:rsidRPr="002C33C8" w:rsidRDefault="00CB19C7" w:rsidP="00935E75">
            <w:pPr>
              <w:pStyle w:val="Responsebudget"/>
            </w:pPr>
            <w:fldSimple w:instr=" =SUM(LEFT) ">
              <w:r>
                <w:rPr>
                  <w:noProof/>
                </w:rPr>
                <w:t>0</w:t>
              </w:r>
            </w:fldSimple>
          </w:p>
        </w:tc>
      </w:tr>
      <w:tr w:rsidR="00CB19C7" w:rsidRPr="0049025F" w:rsidTr="00512432">
        <w:trPr>
          <w:trHeight w:val="135"/>
          <w:jc w:val="center"/>
        </w:trPr>
        <w:tc>
          <w:tcPr>
            <w:tcW w:w="6166" w:type="dxa"/>
            <w:gridSpan w:val="3"/>
            <w:tcBorders>
              <w:top w:val="single" w:sz="4" w:space="0" w:color="999999"/>
              <w:left w:val="single" w:sz="12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CB19C7" w:rsidRPr="00742068" w:rsidRDefault="00CB19C7" w:rsidP="00512432">
            <w:pPr>
              <w:pStyle w:val="Responsebudgetitem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5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CB19C7" w:rsidRPr="002C33C8" w:rsidRDefault="00CB19C7" w:rsidP="00512432">
            <w:pPr>
              <w:pStyle w:val="Responsebudget"/>
            </w:pPr>
            <w:r>
              <w:fldChar w:fldCharType="begin">
                <w:ffData>
                  <w:name w:val=""/>
                  <w:enabled/>
                  <w:calcOnExit/>
                  <w:textInput>
                    <w:type w:val="number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7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CB19C7" w:rsidRPr="002C33C8" w:rsidRDefault="00CB19C7" w:rsidP="00512432">
            <w:pPr>
              <w:pStyle w:val="Responsebudget"/>
            </w:pPr>
            <w:r>
              <w:fldChar w:fldCharType="begin">
                <w:ffData>
                  <w:name w:val=""/>
                  <w:enabled/>
                  <w:calcOnExit/>
                  <w:textInput>
                    <w:type w:val="number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4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12" w:space="0" w:color="999999"/>
            </w:tcBorders>
            <w:vAlign w:val="center"/>
          </w:tcPr>
          <w:p w:rsidR="00CB19C7" w:rsidRPr="002C33C8" w:rsidRDefault="00CB19C7" w:rsidP="00935E75">
            <w:pPr>
              <w:pStyle w:val="Responsebudget"/>
            </w:pPr>
            <w:fldSimple w:instr=" =SUM(LEFT) ">
              <w:r>
                <w:rPr>
                  <w:noProof/>
                </w:rPr>
                <w:t>0</w:t>
              </w:r>
            </w:fldSimple>
          </w:p>
        </w:tc>
      </w:tr>
      <w:tr w:rsidR="00CB19C7" w:rsidRPr="0049025F" w:rsidTr="00512432">
        <w:trPr>
          <w:jc w:val="center"/>
        </w:trPr>
        <w:tc>
          <w:tcPr>
            <w:tcW w:w="6166" w:type="dxa"/>
            <w:gridSpan w:val="3"/>
            <w:tcBorders>
              <w:top w:val="single" w:sz="4" w:space="0" w:color="999999"/>
              <w:left w:val="single" w:sz="12" w:space="0" w:color="999999"/>
              <w:bottom w:val="single" w:sz="4" w:space="0" w:color="999999"/>
              <w:right w:val="single" w:sz="4" w:space="0" w:color="999999"/>
            </w:tcBorders>
            <w:shd w:val="clear" w:color="auto" w:fill="B1D2EB"/>
            <w:vAlign w:val="center"/>
          </w:tcPr>
          <w:p w:rsidR="00CB19C7" w:rsidRPr="003E0325" w:rsidRDefault="00CB19C7" w:rsidP="00512432">
            <w:pPr>
              <w:pStyle w:val="TableHead"/>
              <w:tabs>
                <w:tab w:val="right" w:pos="5953"/>
              </w:tabs>
              <w:ind w:left="318"/>
              <w:rPr>
                <w:bCs/>
              </w:rPr>
            </w:pPr>
            <w:r w:rsidRPr="00F7576B">
              <w:rPr>
                <w:bCs/>
                <w:iCs/>
              </w:rPr>
              <w:t>Clerical &amp; Technical</w:t>
            </w:r>
            <w:r w:rsidRPr="00DA5712">
              <w:rPr>
                <w:bCs/>
                <w:i/>
                <w:iCs/>
              </w:rPr>
              <w:t>(2)</w:t>
            </w:r>
            <w:r>
              <w:rPr>
                <w:bCs/>
              </w:rPr>
              <w:tab/>
            </w:r>
            <w:r>
              <w:rPr>
                <w:rStyle w:val="Instructions"/>
              </w:rPr>
              <w:t>specify:</w:t>
            </w:r>
            <w:r w:rsidRPr="00F7576B">
              <w:rPr>
                <w:rStyle w:val="Instructions"/>
              </w:rPr>
              <w:t xml:space="preserve"> secretarial, </w:t>
            </w:r>
            <w:r>
              <w:rPr>
                <w:rStyle w:val="Instructions"/>
              </w:rPr>
              <w:t xml:space="preserve">audiovisual </w:t>
            </w:r>
            <w:r w:rsidRPr="00F7576B">
              <w:rPr>
                <w:rStyle w:val="Instructions"/>
              </w:rPr>
              <w:t>technician</w:t>
            </w:r>
            <w:r>
              <w:rPr>
                <w:rStyle w:val="Instructions"/>
              </w:rPr>
              <w:t>, etc</w:t>
            </w:r>
          </w:p>
        </w:tc>
        <w:tc>
          <w:tcPr>
            <w:tcW w:w="155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B1D2EB"/>
            <w:vAlign w:val="center"/>
          </w:tcPr>
          <w:p w:rsidR="00CB19C7" w:rsidRPr="002C33C8" w:rsidRDefault="00CB19C7" w:rsidP="00512432">
            <w:pPr>
              <w:pStyle w:val="Responsebudget"/>
            </w:pPr>
          </w:p>
        </w:tc>
        <w:tc>
          <w:tcPr>
            <w:tcW w:w="147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B1D2EB"/>
            <w:vAlign w:val="center"/>
          </w:tcPr>
          <w:p w:rsidR="00CB19C7" w:rsidRPr="002C33C8" w:rsidRDefault="00CB19C7" w:rsidP="00512432">
            <w:pPr>
              <w:pStyle w:val="Responsebudget"/>
            </w:pPr>
          </w:p>
        </w:tc>
        <w:tc>
          <w:tcPr>
            <w:tcW w:w="144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12" w:space="0" w:color="999999"/>
            </w:tcBorders>
            <w:shd w:val="clear" w:color="auto" w:fill="B1D2EB"/>
            <w:vAlign w:val="center"/>
          </w:tcPr>
          <w:p w:rsidR="00CB19C7" w:rsidRPr="002C33C8" w:rsidRDefault="00CB19C7" w:rsidP="00512432">
            <w:pPr>
              <w:pStyle w:val="Responsebudget"/>
            </w:pPr>
          </w:p>
        </w:tc>
      </w:tr>
      <w:tr w:rsidR="00CB19C7" w:rsidRPr="0049025F" w:rsidTr="00512432">
        <w:trPr>
          <w:trHeight w:val="131"/>
          <w:jc w:val="center"/>
        </w:trPr>
        <w:tc>
          <w:tcPr>
            <w:tcW w:w="6166" w:type="dxa"/>
            <w:gridSpan w:val="3"/>
            <w:tcBorders>
              <w:top w:val="single" w:sz="4" w:space="0" w:color="999999"/>
              <w:left w:val="single" w:sz="12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CB19C7" w:rsidRPr="00742068" w:rsidRDefault="00CB19C7" w:rsidP="00512432">
            <w:pPr>
              <w:pStyle w:val="Responsebudgetitem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5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CB19C7" w:rsidRPr="002C33C8" w:rsidRDefault="00CB19C7" w:rsidP="00512432">
            <w:pPr>
              <w:pStyle w:val="Responsebudget"/>
            </w:pPr>
            <w:r>
              <w:fldChar w:fldCharType="begin">
                <w:ffData>
                  <w:name w:val=""/>
                  <w:enabled/>
                  <w:calcOnExit/>
                  <w:textInput>
                    <w:type w:val="number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7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CB19C7" w:rsidRPr="002C33C8" w:rsidRDefault="00CB19C7" w:rsidP="00512432">
            <w:pPr>
              <w:pStyle w:val="Responsebudget"/>
            </w:pPr>
            <w:r>
              <w:fldChar w:fldCharType="begin">
                <w:ffData>
                  <w:name w:val=""/>
                  <w:enabled/>
                  <w:calcOnExit/>
                  <w:textInput>
                    <w:type w:val="number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4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12" w:space="0" w:color="999999"/>
            </w:tcBorders>
            <w:vAlign w:val="center"/>
          </w:tcPr>
          <w:p w:rsidR="00CB19C7" w:rsidRPr="002C33C8" w:rsidRDefault="00CB19C7" w:rsidP="00935E75">
            <w:pPr>
              <w:pStyle w:val="Responsebudget"/>
            </w:pPr>
            <w:fldSimple w:instr=" =SUM(LEFT) ">
              <w:r>
                <w:rPr>
                  <w:noProof/>
                </w:rPr>
                <w:t>0</w:t>
              </w:r>
            </w:fldSimple>
          </w:p>
        </w:tc>
      </w:tr>
      <w:tr w:rsidR="00CB19C7" w:rsidRPr="0049025F" w:rsidTr="00512432">
        <w:trPr>
          <w:trHeight w:val="131"/>
          <w:jc w:val="center"/>
        </w:trPr>
        <w:tc>
          <w:tcPr>
            <w:tcW w:w="6166" w:type="dxa"/>
            <w:gridSpan w:val="3"/>
            <w:tcBorders>
              <w:top w:val="single" w:sz="4" w:space="0" w:color="999999"/>
              <w:left w:val="single" w:sz="12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CB19C7" w:rsidRPr="00742068" w:rsidRDefault="00CB19C7" w:rsidP="00512432">
            <w:pPr>
              <w:pStyle w:val="Responsebudgetitem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5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CB19C7" w:rsidRPr="002C33C8" w:rsidRDefault="00CB19C7" w:rsidP="00512432">
            <w:pPr>
              <w:pStyle w:val="Responsebudget"/>
            </w:pPr>
            <w:r>
              <w:fldChar w:fldCharType="begin">
                <w:ffData>
                  <w:name w:val=""/>
                  <w:enabled/>
                  <w:calcOnExit/>
                  <w:textInput>
                    <w:type w:val="number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7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CB19C7" w:rsidRPr="002C33C8" w:rsidRDefault="00CB19C7" w:rsidP="00512432">
            <w:pPr>
              <w:pStyle w:val="Responsebudget"/>
            </w:pPr>
            <w:r>
              <w:fldChar w:fldCharType="begin">
                <w:ffData>
                  <w:name w:val=""/>
                  <w:enabled/>
                  <w:calcOnExit/>
                  <w:textInput>
                    <w:type w:val="number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4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12" w:space="0" w:color="999999"/>
            </w:tcBorders>
            <w:vAlign w:val="center"/>
          </w:tcPr>
          <w:p w:rsidR="00CB19C7" w:rsidRPr="002C33C8" w:rsidRDefault="00CB19C7" w:rsidP="00935E75">
            <w:pPr>
              <w:pStyle w:val="Responsebudget"/>
            </w:pPr>
            <w:fldSimple w:instr=" =SUM(LEFT) ">
              <w:r>
                <w:rPr>
                  <w:noProof/>
                </w:rPr>
                <w:t>0</w:t>
              </w:r>
            </w:fldSimple>
          </w:p>
        </w:tc>
      </w:tr>
      <w:tr w:rsidR="00CB19C7" w:rsidRPr="0049025F" w:rsidTr="00512432">
        <w:trPr>
          <w:trHeight w:val="179"/>
          <w:jc w:val="center"/>
        </w:trPr>
        <w:tc>
          <w:tcPr>
            <w:tcW w:w="6166" w:type="dxa"/>
            <w:gridSpan w:val="3"/>
            <w:tcBorders>
              <w:top w:val="single" w:sz="4" w:space="0" w:color="999999"/>
              <w:left w:val="single" w:sz="12" w:space="0" w:color="999999"/>
              <w:bottom w:val="single" w:sz="12" w:space="0" w:color="999999"/>
              <w:right w:val="single" w:sz="4" w:space="0" w:color="999999"/>
            </w:tcBorders>
            <w:vAlign w:val="center"/>
          </w:tcPr>
          <w:p w:rsidR="00CB19C7" w:rsidRPr="00742068" w:rsidRDefault="00CB19C7" w:rsidP="00512432">
            <w:pPr>
              <w:pStyle w:val="Responsebudgetitem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59" w:type="dxa"/>
            <w:tcBorders>
              <w:top w:val="single" w:sz="4" w:space="0" w:color="999999"/>
              <w:left w:val="single" w:sz="4" w:space="0" w:color="999999"/>
              <w:bottom w:val="single" w:sz="12" w:space="0" w:color="999999"/>
              <w:right w:val="single" w:sz="4" w:space="0" w:color="999999"/>
            </w:tcBorders>
            <w:vAlign w:val="center"/>
          </w:tcPr>
          <w:p w:rsidR="00CB19C7" w:rsidRPr="002C33C8" w:rsidRDefault="00CB19C7" w:rsidP="00512432">
            <w:pPr>
              <w:pStyle w:val="Responsebudget"/>
            </w:pPr>
            <w:r>
              <w:fldChar w:fldCharType="begin">
                <w:ffData>
                  <w:name w:val=""/>
                  <w:enabled/>
                  <w:calcOnExit/>
                  <w:textInput>
                    <w:type w:val="number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72" w:type="dxa"/>
            <w:tcBorders>
              <w:top w:val="single" w:sz="4" w:space="0" w:color="999999"/>
              <w:left w:val="single" w:sz="4" w:space="0" w:color="999999"/>
              <w:bottom w:val="single" w:sz="12" w:space="0" w:color="999999"/>
              <w:right w:val="single" w:sz="4" w:space="0" w:color="999999"/>
            </w:tcBorders>
            <w:vAlign w:val="center"/>
          </w:tcPr>
          <w:p w:rsidR="00CB19C7" w:rsidRPr="002C33C8" w:rsidRDefault="00CB19C7" w:rsidP="00512432">
            <w:pPr>
              <w:pStyle w:val="Responsebudget"/>
            </w:pPr>
            <w:r>
              <w:fldChar w:fldCharType="begin">
                <w:ffData>
                  <w:name w:val=""/>
                  <w:enabled/>
                  <w:calcOnExit/>
                  <w:textInput>
                    <w:type w:val="number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42" w:type="dxa"/>
            <w:tcBorders>
              <w:top w:val="single" w:sz="4" w:space="0" w:color="999999"/>
              <w:left w:val="single" w:sz="4" w:space="0" w:color="999999"/>
              <w:bottom w:val="single" w:sz="12" w:space="0" w:color="999999"/>
              <w:right w:val="single" w:sz="12" w:space="0" w:color="999999"/>
            </w:tcBorders>
            <w:vAlign w:val="center"/>
          </w:tcPr>
          <w:p w:rsidR="00CB19C7" w:rsidRPr="002C33C8" w:rsidRDefault="00CB19C7" w:rsidP="00935E75">
            <w:pPr>
              <w:pStyle w:val="Responsebudget"/>
            </w:pPr>
            <w:fldSimple w:instr=" =SUM(LEFT) ">
              <w:r>
                <w:rPr>
                  <w:noProof/>
                </w:rPr>
                <w:t>0</w:t>
              </w:r>
            </w:fldSimple>
          </w:p>
        </w:tc>
      </w:tr>
      <w:tr w:rsidR="00CB19C7" w:rsidRPr="0049025F" w:rsidTr="00512432">
        <w:trPr>
          <w:jc w:val="center"/>
        </w:trPr>
        <w:tc>
          <w:tcPr>
            <w:tcW w:w="6166" w:type="dxa"/>
            <w:gridSpan w:val="3"/>
            <w:tcBorders>
              <w:top w:val="single" w:sz="12" w:space="0" w:color="999999"/>
              <w:left w:val="single" w:sz="12" w:space="0" w:color="999999"/>
              <w:bottom w:val="single" w:sz="4" w:space="0" w:color="999999"/>
              <w:right w:val="single" w:sz="4" w:space="0" w:color="999999"/>
            </w:tcBorders>
            <w:shd w:val="clear" w:color="auto" w:fill="B1D2EB"/>
            <w:vAlign w:val="center"/>
          </w:tcPr>
          <w:p w:rsidR="00CB19C7" w:rsidRPr="00A50B6A" w:rsidRDefault="00CB19C7" w:rsidP="00512432">
            <w:pPr>
              <w:pStyle w:val="TableHead"/>
              <w:tabs>
                <w:tab w:val="clear" w:pos="10132"/>
                <w:tab w:val="right" w:pos="5953"/>
              </w:tabs>
              <w:ind w:left="283"/>
            </w:pPr>
            <w:r>
              <w:rPr>
                <w:bCs/>
              </w:rPr>
              <w:t>Other</w:t>
            </w:r>
            <w:r w:rsidRPr="00DA5712">
              <w:rPr>
                <w:bCs/>
                <w:i/>
              </w:rPr>
              <w:t>(</w:t>
            </w:r>
            <w:r>
              <w:rPr>
                <w:bCs/>
                <w:i/>
              </w:rPr>
              <w:t>3</w:t>
            </w:r>
            <w:r w:rsidRPr="00DA5712">
              <w:rPr>
                <w:bCs/>
                <w:i/>
              </w:rPr>
              <w:t>)</w:t>
            </w:r>
          </w:p>
        </w:tc>
        <w:tc>
          <w:tcPr>
            <w:tcW w:w="1559" w:type="dxa"/>
            <w:tcBorders>
              <w:top w:val="single" w:sz="12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B1D2EB"/>
            <w:vAlign w:val="center"/>
          </w:tcPr>
          <w:p w:rsidR="00CB19C7" w:rsidRPr="002C33C8" w:rsidRDefault="00CB19C7" w:rsidP="00512432">
            <w:pPr>
              <w:pStyle w:val="Responsebudget"/>
            </w:pPr>
          </w:p>
        </w:tc>
        <w:tc>
          <w:tcPr>
            <w:tcW w:w="1472" w:type="dxa"/>
            <w:tcBorders>
              <w:top w:val="single" w:sz="12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B1D2EB"/>
            <w:vAlign w:val="center"/>
          </w:tcPr>
          <w:p w:rsidR="00CB19C7" w:rsidRPr="002C33C8" w:rsidRDefault="00CB19C7" w:rsidP="00512432">
            <w:pPr>
              <w:pStyle w:val="Responsebudget"/>
            </w:pPr>
          </w:p>
        </w:tc>
        <w:tc>
          <w:tcPr>
            <w:tcW w:w="1442" w:type="dxa"/>
            <w:tcBorders>
              <w:top w:val="single" w:sz="12" w:space="0" w:color="999999"/>
              <w:left w:val="single" w:sz="4" w:space="0" w:color="999999"/>
              <w:bottom w:val="single" w:sz="4" w:space="0" w:color="999999"/>
              <w:right w:val="single" w:sz="12" w:space="0" w:color="999999"/>
            </w:tcBorders>
            <w:shd w:val="clear" w:color="auto" w:fill="B1D2EB"/>
            <w:vAlign w:val="center"/>
          </w:tcPr>
          <w:p w:rsidR="00CB19C7" w:rsidRPr="002C33C8" w:rsidRDefault="00CB19C7" w:rsidP="00512432">
            <w:pPr>
              <w:pStyle w:val="Responsebudget"/>
            </w:pPr>
          </w:p>
        </w:tc>
      </w:tr>
      <w:tr w:rsidR="00CB19C7" w:rsidRPr="0049025F" w:rsidTr="00512432">
        <w:trPr>
          <w:jc w:val="center"/>
        </w:trPr>
        <w:tc>
          <w:tcPr>
            <w:tcW w:w="6166" w:type="dxa"/>
            <w:gridSpan w:val="3"/>
            <w:tcBorders>
              <w:top w:val="single" w:sz="4" w:space="0" w:color="999999"/>
              <w:left w:val="single" w:sz="12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CB19C7" w:rsidRPr="0029299C" w:rsidRDefault="00CB19C7" w:rsidP="00512432">
            <w:pPr>
              <w:pStyle w:val="TableHead"/>
              <w:tabs>
                <w:tab w:val="clear" w:pos="10132"/>
                <w:tab w:val="right" w:pos="5953"/>
              </w:tabs>
              <w:ind w:left="318"/>
            </w:pPr>
            <w:r w:rsidRPr="0029299C">
              <w:t>Publicity</w:t>
            </w:r>
          </w:p>
        </w:tc>
        <w:tc>
          <w:tcPr>
            <w:tcW w:w="155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CB19C7" w:rsidRPr="002C33C8" w:rsidRDefault="00CB19C7" w:rsidP="00512432">
            <w:pPr>
              <w:pStyle w:val="Responsebudget"/>
            </w:pPr>
            <w:r>
              <w:fldChar w:fldCharType="begin">
                <w:ffData>
                  <w:name w:val=""/>
                  <w:enabled/>
                  <w:calcOnExit/>
                  <w:textInput>
                    <w:type w:val="number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7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CB19C7" w:rsidRPr="002C33C8" w:rsidRDefault="00CB19C7" w:rsidP="00512432">
            <w:pPr>
              <w:pStyle w:val="Responsebudget"/>
            </w:pPr>
            <w:r>
              <w:fldChar w:fldCharType="begin">
                <w:ffData>
                  <w:name w:val=""/>
                  <w:enabled/>
                  <w:calcOnExit/>
                  <w:textInput>
                    <w:type w:val="number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4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12" w:space="0" w:color="999999"/>
            </w:tcBorders>
            <w:vAlign w:val="center"/>
          </w:tcPr>
          <w:p w:rsidR="00CB19C7" w:rsidRPr="002C33C8" w:rsidRDefault="00CB19C7" w:rsidP="00935E75">
            <w:pPr>
              <w:pStyle w:val="Responsebudget"/>
            </w:pPr>
            <w:fldSimple w:instr=" =SUM(LEFT) ">
              <w:r>
                <w:rPr>
                  <w:noProof/>
                </w:rPr>
                <w:t>0</w:t>
              </w:r>
            </w:fldSimple>
          </w:p>
        </w:tc>
      </w:tr>
      <w:tr w:rsidR="00CB19C7" w:rsidRPr="004B39F8" w:rsidTr="00512432">
        <w:trPr>
          <w:jc w:val="center"/>
        </w:trPr>
        <w:tc>
          <w:tcPr>
            <w:tcW w:w="6166" w:type="dxa"/>
            <w:gridSpan w:val="3"/>
            <w:tcBorders>
              <w:top w:val="single" w:sz="4" w:space="0" w:color="999999"/>
              <w:left w:val="single" w:sz="12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CB19C7" w:rsidRPr="004B39F8" w:rsidRDefault="00CB19C7" w:rsidP="00512432">
            <w:pPr>
              <w:pStyle w:val="TableHead"/>
              <w:tabs>
                <w:tab w:val="clear" w:pos="10132"/>
                <w:tab w:val="right" w:pos="5953"/>
              </w:tabs>
              <w:ind w:left="318"/>
            </w:pPr>
            <w:r>
              <w:t xml:space="preserve">Mail, Fax, Telephone, &amp; </w:t>
            </w:r>
            <w:r w:rsidRPr="004B39F8">
              <w:t>Internet</w:t>
            </w:r>
          </w:p>
        </w:tc>
        <w:tc>
          <w:tcPr>
            <w:tcW w:w="155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CB19C7" w:rsidRPr="004B39F8" w:rsidRDefault="00CB19C7" w:rsidP="00512432">
            <w:pPr>
              <w:pStyle w:val="Responsebudget"/>
            </w:pPr>
            <w:r>
              <w:fldChar w:fldCharType="begin">
                <w:ffData>
                  <w:name w:val=""/>
                  <w:enabled/>
                  <w:calcOnExit/>
                  <w:textInput>
                    <w:type w:val="number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7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CB19C7" w:rsidRPr="004B39F8" w:rsidRDefault="00CB19C7" w:rsidP="00512432">
            <w:pPr>
              <w:pStyle w:val="Responsebudget"/>
            </w:pPr>
            <w:r>
              <w:fldChar w:fldCharType="begin">
                <w:ffData>
                  <w:name w:val=""/>
                  <w:enabled/>
                  <w:calcOnExit/>
                  <w:textInput>
                    <w:type w:val="number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4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12" w:space="0" w:color="999999"/>
            </w:tcBorders>
            <w:vAlign w:val="center"/>
          </w:tcPr>
          <w:p w:rsidR="00CB19C7" w:rsidRPr="004B39F8" w:rsidRDefault="00CB19C7" w:rsidP="00935E75">
            <w:pPr>
              <w:pStyle w:val="Responsebudget"/>
            </w:pPr>
            <w:fldSimple w:instr=" =SUM(LEFT) ">
              <w:r>
                <w:rPr>
                  <w:noProof/>
                </w:rPr>
                <w:t>0</w:t>
              </w:r>
            </w:fldSimple>
          </w:p>
        </w:tc>
      </w:tr>
      <w:tr w:rsidR="00CB19C7" w:rsidRPr="004B39F8" w:rsidTr="00512432">
        <w:trPr>
          <w:jc w:val="center"/>
        </w:trPr>
        <w:tc>
          <w:tcPr>
            <w:tcW w:w="6166" w:type="dxa"/>
            <w:gridSpan w:val="3"/>
            <w:tcBorders>
              <w:top w:val="single" w:sz="4" w:space="0" w:color="999999"/>
              <w:left w:val="single" w:sz="12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CB19C7" w:rsidRPr="0029299C" w:rsidRDefault="00CB19C7" w:rsidP="00512432">
            <w:pPr>
              <w:pStyle w:val="TableHead"/>
              <w:tabs>
                <w:tab w:val="clear" w:pos="10132"/>
                <w:tab w:val="right" w:pos="5953"/>
              </w:tabs>
              <w:ind w:left="318"/>
            </w:pPr>
            <w:r w:rsidRPr="0029299C">
              <w:t>Stationery</w:t>
            </w:r>
          </w:p>
        </w:tc>
        <w:tc>
          <w:tcPr>
            <w:tcW w:w="155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CB19C7" w:rsidRPr="004B39F8" w:rsidRDefault="00CB19C7" w:rsidP="00512432">
            <w:pPr>
              <w:pStyle w:val="Responsebudget"/>
            </w:pPr>
            <w:r>
              <w:fldChar w:fldCharType="begin">
                <w:ffData>
                  <w:name w:val=""/>
                  <w:enabled/>
                  <w:calcOnExit/>
                  <w:textInput>
                    <w:type w:val="number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7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CB19C7" w:rsidRPr="004B39F8" w:rsidRDefault="00CB19C7" w:rsidP="00512432">
            <w:pPr>
              <w:pStyle w:val="Responsebudget"/>
            </w:pPr>
            <w:r>
              <w:fldChar w:fldCharType="begin">
                <w:ffData>
                  <w:name w:val=""/>
                  <w:enabled/>
                  <w:calcOnExit/>
                  <w:textInput>
                    <w:type w:val="number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4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12" w:space="0" w:color="999999"/>
            </w:tcBorders>
            <w:vAlign w:val="center"/>
          </w:tcPr>
          <w:p w:rsidR="00CB19C7" w:rsidRPr="004B39F8" w:rsidRDefault="00CB19C7" w:rsidP="00935E75">
            <w:pPr>
              <w:pStyle w:val="Responsebudget"/>
            </w:pPr>
            <w:fldSimple w:instr=" =SUM(LEFT) ">
              <w:r>
                <w:rPr>
                  <w:noProof/>
                </w:rPr>
                <w:t>0</w:t>
              </w:r>
            </w:fldSimple>
          </w:p>
        </w:tc>
      </w:tr>
      <w:tr w:rsidR="00CB19C7" w:rsidRPr="0049025F" w:rsidTr="00512432">
        <w:trPr>
          <w:jc w:val="center"/>
        </w:trPr>
        <w:tc>
          <w:tcPr>
            <w:tcW w:w="6166" w:type="dxa"/>
            <w:gridSpan w:val="3"/>
            <w:tcBorders>
              <w:top w:val="single" w:sz="4" w:space="0" w:color="999999"/>
              <w:left w:val="single" w:sz="12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CB19C7" w:rsidRPr="0029299C" w:rsidRDefault="00CB19C7" w:rsidP="00512432">
            <w:pPr>
              <w:pStyle w:val="TableHead"/>
              <w:tabs>
                <w:tab w:val="clear" w:pos="10132"/>
                <w:tab w:val="right" w:pos="5953"/>
              </w:tabs>
              <w:ind w:left="318"/>
            </w:pPr>
            <w:r w:rsidRPr="0029299C">
              <w:t>Meeting Room Material</w:t>
            </w:r>
            <w:r>
              <w:tab/>
            </w:r>
            <w:r w:rsidRPr="00AF7AC5">
              <w:rPr>
                <w:rStyle w:val="Instructions"/>
              </w:rPr>
              <w:t>e.g. lecture notes</w:t>
            </w:r>
          </w:p>
        </w:tc>
        <w:tc>
          <w:tcPr>
            <w:tcW w:w="155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CB19C7" w:rsidRPr="002C33C8" w:rsidRDefault="00CB19C7" w:rsidP="00512432">
            <w:pPr>
              <w:pStyle w:val="Responsebudget"/>
            </w:pPr>
            <w:r>
              <w:fldChar w:fldCharType="begin">
                <w:ffData>
                  <w:name w:val=""/>
                  <w:enabled/>
                  <w:calcOnExit/>
                  <w:textInput>
                    <w:type w:val="number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7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CB19C7" w:rsidRPr="002C33C8" w:rsidRDefault="00CB19C7" w:rsidP="00512432">
            <w:pPr>
              <w:pStyle w:val="Responsebudget"/>
            </w:pPr>
            <w:r>
              <w:fldChar w:fldCharType="begin">
                <w:ffData>
                  <w:name w:val=""/>
                  <w:enabled/>
                  <w:calcOnExit/>
                  <w:textInput>
                    <w:type w:val="number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4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12" w:space="0" w:color="999999"/>
            </w:tcBorders>
            <w:vAlign w:val="center"/>
          </w:tcPr>
          <w:p w:rsidR="00CB19C7" w:rsidRPr="002C33C8" w:rsidRDefault="00CB19C7" w:rsidP="00935E75">
            <w:pPr>
              <w:pStyle w:val="Responsebudget"/>
            </w:pPr>
            <w:fldSimple w:instr=" =SUM(LEFT) ">
              <w:r>
                <w:rPr>
                  <w:noProof/>
                </w:rPr>
                <w:t>0</w:t>
              </w:r>
            </w:fldSimple>
          </w:p>
        </w:tc>
      </w:tr>
      <w:tr w:rsidR="00CB19C7" w:rsidRPr="0049025F" w:rsidTr="00512432">
        <w:trPr>
          <w:trHeight w:val="250"/>
          <w:jc w:val="center"/>
        </w:trPr>
        <w:tc>
          <w:tcPr>
            <w:tcW w:w="6166" w:type="dxa"/>
            <w:gridSpan w:val="3"/>
            <w:tcBorders>
              <w:top w:val="single" w:sz="4" w:space="0" w:color="999999"/>
              <w:left w:val="single" w:sz="12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CB19C7" w:rsidRPr="0029299C" w:rsidRDefault="00CB19C7" w:rsidP="00512432">
            <w:pPr>
              <w:pStyle w:val="TableHead"/>
              <w:tabs>
                <w:tab w:val="clear" w:pos="10132"/>
                <w:tab w:val="right" w:pos="5953"/>
              </w:tabs>
              <w:ind w:left="318"/>
            </w:pPr>
            <w:r w:rsidRPr="0029299C">
              <w:t>Coffee Breaks</w:t>
            </w:r>
            <w:r>
              <w:t xml:space="preserve"> </w:t>
            </w:r>
          </w:p>
        </w:tc>
        <w:tc>
          <w:tcPr>
            <w:tcW w:w="155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CB19C7" w:rsidRPr="002C33C8" w:rsidRDefault="00CB19C7" w:rsidP="00512432">
            <w:pPr>
              <w:pStyle w:val="Responsebudget"/>
            </w:pPr>
            <w:r>
              <w:fldChar w:fldCharType="begin">
                <w:ffData>
                  <w:name w:val=""/>
                  <w:enabled/>
                  <w:calcOnExit/>
                  <w:textInput>
                    <w:type w:val="number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7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CB19C7" w:rsidRPr="002C33C8" w:rsidRDefault="00CB19C7" w:rsidP="00512432">
            <w:pPr>
              <w:pStyle w:val="Responsebudget"/>
            </w:pPr>
            <w:r>
              <w:fldChar w:fldCharType="begin">
                <w:ffData>
                  <w:name w:val=""/>
                  <w:enabled/>
                  <w:calcOnExit/>
                  <w:textInput>
                    <w:type w:val="number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4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12" w:space="0" w:color="999999"/>
            </w:tcBorders>
            <w:vAlign w:val="center"/>
          </w:tcPr>
          <w:p w:rsidR="00CB19C7" w:rsidRPr="002C33C8" w:rsidRDefault="00CB19C7" w:rsidP="00935E75">
            <w:pPr>
              <w:pStyle w:val="Responsebudget"/>
            </w:pPr>
            <w:fldSimple w:instr=" =SUM(LEFT) ">
              <w:r>
                <w:rPr>
                  <w:noProof/>
                </w:rPr>
                <w:t>0</w:t>
              </w:r>
            </w:fldSimple>
          </w:p>
        </w:tc>
      </w:tr>
      <w:tr w:rsidR="00CB19C7" w:rsidRPr="0049025F" w:rsidTr="00512432">
        <w:trPr>
          <w:trHeight w:val="250"/>
          <w:jc w:val="center"/>
        </w:trPr>
        <w:tc>
          <w:tcPr>
            <w:tcW w:w="6166" w:type="dxa"/>
            <w:gridSpan w:val="3"/>
            <w:tcBorders>
              <w:top w:val="single" w:sz="4" w:space="0" w:color="999999"/>
              <w:left w:val="single" w:sz="12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CB19C7" w:rsidRPr="0029299C" w:rsidRDefault="00CB19C7" w:rsidP="00512432">
            <w:pPr>
              <w:pStyle w:val="TableHead"/>
              <w:tabs>
                <w:tab w:val="clear" w:pos="10132"/>
                <w:tab w:val="right" w:pos="5953"/>
              </w:tabs>
              <w:ind w:left="318"/>
              <w:rPr>
                <w:highlight w:val="yellow"/>
              </w:rPr>
            </w:pPr>
            <w:r>
              <w:t>Opening Reception/Dinner</w:t>
            </w:r>
            <w:r>
              <w:tab/>
            </w:r>
            <w:r>
              <w:rPr>
                <w:rStyle w:val="Instructions"/>
              </w:rPr>
              <w:t>all other meals</w:t>
            </w:r>
            <w:r w:rsidRPr="00003ED3">
              <w:rPr>
                <w:rStyle w:val="Instructions"/>
              </w:rPr>
              <w:t xml:space="preserve"> under (a) </w:t>
            </w:r>
            <w:r>
              <w:rPr>
                <w:rStyle w:val="Instructions"/>
              </w:rPr>
              <w:t>or</w:t>
            </w:r>
            <w:r w:rsidRPr="00003ED3">
              <w:rPr>
                <w:rStyle w:val="Instructions"/>
              </w:rPr>
              <w:t xml:space="preserve"> (b) above</w:t>
            </w:r>
          </w:p>
        </w:tc>
        <w:tc>
          <w:tcPr>
            <w:tcW w:w="155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CB19C7" w:rsidRPr="002C33C8" w:rsidRDefault="00CB19C7" w:rsidP="00512432">
            <w:pPr>
              <w:pStyle w:val="Responsebudget"/>
            </w:pPr>
            <w:r>
              <w:fldChar w:fldCharType="begin">
                <w:ffData>
                  <w:name w:val=""/>
                  <w:enabled/>
                  <w:calcOnExit/>
                  <w:textInput>
                    <w:type w:val="number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7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CB19C7" w:rsidRPr="002C33C8" w:rsidRDefault="00CB19C7" w:rsidP="00512432">
            <w:pPr>
              <w:pStyle w:val="Responsebudget"/>
            </w:pPr>
            <w:r>
              <w:fldChar w:fldCharType="begin">
                <w:ffData>
                  <w:name w:val=""/>
                  <w:enabled/>
                  <w:calcOnExit/>
                  <w:textInput>
                    <w:type w:val="number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4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12" w:space="0" w:color="999999"/>
            </w:tcBorders>
            <w:vAlign w:val="center"/>
          </w:tcPr>
          <w:p w:rsidR="00CB19C7" w:rsidRPr="002C33C8" w:rsidRDefault="00CB19C7" w:rsidP="00935E75">
            <w:pPr>
              <w:pStyle w:val="Responsebudget"/>
            </w:pPr>
            <w:fldSimple w:instr=" =SUM(LEFT) ">
              <w:r>
                <w:rPr>
                  <w:noProof/>
                </w:rPr>
                <w:t>0</w:t>
              </w:r>
            </w:fldSimple>
          </w:p>
        </w:tc>
      </w:tr>
      <w:tr w:rsidR="00CB19C7" w:rsidRPr="0049025F" w:rsidTr="00512432">
        <w:trPr>
          <w:trHeight w:val="250"/>
          <w:jc w:val="center"/>
        </w:trPr>
        <w:tc>
          <w:tcPr>
            <w:tcW w:w="6166" w:type="dxa"/>
            <w:gridSpan w:val="3"/>
            <w:tcBorders>
              <w:top w:val="single" w:sz="4" w:space="0" w:color="999999"/>
              <w:left w:val="single" w:sz="12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CB19C7" w:rsidRPr="0029299C" w:rsidRDefault="00CB19C7" w:rsidP="00512432">
            <w:pPr>
              <w:pStyle w:val="TableHead"/>
              <w:tabs>
                <w:tab w:val="clear" w:pos="10132"/>
                <w:tab w:val="right" w:pos="5953"/>
              </w:tabs>
              <w:ind w:left="318"/>
              <w:rPr>
                <w:highlight w:val="yellow"/>
              </w:rPr>
            </w:pPr>
            <w:r>
              <w:t>Participant Visas</w:t>
            </w:r>
            <w:r>
              <w:tab/>
            </w:r>
            <w:r w:rsidRPr="00AF7AC5">
              <w:rPr>
                <w:rStyle w:val="Instructions"/>
              </w:rPr>
              <w:t xml:space="preserve">obtained specifically for attendance at </w:t>
            </w:r>
            <w:r>
              <w:rPr>
                <w:rStyle w:val="Instructions"/>
              </w:rPr>
              <w:t>ASI</w:t>
            </w:r>
          </w:p>
        </w:tc>
        <w:tc>
          <w:tcPr>
            <w:tcW w:w="155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CB19C7" w:rsidRPr="002C33C8" w:rsidRDefault="00CB19C7" w:rsidP="00512432">
            <w:pPr>
              <w:pStyle w:val="Responsebudget"/>
            </w:pPr>
            <w:r>
              <w:fldChar w:fldCharType="begin">
                <w:ffData>
                  <w:name w:val=""/>
                  <w:enabled/>
                  <w:calcOnExit/>
                  <w:textInput>
                    <w:type w:val="number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7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CB19C7" w:rsidRPr="002C33C8" w:rsidRDefault="00CB19C7" w:rsidP="00512432">
            <w:pPr>
              <w:pStyle w:val="Responsebudget"/>
            </w:pPr>
            <w:r>
              <w:fldChar w:fldCharType="begin">
                <w:ffData>
                  <w:name w:val=""/>
                  <w:enabled/>
                  <w:calcOnExit/>
                  <w:textInput>
                    <w:type w:val="number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4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12" w:space="0" w:color="999999"/>
            </w:tcBorders>
            <w:vAlign w:val="center"/>
          </w:tcPr>
          <w:p w:rsidR="00CB19C7" w:rsidRPr="002C33C8" w:rsidRDefault="00CB19C7" w:rsidP="00935E75">
            <w:pPr>
              <w:pStyle w:val="Responsebudget"/>
            </w:pPr>
            <w:fldSimple w:instr=" =SUM(LEFT) ">
              <w:r>
                <w:rPr>
                  <w:noProof/>
                </w:rPr>
                <w:t>0</w:t>
              </w:r>
            </w:fldSimple>
          </w:p>
        </w:tc>
      </w:tr>
      <w:tr w:rsidR="00CB19C7" w:rsidRPr="0049025F" w:rsidTr="00512432">
        <w:trPr>
          <w:trHeight w:val="250"/>
          <w:jc w:val="center"/>
        </w:trPr>
        <w:tc>
          <w:tcPr>
            <w:tcW w:w="6166" w:type="dxa"/>
            <w:gridSpan w:val="3"/>
            <w:tcBorders>
              <w:top w:val="single" w:sz="4" w:space="0" w:color="999999"/>
              <w:left w:val="single" w:sz="12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CB19C7" w:rsidRPr="0029299C" w:rsidRDefault="00CB19C7" w:rsidP="00512432">
            <w:pPr>
              <w:pStyle w:val="TableHead"/>
              <w:tabs>
                <w:tab w:val="clear" w:pos="10132"/>
                <w:tab w:val="right" w:pos="5953"/>
              </w:tabs>
              <w:ind w:left="318"/>
            </w:pPr>
            <w:r>
              <w:t>Preparatory visit to Meeting Site</w:t>
            </w:r>
            <w:r>
              <w:tab/>
            </w:r>
            <w:r>
              <w:rPr>
                <w:rStyle w:val="Instructions"/>
              </w:rPr>
              <w:t>if</w:t>
            </w:r>
            <w:r w:rsidRPr="00A77FF9">
              <w:rPr>
                <w:rStyle w:val="Instructions"/>
              </w:rPr>
              <w:t xml:space="preserve"> necessary</w:t>
            </w:r>
          </w:p>
        </w:tc>
        <w:tc>
          <w:tcPr>
            <w:tcW w:w="155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CB19C7" w:rsidRPr="002C33C8" w:rsidRDefault="00CB19C7" w:rsidP="00512432">
            <w:pPr>
              <w:pStyle w:val="Responsebudget"/>
            </w:pPr>
            <w:r>
              <w:fldChar w:fldCharType="begin">
                <w:ffData>
                  <w:name w:val=""/>
                  <w:enabled/>
                  <w:calcOnExit/>
                  <w:textInput>
                    <w:type w:val="number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7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CB19C7" w:rsidRPr="002C33C8" w:rsidRDefault="00CB19C7" w:rsidP="00512432">
            <w:pPr>
              <w:pStyle w:val="Responsebudget"/>
            </w:pPr>
            <w:r>
              <w:fldChar w:fldCharType="begin">
                <w:ffData>
                  <w:name w:val=""/>
                  <w:enabled/>
                  <w:calcOnExit/>
                  <w:textInput>
                    <w:type w:val="number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4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12" w:space="0" w:color="999999"/>
            </w:tcBorders>
            <w:vAlign w:val="center"/>
          </w:tcPr>
          <w:p w:rsidR="00CB19C7" w:rsidRPr="002C33C8" w:rsidRDefault="00CB19C7" w:rsidP="00935E75">
            <w:pPr>
              <w:pStyle w:val="Responsebudget"/>
            </w:pPr>
            <w:fldSimple w:instr=" =SUM(LEFT) ">
              <w:r>
                <w:rPr>
                  <w:noProof/>
                </w:rPr>
                <w:t>0</w:t>
              </w:r>
            </w:fldSimple>
          </w:p>
        </w:tc>
      </w:tr>
      <w:tr w:rsidR="00CB19C7" w:rsidRPr="0049025F" w:rsidTr="00512432">
        <w:trPr>
          <w:trHeight w:val="250"/>
          <w:jc w:val="center"/>
        </w:trPr>
        <w:tc>
          <w:tcPr>
            <w:tcW w:w="6166" w:type="dxa"/>
            <w:gridSpan w:val="3"/>
            <w:tcBorders>
              <w:top w:val="single" w:sz="4" w:space="0" w:color="999999"/>
              <w:left w:val="single" w:sz="12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CB19C7" w:rsidRPr="00003ED3" w:rsidRDefault="00CB19C7" w:rsidP="00512432">
            <w:pPr>
              <w:pStyle w:val="TableHead"/>
              <w:tabs>
                <w:tab w:val="clear" w:pos="10132"/>
                <w:tab w:val="right" w:pos="5953"/>
              </w:tabs>
              <w:ind w:left="318"/>
            </w:pPr>
            <w:r w:rsidRPr="00003ED3">
              <w:rPr>
                <w:bCs/>
                <w:iCs/>
              </w:rPr>
              <w:t>Co-Directors’ Discretionary Fund</w:t>
            </w:r>
            <w:r>
              <w:rPr>
                <w:bCs/>
                <w:i/>
                <w:iCs/>
              </w:rPr>
              <w:t>(4)</w:t>
            </w:r>
            <w:r>
              <w:rPr>
                <w:bCs/>
              </w:rPr>
              <w:tab/>
            </w:r>
            <w:r w:rsidRPr="00A77FF9">
              <w:rPr>
                <w:rStyle w:val="Instructions"/>
              </w:rPr>
              <w:t>up to €2,000</w:t>
            </w:r>
          </w:p>
        </w:tc>
        <w:tc>
          <w:tcPr>
            <w:tcW w:w="155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CB19C7" w:rsidRPr="002C33C8" w:rsidRDefault="00CB19C7" w:rsidP="00512432">
            <w:pPr>
              <w:pStyle w:val="Responsebudget"/>
            </w:pPr>
            <w:r>
              <w:fldChar w:fldCharType="begin">
                <w:ffData>
                  <w:name w:val=""/>
                  <w:enabled/>
                  <w:calcOnExit/>
                  <w:textInput>
                    <w:type w:val="number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7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CB19C7" w:rsidRPr="002C33C8" w:rsidRDefault="00CB19C7" w:rsidP="00512432">
            <w:pPr>
              <w:pStyle w:val="Responsebudget"/>
            </w:pPr>
            <w:r>
              <w:fldChar w:fldCharType="begin">
                <w:ffData>
                  <w:name w:val=""/>
                  <w:enabled/>
                  <w:calcOnExit/>
                  <w:textInput>
                    <w:type w:val="number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4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12" w:space="0" w:color="999999"/>
            </w:tcBorders>
            <w:vAlign w:val="center"/>
          </w:tcPr>
          <w:p w:rsidR="00CB19C7" w:rsidRPr="002C33C8" w:rsidRDefault="00CB19C7" w:rsidP="00935E75">
            <w:pPr>
              <w:pStyle w:val="Responsebudget"/>
            </w:pPr>
            <w:fldSimple w:instr=" =B36+C36">
              <w:r>
                <w:rPr>
                  <w:noProof/>
                </w:rPr>
                <w:t>0</w:t>
              </w:r>
            </w:fldSimple>
          </w:p>
        </w:tc>
      </w:tr>
      <w:tr w:rsidR="00CB19C7" w:rsidRPr="0049025F" w:rsidTr="00512432">
        <w:trPr>
          <w:trHeight w:val="250"/>
          <w:jc w:val="center"/>
        </w:trPr>
        <w:tc>
          <w:tcPr>
            <w:tcW w:w="6166" w:type="dxa"/>
            <w:gridSpan w:val="3"/>
            <w:tcBorders>
              <w:top w:val="single" w:sz="4" w:space="0" w:color="999999"/>
              <w:left w:val="single" w:sz="12" w:space="0" w:color="999999"/>
              <w:bottom w:val="double" w:sz="4" w:space="0" w:color="999999"/>
              <w:right w:val="single" w:sz="4" w:space="0" w:color="999999"/>
            </w:tcBorders>
            <w:vAlign w:val="center"/>
          </w:tcPr>
          <w:p w:rsidR="00CB19C7" w:rsidRPr="00003ED3" w:rsidRDefault="00CB19C7" w:rsidP="00512432">
            <w:pPr>
              <w:pStyle w:val="TableHead"/>
              <w:tabs>
                <w:tab w:val="clear" w:pos="10132"/>
                <w:tab w:val="right" w:pos="5953"/>
              </w:tabs>
              <w:ind w:left="318"/>
              <w:jc w:val="right"/>
              <w:rPr>
                <w:bCs/>
                <w:iCs/>
              </w:rPr>
            </w:pPr>
            <w:r>
              <w:rPr>
                <w:bCs/>
                <w:iCs/>
              </w:rPr>
              <w:t>Total Organizational Expenses</w:t>
            </w:r>
          </w:p>
        </w:tc>
        <w:bookmarkStart w:id="193" w:name="FundingNATOOrganization"/>
        <w:tc>
          <w:tcPr>
            <w:tcW w:w="1559" w:type="dxa"/>
            <w:tcBorders>
              <w:top w:val="single" w:sz="4" w:space="0" w:color="999999"/>
              <w:left w:val="single" w:sz="4" w:space="0" w:color="999999"/>
              <w:bottom w:val="double" w:sz="4" w:space="0" w:color="999999"/>
              <w:right w:val="single" w:sz="4" w:space="0" w:color="999999"/>
            </w:tcBorders>
            <w:vAlign w:val="center"/>
          </w:tcPr>
          <w:p w:rsidR="00CB19C7" w:rsidRPr="0049025F" w:rsidRDefault="00CB19C7" w:rsidP="0034135F">
            <w:pPr>
              <w:pStyle w:val="Responsebudget"/>
            </w:pPr>
            <w:r>
              <w:fldChar w:fldCharType="begin"/>
            </w:r>
            <w:r>
              <w:instrText xml:space="preserve"> =SUM(B20:B36)</w:instrText>
            </w:r>
            <w:r>
              <w:fldChar w:fldCharType="separate"/>
            </w:r>
            <w:r>
              <w:rPr>
                <w:noProof/>
              </w:rPr>
              <w:t>0</w:t>
            </w:r>
            <w:r>
              <w:fldChar w:fldCharType="end"/>
            </w:r>
            <w:bookmarkEnd w:id="193"/>
          </w:p>
        </w:tc>
        <w:bookmarkStart w:id="194" w:name="FundingOtherOrganization"/>
        <w:tc>
          <w:tcPr>
            <w:tcW w:w="1472" w:type="dxa"/>
            <w:tcBorders>
              <w:top w:val="single" w:sz="4" w:space="0" w:color="999999"/>
              <w:left w:val="single" w:sz="4" w:space="0" w:color="999999"/>
              <w:bottom w:val="double" w:sz="4" w:space="0" w:color="999999"/>
              <w:right w:val="single" w:sz="4" w:space="0" w:color="999999"/>
            </w:tcBorders>
            <w:vAlign w:val="center"/>
          </w:tcPr>
          <w:p w:rsidR="00CB19C7" w:rsidRPr="0049025F" w:rsidRDefault="00CB19C7" w:rsidP="0034135F">
            <w:pPr>
              <w:pStyle w:val="Responsebudget"/>
            </w:pPr>
            <w:r>
              <w:fldChar w:fldCharType="begin"/>
            </w:r>
            <w:r>
              <w:instrText xml:space="preserve"> =SUM(C20:C36) </w:instrText>
            </w:r>
            <w:r>
              <w:fldChar w:fldCharType="separate"/>
            </w:r>
            <w:r>
              <w:rPr>
                <w:noProof/>
              </w:rPr>
              <w:t>0</w:t>
            </w:r>
            <w:r>
              <w:fldChar w:fldCharType="end"/>
            </w:r>
            <w:bookmarkEnd w:id="194"/>
          </w:p>
        </w:tc>
        <w:bookmarkStart w:id="195" w:name="FundingTotalOrganization"/>
        <w:tc>
          <w:tcPr>
            <w:tcW w:w="1442" w:type="dxa"/>
            <w:tcBorders>
              <w:top w:val="single" w:sz="4" w:space="0" w:color="999999"/>
              <w:left w:val="single" w:sz="4" w:space="0" w:color="999999"/>
              <w:bottom w:val="double" w:sz="4" w:space="0" w:color="999999"/>
              <w:right w:val="single" w:sz="12" w:space="0" w:color="999999"/>
            </w:tcBorders>
            <w:vAlign w:val="center"/>
          </w:tcPr>
          <w:p w:rsidR="00CB19C7" w:rsidRPr="0049025F" w:rsidRDefault="00CB19C7" w:rsidP="0034135F">
            <w:pPr>
              <w:pStyle w:val="Responsebudget"/>
            </w:pPr>
            <w:r>
              <w:fldChar w:fldCharType="begin"/>
            </w:r>
            <w:r>
              <w:instrText xml:space="preserve"> =SUM(D20:D36) </w:instrText>
            </w:r>
            <w:r>
              <w:fldChar w:fldCharType="separate"/>
            </w:r>
            <w:r>
              <w:rPr>
                <w:noProof/>
              </w:rPr>
              <w:t>0</w:t>
            </w:r>
            <w:r>
              <w:fldChar w:fldCharType="end"/>
            </w:r>
            <w:bookmarkEnd w:id="195"/>
          </w:p>
        </w:tc>
      </w:tr>
      <w:tr w:rsidR="00CB19C7" w:rsidRPr="0049025F" w:rsidTr="00512432">
        <w:trPr>
          <w:jc w:val="center"/>
        </w:trPr>
        <w:tc>
          <w:tcPr>
            <w:tcW w:w="6166" w:type="dxa"/>
            <w:gridSpan w:val="3"/>
            <w:tcBorders>
              <w:top w:val="double" w:sz="4" w:space="0" w:color="999999"/>
              <w:left w:val="single" w:sz="12" w:space="0" w:color="999999"/>
              <w:bottom w:val="single" w:sz="12" w:space="0" w:color="999999"/>
              <w:right w:val="single" w:sz="4" w:space="0" w:color="999999"/>
            </w:tcBorders>
            <w:vAlign w:val="center"/>
          </w:tcPr>
          <w:p w:rsidR="00CB19C7" w:rsidRPr="0049025F" w:rsidRDefault="00CB19C7" w:rsidP="00512432">
            <w:pPr>
              <w:pStyle w:val="TableHead"/>
              <w:tabs>
                <w:tab w:val="clear" w:pos="10132"/>
                <w:tab w:val="right" w:pos="5953"/>
              </w:tabs>
              <w:jc w:val="right"/>
              <w:rPr>
                <w:color w:val="C0C0C0"/>
              </w:rPr>
            </w:pPr>
            <w:r w:rsidRPr="005C3FFF">
              <w:rPr>
                <w:bCs/>
              </w:rPr>
              <w:t>Total</w:t>
            </w:r>
          </w:p>
        </w:tc>
        <w:bookmarkStart w:id="196" w:name="FundingNATO"/>
        <w:tc>
          <w:tcPr>
            <w:tcW w:w="1559" w:type="dxa"/>
            <w:tcBorders>
              <w:top w:val="double" w:sz="4" w:space="0" w:color="999999"/>
              <w:left w:val="single" w:sz="4" w:space="0" w:color="999999"/>
              <w:bottom w:val="single" w:sz="12" w:space="0" w:color="999999"/>
              <w:right w:val="single" w:sz="4" w:space="0" w:color="999999"/>
            </w:tcBorders>
            <w:vAlign w:val="center"/>
          </w:tcPr>
          <w:p w:rsidR="00CB19C7" w:rsidRPr="0049025F" w:rsidRDefault="00CB19C7" w:rsidP="0034135F">
            <w:pPr>
              <w:pStyle w:val="Responsebudget"/>
            </w:pPr>
            <w:r>
              <w:fldChar w:fldCharType="begin"/>
            </w:r>
            <w:r>
              <w:instrText xml:space="preserve"> =FundingNATOTravelSpeakers+FundingNATOTravelNonSpeakers+FundingNATOOrganization</w:instrText>
            </w:r>
            <w:r>
              <w:fldChar w:fldCharType="separate"/>
            </w:r>
            <w:r>
              <w:rPr>
                <w:noProof/>
              </w:rPr>
              <w:t>0</w:t>
            </w:r>
            <w:r>
              <w:fldChar w:fldCharType="end"/>
            </w:r>
            <w:bookmarkEnd w:id="196"/>
          </w:p>
        </w:tc>
        <w:bookmarkStart w:id="197" w:name="FundingOther"/>
        <w:tc>
          <w:tcPr>
            <w:tcW w:w="1472" w:type="dxa"/>
            <w:tcBorders>
              <w:top w:val="double" w:sz="4" w:space="0" w:color="999999"/>
              <w:left w:val="single" w:sz="4" w:space="0" w:color="999999"/>
              <w:bottom w:val="single" w:sz="12" w:space="0" w:color="999999"/>
              <w:right w:val="single" w:sz="4" w:space="0" w:color="999999"/>
            </w:tcBorders>
            <w:vAlign w:val="center"/>
          </w:tcPr>
          <w:p w:rsidR="00CB19C7" w:rsidRPr="0049025F" w:rsidRDefault="00CB19C7" w:rsidP="0034135F">
            <w:pPr>
              <w:pStyle w:val="Responsebudget"/>
            </w:pPr>
            <w:r>
              <w:fldChar w:fldCharType="begin"/>
            </w:r>
            <w:r>
              <w:instrText xml:space="preserve"> =FundingOtherTravelSpeakers+FundingOtherTravelNonSpeakers+FundingOtherOrganization </w:instrText>
            </w:r>
            <w:r>
              <w:fldChar w:fldCharType="separate"/>
            </w:r>
            <w:r>
              <w:rPr>
                <w:noProof/>
              </w:rPr>
              <w:t>0</w:t>
            </w:r>
            <w:r>
              <w:fldChar w:fldCharType="end"/>
            </w:r>
            <w:bookmarkEnd w:id="197"/>
          </w:p>
        </w:tc>
        <w:bookmarkStart w:id="198" w:name="FundingTotal"/>
        <w:tc>
          <w:tcPr>
            <w:tcW w:w="1442" w:type="dxa"/>
            <w:tcBorders>
              <w:top w:val="double" w:sz="4" w:space="0" w:color="999999"/>
              <w:left w:val="single" w:sz="4" w:space="0" w:color="999999"/>
              <w:bottom w:val="single" w:sz="12" w:space="0" w:color="999999"/>
              <w:right w:val="single" w:sz="12" w:space="0" w:color="999999"/>
            </w:tcBorders>
            <w:vAlign w:val="center"/>
          </w:tcPr>
          <w:p w:rsidR="00CB19C7" w:rsidRPr="0049025F" w:rsidRDefault="00CB19C7" w:rsidP="0034135F">
            <w:pPr>
              <w:pStyle w:val="Responsebudget"/>
            </w:pPr>
            <w:r>
              <w:fldChar w:fldCharType="begin"/>
            </w:r>
            <w:r>
              <w:instrText xml:space="preserve"> =SUM(LEFT) </w:instrText>
            </w:r>
            <w:r>
              <w:fldChar w:fldCharType="separate"/>
            </w:r>
            <w:r>
              <w:rPr>
                <w:noProof/>
              </w:rPr>
              <w:t>0</w:t>
            </w:r>
            <w:r>
              <w:fldChar w:fldCharType="end"/>
            </w:r>
            <w:bookmarkEnd w:id="198"/>
          </w:p>
        </w:tc>
      </w:tr>
    </w:tbl>
    <w:p w:rsidR="00CB19C7" w:rsidRPr="00F3516D" w:rsidRDefault="00CB19C7" w:rsidP="00512432">
      <w:pPr>
        <w:pStyle w:val="Responsefree"/>
        <w:spacing w:after="0"/>
        <w:rPr>
          <w:rStyle w:val="Instructions"/>
          <w:szCs w:val="18"/>
        </w:rPr>
      </w:pPr>
      <w:r w:rsidRPr="00F3516D">
        <w:rPr>
          <w:rStyle w:val="Instructions"/>
          <w:szCs w:val="18"/>
        </w:rPr>
        <w:t>Notes:</w:t>
      </w:r>
    </w:p>
    <w:p w:rsidR="00CB19C7" w:rsidRPr="00F3516D" w:rsidRDefault="00CB19C7" w:rsidP="00512432">
      <w:pPr>
        <w:numPr>
          <w:ilvl w:val="0"/>
          <w:numId w:val="6"/>
        </w:numPr>
        <w:spacing w:before="20"/>
        <w:ind w:right="-352"/>
        <w:jc w:val="both"/>
        <w:rPr>
          <w:rStyle w:val="Instructions"/>
          <w:szCs w:val="18"/>
        </w:rPr>
      </w:pPr>
      <w:r w:rsidRPr="00F3516D">
        <w:rPr>
          <w:rStyle w:val="Instructions"/>
          <w:szCs w:val="18"/>
        </w:rPr>
        <w:t>The preparation of a manuscript for publication in the NATO science series is covered by a separate grant and should not be included here.</w:t>
      </w:r>
    </w:p>
    <w:p w:rsidR="00CB19C7" w:rsidRPr="00F3516D" w:rsidRDefault="00CB19C7" w:rsidP="00512432">
      <w:pPr>
        <w:numPr>
          <w:ilvl w:val="0"/>
          <w:numId w:val="6"/>
        </w:numPr>
        <w:spacing w:before="20"/>
        <w:ind w:right="-352"/>
        <w:jc w:val="both"/>
        <w:rPr>
          <w:rStyle w:val="Instructions"/>
          <w:szCs w:val="18"/>
        </w:rPr>
      </w:pPr>
      <w:r w:rsidRPr="00F3516D">
        <w:rPr>
          <w:rStyle w:val="Instructions"/>
          <w:szCs w:val="18"/>
        </w:rPr>
        <w:t xml:space="preserve">Please provide justification </w:t>
      </w:r>
      <w:r>
        <w:rPr>
          <w:rStyle w:val="Instructions"/>
          <w:szCs w:val="18"/>
        </w:rPr>
        <w:t>i</w:t>
      </w:r>
      <w:r w:rsidRPr="00F3516D">
        <w:rPr>
          <w:rStyle w:val="Instructions"/>
          <w:szCs w:val="18"/>
        </w:rPr>
        <w:t>f translation and/or interpretation are to be covered by NATO funds.</w:t>
      </w:r>
    </w:p>
    <w:p w:rsidR="00CB19C7" w:rsidRPr="00F3516D" w:rsidRDefault="00CB19C7" w:rsidP="00512432">
      <w:pPr>
        <w:numPr>
          <w:ilvl w:val="0"/>
          <w:numId w:val="6"/>
        </w:numPr>
        <w:spacing w:before="20"/>
        <w:ind w:right="-352"/>
        <w:jc w:val="both"/>
        <w:rPr>
          <w:rStyle w:val="Instructions"/>
          <w:szCs w:val="18"/>
        </w:rPr>
      </w:pPr>
      <w:r w:rsidRPr="00F3516D">
        <w:rPr>
          <w:rStyle w:val="Instructions"/>
          <w:szCs w:val="18"/>
        </w:rPr>
        <w:t xml:space="preserve">NATO funding cannot be used for administrative overhead, purchase of equipment, social events (e.g. excursions), any form of honorarium, Organizing Committee meetings, or visits to the meeting site after the </w:t>
      </w:r>
      <w:r>
        <w:rPr>
          <w:rStyle w:val="Instructions"/>
          <w:szCs w:val="18"/>
        </w:rPr>
        <w:t>ASI</w:t>
      </w:r>
      <w:r w:rsidRPr="00F3516D">
        <w:rPr>
          <w:rStyle w:val="Instructions"/>
          <w:szCs w:val="18"/>
        </w:rPr>
        <w:t>.</w:t>
      </w:r>
    </w:p>
    <w:p w:rsidR="00CB19C7" w:rsidRPr="00F3516D" w:rsidRDefault="00CB19C7" w:rsidP="00512432">
      <w:pPr>
        <w:numPr>
          <w:ilvl w:val="0"/>
          <w:numId w:val="6"/>
        </w:numPr>
        <w:spacing w:before="20"/>
        <w:ind w:right="-352"/>
        <w:jc w:val="both"/>
        <w:rPr>
          <w:rStyle w:val="Instructions"/>
          <w:szCs w:val="18"/>
        </w:rPr>
      </w:pPr>
      <w:r w:rsidRPr="00F3516D">
        <w:rPr>
          <w:rStyle w:val="Instructions"/>
          <w:szCs w:val="18"/>
        </w:rPr>
        <w:t>Miscellaneous expenses for which no detailed accounting is required</w:t>
      </w:r>
      <w:r>
        <w:rPr>
          <w:rStyle w:val="Instructions"/>
          <w:szCs w:val="18"/>
        </w:rPr>
        <w:t>.</w:t>
      </w:r>
    </w:p>
    <w:p w:rsidR="00CB19C7" w:rsidRDefault="00CB19C7" w:rsidP="00512432">
      <w:pPr>
        <w:pStyle w:val="Spacer"/>
      </w:pPr>
      <w:r>
        <w:br w:type="page"/>
      </w:r>
    </w:p>
    <w:tbl>
      <w:tblPr>
        <w:tblW w:w="0" w:type="auto"/>
        <w:tblBorders>
          <w:top w:val="single" w:sz="4" w:space="0" w:color="CC99FF"/>
        </w:tblBorders>
        <w:tblLook w:val="01E0"/>
      </w:tblPr>
      <w:tblGrid>
        <w:gridCol w:w="3085"/>
        <w:gridCol w:w="7477"/>
      </w:tblGrid>
      <w:tr w:rsidR="00CB19C7" w:rsidRPr="00ED3C77" w:rsidTr="00C4165C">
        <w:tc>
          <w:tcPr>
            <w:tcW w:w="3085" w:type="dxa"/>
            <w:tcBorders>
              <w:top w:val="single" w:sz="4" w:space="0" w:color="CC99FF"/>
            </w:tcBorders>
          </w:tcPr>
          <w:p w:rsidR="00CB19C7" w:rsidRPr="00ED3C77" w:rsidRDefault="00CB19C7" w:rsidP="00512432">
            <w:pPr>
              <w:pStyle w:val="SectionHead"/>
            </w:pPr>
            <w:r w:rsidRPr="00ED3C77">
              <w:rPr>
                <w:highlight w:val="lightGray"/>
              </w:rPr>
              <w:br w:type="page"/>
            </w:r>
            <w:r>
              <w:t>Other Funding Sources</w:t>
            </w:r>
          </w:p>
        </w:tc>
        <w:tc>
          <w:tcPr>
            <w:tcW w:w="7477" w:type="dxa"/>
            <w:tcBorders>
              <w:top w:val="single" w:sz="4" w:space="0" w:color="CC99FF"/>
            </w:tcBorders>
          </w:tcPr>
          <w:p w:rsidR="00CB19C7" w:rsidRPr="00ED3C77" w:rsidRDefault="00CB19C7" w:rsidP="00512432">
            <w:pPr>
              <w:jc w:val="right"/>
              <w:rPr>
                <w:rStyle w:val="Instructions"/>
                <w:szCs w:val="18"/>
              </w:rPr>
            </w:pPr>
            <w:r>
              <w:rPr>
                <w:rStyle w:val="Instructions"/>
                <w:szCs w:val="18"/>
              </w:rPr>
              <w:t>detail the funding sources other than NATO; should be consistent with the cost breakdown above</w:t>
            </w:r>
          </w:p>
        </w:tc>
      </w:tr>
    </w:tbl>
    <w:p w:rsidR="00CB19C7" w:rsidRDefault="00CB19C7" w:rsidP="00512432">
      <w:pPr>
        <w:pStyle w:val="Spacer"/>
        <w:spacing w:before="120"/>
      </w:pPr>
    </w:p>
    <w:tbl>
      <w:tblPr>
        <w:tblW w:w="0" w:type="auto"/>
        <w:tblBorders>
          <w:top w:val="single" w:sz="12" w:space="0" w:color="999999"/>
          <w:left w:val="single" w:sz="12" w:space="0" w:color="999999"/>
          <w:bottom w:val="single" w:sz="12" w:space="0" w:color="999999"/>
          <w:right w:val="single" w:sz="12" w:space="0" w:color="999999"/>
          <w:insideH w:val="single" w:sz="6" w:space="0" w:color="999999"/>
          <w:insideV w:val="single" w:sz="6" w:space="0" w:color="999999"/>
        </w:tblBorders>
        <w:tblLook w:val="01E0"/>
      </w:tblPr>
      <w:tblGrid>
        <w:gridCol w:w="5321"/>
        <w:gridCol w:w="5321"/>
      </w:tblGrid>
      <w:tr w:rsidR="00CB19C7" w:rsidTr="00A72B7E">
        <w:tc>
          <w:tcPr>
            <w:tcW w:w="5321" w:type="dxa"/>
            <w:tcBorders>
              <w:top w:val="single" w:sz="12" w:space="0" w:color="999999"/>
              <w:bottom w:val="single" w:sz="12" w:space="0" w:color="999999"/>
            </w:tcBorders>
          </w:tcPr>
          <w:p w:rsidR="00CB19C7" w:rsidRDefault="00CB19C7" w:rsidP="00A72B7E">
            <w:pPr>
              <w:pStyle w:val="TableHead"/>
              <w:jc w:val="center"/>
            </w:pPr>
            <w:r>
              <w:t>Source</w:t>
            </w:r>
          </w:p>
        </w:tc>
        <w:tc>
          <w:tcPr>
            <w:tcW w:w="5321" w:type="dxa"/>
            <w:tcBorders>
              <w:top w:val="single" w:sz="12" w:space="0" w:color="999999"/>
              <w:bottom w:val="single" w:sz="12" w:space="0" w:color="999999"/>
            </w:tcBorders>
          </w:tcPr>
          <w:p w:rsidR="00CB19C7" w:rsidRDefault="00CB19C7" w:rsidP="00A72B7E">
            <w:pPr>
              <w:pStyle w:val="TableHead"/>
              <w:jc w:val="center"/>
            </w:pPr>
            <w:r>
              <w:t>Amount (Euros)</w:t>
            </w:r>
          </w:p>
        </w:tc>
      </w:tr>
      <w:tr w:rsidR="00CB19C7" w:rsidTr="00A72B7E">
        <w:tc>
          <w:tcPr>
            <w:tcW w:w="5321" w:type="dxa"/>
            <w:tcBorders>
              <w:top w:val="single" w:sz="12" w:space="0" w:color="999999"/>
              <w:bottom w:val="nil"/>
            </w:tcBorders>
            <w:shd w:val="clear" w:color="auto" w:fill="B1D2EB"/>
          </w:tcPr>
          <w:p w:rsidR="00CB19C7" w:rsidRDefault="00CB19C7" w:rsidP="00512432">
            <w:pPr>
              <w:pStyle w:val="TableHead"/>
            </w:pPr>
            <w:r>
              <w:t>Awarded</w:t>
            </w:r>
          </w:p>
        </w:tc>
        <w:tc>
          <w:tcPr>
            <w:tcW w:w="5321" w:type="dxa"/>
            <w:tcBorders>
              <w:top w:val="single" w:sz="12" w:space="0" w:color="999999"/>
              <w:bottom w:val="nil"/>
            </w:tcBorders>
            <w:shd w:val="clear" w:color="auto" w:fill="B1D2EB"/>
          </w:tcPr>
          <w:p w:rsidR="00CB19C7" w:rsidRDefault="00CB19C7" w:rsidP="00512432">
            <w:pPr>
              <w:pStyle w:val="TableHead"/>
            </w:pPr>
          </w:p>
        </w:tc>
      </w:tr>
      <w:tr w:rsidR="00CB19C7" w:rsidTr="00A72B7E">
        <w:tc>
          <w:tcPr>
            <w:tcW w:w="5321" w:type="dxa"/>
            <w:tcBorders>
              <w:top w:val="nil"/>
            </w:tcBorders>
          </w:tcPr>
          <w:p w:rsidR="00CB19C7" w:rsidRDefault="00CB19C7" w:rsidP="00512432">
            <w:pPr>
              <w:pStyle w:val="Responsebudgetitem"/>
            </w:pP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5321" w:type="dxa"/>
            <w:tcBorders>
              <w:top w:val="nil"/>
            </w:tcBorders>
            <w:vAlign w:val="center"/>
          </w:tcPr>
          <w:p w:rsidR="00CB19C7" w:rsidRPr="002C33C8" w:rsidRDefault="00CB19C7" w:rsidP="00316DC1">
            <w:pPr>
              <w:pStyle w:val="Responsebudget"/>
            </w:pPr>
            <w:r>
              <w:fldChar w:fldCharType="begin">
                <w:ffData>
                  <w:name w:val=""/>
                  <w:enabled/>
                  <w:calcOnExit/>
                  <w:textInput>
                    <w:type w:val="number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CB19C7" w:rsidTr="00A72B7E">
        <w:tc>
          <w:tcPr>
            <w:tcW w:w="5321" w:type="dxa"/>
          </w:tcPr>
          <w:p w:rsidR="00CB19C7" w:rsidRDefault="00CB19C7" w:rsidP="00512432">
            <w:pPr>
              <w:pStyle w:val="Responsebudgetitem"/>
            </w:pP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5321" w:type="dxa"/>
            <w:vAlign w:val="center"/>
          </w:tcPr>
          <w:p w:rsidR="00CB19C7" w:rsidRPr="002C33C8" w:rsidRDefault="00CB19C7" w:rsidP="00512432">
            <w:pPr>
              <w:pStyle w:val="Responsebudget"/>
            </w:pPr>
            <w:r>
              <w:fldChar w:fldCharType="begin">
                <w:ffData>
                  <w:name w:val=""/>
                  <w:enabled/>
                  <w:calcOnExit/>
                  <w:textInput>
                    <w:type w:val="number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CB19C7" w:rsidTr="00A72B7E">
        <w:tc>
          <w:tcPr>
            <w:tcW w:w="5321" w:type="dxa"/>
            <w:tcBorders>
              <w:bottom w:val="single" w:sz="12" w:space="0" w:color="999999"/>
            </w:tcBorders>
          </w:tcPr>
          <w:p w:rsidR="00CB19C7" w:rsidRDefault="00CB19C7" w:rsidP="00512432">
            <w:pPr>
              <w:pStyle w:val="Responsebudgetitem"/>
            </w:pP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5321" w:type="dxa"/>
            <w:tcBorders>
              <w:bottom w:val="single" w:sz="12" w:space="0" w:color="999999"/>
            </w:tcBorders>
            <w:vAlign w:val="center"/>
          </w:tcPr>
          <w:p w:rsidR="00CB19C7" w:rsidRPr="002C33C8" w:rsidRDefault="00CB19C7" w:rsidP="00512432">
            <w:pPr>
              <w:pStyle w:val="Responsebudget"/>
            </w:pPr>
            <w:r>
              <w:fldChar w:fldCharType="begin">
                <w:ffData>
                  <w:name w:val=""/>
                  <w:enabled/>
                  <w:calcOnExit/>
                  <w:textInput>
                    <w:type w:val="number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CB19C7" w:rsidTr="00A72B7E">
        <w:tc>
          <w:tcPr>
            <w:tcW w:w="5321" w:type="dxa"/>
            <w:tcBorders>
              <w:top w:val="single" w:sz="12" w:space="0" w:color="999999"/>
              <w:bottom w:val="nil"/>
            </w:tcBorders>
            <w:shd w:val="clear" w:color="auto" w:fill="B1D2EB"/>
          </w:tcPr>
          <w:p w:rsidR="00CB19C7" w:rsidRDefault="00CB19C7" w:rsidP="00512432">
            <w:pPr>
              <w:pStyle w:val="TableHead"/>
            </w:pPr>
            <w:r>
              <w:t>Expected</w:t>
            </w:r>
          </w:p>
        </w:tc>
        <w:tc>
          <w:tcPr>
            <w:tcW w:w="5321" w:type="dxa"/>
            <w:tcBorders>
              <w:top w:val="single" w:sz="12" w:space="0" w:color="999999"/>
              <w:bottom w:val="nil"/>
            </w:tcBorders>
            <w:shd w:val="clear" w:color="auto" w:fill="B1D2EB"/>
          </w:tcPr>
          <w:p w:rsidR="00CB19C7" w:rsidRDefault="00CB19C7" w:rsidP="00512432">
            <w:pPr>
              <w:pStyle w:val="Responsebudget"/>
            </w:pPr>
          </w:p>
        </w:tc>
      </w:tr>
      <w:tr w:rsidR="00CB19C7" w:rsidTr="00A72B7E">
        <w:tc>
          <w:tcPr>
            <w:tcW w:w="5321" w:type="dxa"/>
            <w:tcBorders>
              <w:top w:val="nil"/>
            </w:tcBorders>
          </w:tcPr>
          <w:p w:rsidR="00CB19C7" w:rsidRDefault="00CB19C7" w:rsidP="00512432">
            <w:pPr>
              <w:pStyle w:val="Responsebudgetitem"/>
            </w:pP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5321" w:type="dxa"/>
            <w:tcBorders>
              <w:top w:val="nil"/>
            </w:tcBorders>
            <w:vAlign w:val="center"/>
          </w:tcPr>
          <w:p w:rsidR="00CB19C7" w:rsidRPr="002C33C8" w:rsidRDefault="00CB19C7" w:rsidP="00512432">
            <w:pPr>
              <w:pStyle w:val="Responsebudget"/>
            </w:pPr>
            <w:r>
              <w:fldChar w:fldCharType="begin">
                <w:ffData>
                  <w:name w:val=""/>
                  <w:enabled/>
                  <w:calcOnExit/>
                  <w:textInput>
                    <w:type w:val="number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CB19C7" w:rsidTr="00A72B7E">
        <w:tc>
          <w:tcPr>
            <w:tcW w:w="5321" w:type="dxa"/>
          </w:tcPr>
          <w:p w:rsidR="00CB19C7" w:rsidRDefault="00CB19C7" w:rsidP="00512432">
            <w:pPr>
              <w:pStyle w:val="Responsebudgetitem"/>
            </w:pP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5321" w:type="dxa"/>
            <w:vAlign w:val="center"/>
          </w:tcPr>
          <w:p w:rsidR="00CB19C7" w:rsidRPr="002C33C8" w:rsidRDefault="00CB19C7" w:rsidP="00512432">
            <w:pPr>
              <w:pStyle w:val="Responsebudget"/>
            </w:pPr>
            <w:r>
              <w:fldChar w:fldCharType="begin">
                <w:ffData>
                  <w:name w:val=""/>
                  <w:enabled/>
                  <w:calcOnExit/>
                  <w:textInput>
                    <w:type w:val="number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CB19C7" w:rsidTr="00A72B7E">
        <w:tc>
          <w:tcPr>
            <w:tcW w:w="5321" w:type="dxa"/>
          </w:tcPr>
          <w:p w:rsidR="00CB19C7" w:rsidRDefault="00CB19C7" w:rsidP="00512432">
            <w:pPr>
              <w:pStyle w:val="Responsebudgetitem"/>
            </w:pP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5321" w:type="dxa"/>
            <w:vAlign w:val="center"/>
          </w:tcPr>
          <w:p w:rsidR="00CB19C7" w:rsidRPr="002C33C8" w:rsidRDefault="00CB19C7" w:rsidP="00512432">
            <w:pPr>
              <w:pStyle w:val="Responsebudget"/>
            </w:pPr>
            <w:r>
              <w:fldChar w:fldCharType="begin">
                <w:ffData>
                  <w:name w:val=""/>
                  <w:enabled/>
                  <w:calcOnExit/>
                  <w:textInput>
                    <w:type w:val="number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CB19C7" w:rsidTr="00A72B7E">
        <w:tc>
          <w:tcPr>
            <w:tcW w:w="5321" w:type="dxa"/>
            <w:tcBorders>
              <w:bottom w:val="double" w:sz="4" w:space="0" w:color="999999"/>
            </w:tcBorders>
          </w:tcPr>
          <w:p w:rsidR="00CB19C7" w:rsidRDefault="00CB19C7" w:rsidP="00A72B7E">
            <w:pPr>
              <w:pStyle w:val="TableHead"/>
              <w:ind w:left="567"/>
            </w:pPr>
            <w:r>
              <w:t>Participant contributions</w:t>
            </w:r>
          </w:p>
        </w:tc>
        <w:tc>
          <w:tcPr>
            <w:tcW w:w="5321" w:type="dxa"/>
            <w:tcBorders>
              <w:bottom w:val="double" w:sz="4" w:space="0" w:color="999999"/>
            </w:tcBorders>
            <w:vAlign w:val="center"/>
          </w:tcPr>
          <w:p w:rsidR="00CB19C7" w:rsidRPr="002C33C8" w:rsidRDefault="00CB19C7" w:rsidP="00512432">
            <w:pPr>
              <w:pStyle w:val="Responsebudget"/>
            </w:pPr>
            <w:r>
              <w:fldChar w:fldCharType="begin">
                <w:ffData>
                  <w:name w:val=""/>
                  <w:enabled/>
                  <w:calcOnExit/>
                  <w:textInput>
                    <w:type w:val="number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CB19C7" w:rsidTr="00A72B7E">
        <w:tc>
          <w:tcPr>
            <w:tcW w:w="5321" w:type="dxa"/>
            <w:tcBorders>
              <w:top w:val="double" w:sz="4" w:space="0" w:color="999999"/>
              <w:bottom w:val="single" w:sz="12" w:space="0" w:color="999999"/>
            </w:tcBorders>
          </w:tcPr>
          <w:p w:rsidR="00CB19C7" w:rsidRDefault="00CB19C7" w:rsidP="00A72B7E">
            <w:pPr>
              <w:pStyle w:val="TableHead"/>
              <w:tabs>
                <w:tab w:val="clear" w:pos="10132"/>
                <w:tab w:val="right" w:pos="3969"/>
                <w:tab w:val="right" w:pos="5105"/>
              </w:tabs>
            </w:pPr>
            <w:r>
              <w:rPr>
                <w:rStyle w:val="Instructions"/>
              </w:rPr>
              <w:tab/>
            </w:r>
            <w:r w:rsidRPr="00753272">
              <w:rPr>
                <w:rStyle w:val="Instructions"/>
              </w:rPr>
              <w:t>should be €</w:t>
            </w:r>
            <w:fldSimple w:instr=" REF FundingOther \h  \* MERGEFORMAT ">
              <w:r w:rsidRPr="002D5A91">
                <w:rPr>
                  <w:rStyle w:val="Instructions"/>
                </w:rPr>
                <w:t>0</w:t>
              </w:r>
            </w:fldSimple>
            <w:r>
              <w:tab/>
              <w:t>Total</w:t>
            </w:r>
          </w:p>
        </w:tc>
        <w:tc>
          <w:tcPr>
            <w:tcW w:w="5321" w:type="dxa"/>
            <w:tcBorders>
              <w:top w:val="double" w:sz="4" w:space="0" w:color="999999"/>
              <w:bottom w:val="single" w:sz="12" w:space="0" w:color="999999"/>
            </w:tcBorders>
            <w:vAlign w:val="center"/>
          </w:tcPr>
          <w:p w:rsidR="00CB19C7" w:rsidRPr="0049025F" w:rsidRDefault="00CB19C7" w:rsidP="00F10E57">
            <w:pPr>
              <w:pStyle w:val="Responsebudget"/>
            </w:pPr>
            <w:r>
              <w:t>€</w:t>
            </w:r>
            <w:fldSimple w:instr=" =SUM(B3:B10)">
              <w:r>
                <w:rPr>
                  <w:noProof/>
                </w:rPr>
                <w:t>0</w:t>
              </w:r>
            </w:fldSimple>
          </w:p>
        </w:tc>
      </w:tr>
    </w:tbl>
    <w:p w:rsidR="00CB19C7" w:rsidRPr="00ED3C77" w:rsidRDefault="00CB19C7" w:rsidP="00512432">
      <w:pPr>
        <w:pStyle w:val="Spacer"/>
        <w:spacing w:before="120"/>
      </w:pPr>
    </w:p>
    <w:tbl>
      <w:tblPr>
        <w:tblW w:w="0" w:type="auto"/>
        <w:tblBorders>
          <w:top w:val="single" w:sz="4" w:space="0" w:color="CC99FF"/>
        </w:tblBorders>
        <w:tblLook w:val="01E0"/>
      </w:tblPr>
      <w:tblGrid>
        <w:gridCol w:w="3794"/>
        <w:gridCol w:w="6768"/>
      </w:tblGrid>
      <w:tr w:rsidR="00CB19C7" w:rsidRPr="00ED3C77" w:rsidTr="00C4165C">
        <w:tc>
          <w:tcPr>
            <w:tcW w:w="3794" w:type="dxa"/>
            <w:tcBorders>
              <w:top w:val="single" w:sz="4" w:space="0" w:color="CC99FF"/>
            </w:tcBorders>
          </w:tcPr>
          <w:p w:rsidR="00CB19C7" w:rsidRPr="00ED3C77" w:rsidRDefault="00CB19C7" w:rsidP="00512432">
            <w:pPr>
              <w:pStyle w:val="SectionHead"/>
            </w:pPr>
            <w:r w:rsidRPr="00ED3C77">
              <w:rPr>
                <w:highlight w:val="lightGray"/>
              </w:rPr>
              <w:br w:type="page"/>
            </w:r>
            <w:r>
              <w:t>Organizing Committee</w:t>
            </w:r>
          </w:p>
        </w:tc>
        <w:tc>
          <w:tcPr>
            <w:tcW w:w="6768" w:type="dxa"/>
            <w:tcBorders>
              <w:top w:val="single" w:sz="4" w:space="0" w:color="CC99FF"/>
            </w:tcBorders>
          </w:tcPr>
          <w:p w:rsidR="00CB19C7" w:rsidRPr="00ED3C77" w:rsidRDefault="00CB19C7" w:rsidP="00512432">
            <w:pPr>
              <w:jc w:val="right"/>
              <w:rPr>
                <w:rStyle w:val="Instructions"/>
                <w:szCs w:val="18"/>
              </w:rPr>
            </w:pPr>
            <w:r>
              <w:rPr>
                <w:rStyle w:val="Instructions"/>
                <w:szCs w:val="18"/>
              </w:rPr>
              <w:t>from at least three countries; include both co-directors; add more rows if necessary</w:t>
            </w:r>
          </w:p>
        </w:tc>
      </w:tr>
    </w:tbl>
    <w:p w:rsidR="00CB19C7" w:rsidRDefault="00CB19C7" w:rsidP="00512432">
      <w:pPr>
        <w:pStyle w:val="Spacer"/>
        <w:spacing w:before="120"/>
      </w:pPr>
    </w:p>
    <w:tbl>
      <w:tblPr>
        <w:tblW w:w="10642" w:type="dxa"/>
        <w:jc w:val="center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/>
      </w:tblPr>
      <w:tblGrid>
        <w:gridCol w:w="2518"/>
        <w:gridCol w:w="2410"/>
        <w:gridCol w:w="2835"/>
        <w:gridCol w:w="1228"/>
        <w:gridCol w:w="1651"/>
      </w:tblGrid>
      <w:tr w:rsidR="00CB19C7" w:rsidRPr="00ED3C77" w:rsidTr="00512432">
        <w:trPr>
          <w:trHeight w:val="40"/>
          <w:jc w:val="center"/>
        </w:trPr>
        <w:tc>
          <w:tcPr>
            <w:tcW w:w="2518" w:type="dxa"/>
            <w:tcBorders>
              <w:top w:val="single" w:sz="12" w:space="0" w:color="C0C0C0"/>
              <w:left w:val="single" w:sz="12" w:space="0" w:color="C0C0C0"/>
              <w:bottom w:val="double" w:sz="4" w:space="0" w:color="999999"/>
            </w:tcBorders>
            <w:vAlign w:val="center"/>
          </w:tcPr>
          <w:p w:rsidR="00CB19C7" w:rsidRPr="00ED3C77" w:rsidRDefault="00CB19C7" w:rsidP="00512432">
            <w:pPr>
              <w:pStyle w:val="BoxTitle"/>
            </w:pPr>
            <w:r>
              <w:t>T</w:t>
            </w:r>
            <w:r w:rsidRPr="00ED3C77">
              <w:t xml:space="preserve">itle and </w:t>
            </w:r>
            <w:r>
              <w:t>N</w:t>
            </w:r>
            <w:r w:rsidRPr="00ED3C77">
              <w:t>ame</w:t>
            </w:r>
          </w:p>
        </w:tc>
        <w:tc>
          <w:tcPr>
            <w:tcW w:w="2410" w:type="dxa"/>
            <w:tcBorders>
              <w:top w:val="single" w:sz="12" w:space="0" w:color="C0C0C0"/>
              <w:bottom w:val="double" w:sz="4" w:space="0" w:color="999999"/>
            </w:tcBorders>
            <w:vAlign w:val="center"/>
          </w:tcPr>
          <w:p w:rsidR="00CB19C7" w:rsidRPr="00ED3C77" w:rsidRDefault="00CB19C7" w:rsidP="00512432">
            <w:pPr>
              <w:pStyle w:val="BoxTitle"/>
            </w:pPr>
            <w:r>
              <w:t>I</w:t>
            </w:r>
            <w:r w:rsidRPr="00ED3C77">
              <w:t>nstitution</w:t>
            </w:r>
          </w:p>
        </w:tc>
        <w:tc>
          <w:tcPr>
            <w:tcW w:w="2835" w:type="dxa"/>
            <w:tcBorders>
              <w:top w:val="single" w:sz="12" w:space="0" w:color="C0C0C0"/>
              <w:bottom w:val="double" w:sz="4" w:space="0" w:color="999999"/>
            </w:tcBorders>
            <w:vAlign w:val="center"/>
          </w:tcPr>
          <w:p w:rsidR="00CB19C7" w:rsidRDefault="00CB19C7" w:rsidP="00512432">
            <w:pPr>
              <w:pStyle w:val="BoxTitle"/>
            </w:pPr>
            <w:r>
              <w:t>Address</w:t>
            </w:r>
          </w:p>
        </w:tc>
        <w:tc>
          <w:tcPr>
            <w:tcW w:w="1228" w:type="dxa"/>
            <w:tcBorders>
              <w:top w:val="single" w:sz="12" w:space="0" w:color="C0C0C0"/>
              <w:bottom w:val="double" w:sz="4" w:space="0" w:color="999999"/>
            </w:tcBorders>
            <w:vAlign w:val="center"/>
          </w:tcPr>
          <w:p w:rsidR="00CB19C7" w:rsidRPr="00ED3C77" w:rsidRDefault="00CB19C7" w:rsidP="00512432">
            <w:pPr>
              <w:pStyle w:val="BoxTitle"/>
            </w:pPr>
            <w:r>
              <w:t>C</w:t>
            </w:r>
            <w:r w:rsidRPr="00ED3C77">
              <w:t>ountry</w:t>
            </w:r>
          </w:p>
        </w:tc>
        <w:tc>
          <w:tcPr>
            <w:tcW w:w="1651" w:type="dxa"/>
            <w:tcBorders>
              <w:top w:val="single" w:sz="12" w:space="0" w:color="C0C0C0"/>
              <w:bottom w:val="double" w:sz="4" w:space="0" w:color="999999"/>
              <w:right w:val="single" w:sz="12" w:space="0" w:color="C0C0C0"/>
            </w:tcBorders>
            <w:vAlign w:val="center"/>
          </w:tcPr>
          <w:p w:rsidR="00CB19C7" w:rsidRPr="00ED3C77" w:rsidRDefault="00CB19C7" w:rsidP="00512432">
            <w:pPr>
              <w:pStyle w:val="BoxTitle"/>
            </w:pPr>
            <w:r>
              <w:t>email</w:t>
            </w:r>
          </w:p>
        </w:tc>
      </w:tr>
      <w:tr w:rsidR="00CB19C7" w:rsidRPr="003572EA" w:rsidTr="00CC32C4">
        <w:trPr>
          <w:trHeight w:val="40"/>
          <w:jc w:val="center"/>
        </w:trPr>
        <w:tc>
          <w:tcPr>
            <w:tcW w:w="2518" w:type="dxa"/>
            <w:tcBorders>
              <w:top w:val="double" w:sz="4" w:space="0" w:color="999999"/>
              <w:left w:val="single" w:sz="12" w:space="0" w:color="C0C0C0"/>
            </w:tcBorders>
            <w:vAlign w:val="center"/>
          </w:tcPr>
          <w:p w:rsidR="00CB19C7" w:rsidRPr="003572EA" w:rsidRDefault="00CB19C7" w:rsidP="00CC32C4">
            <w:pPr>
              <w:pStyle w:val="Response"/>
            </w:pPr>
            <w:fldSimple w:instr=" REF NPDTitle \h  \* MERGEFORMAT ">
              <w:r>
                <w:rPr>
                  <w:noProof/>
                </w:rPr>
                <w:t xml:space="preserve">     </w:t>
              </w:r>
            </w:fldSimple>
            <w:r>
              <w:t xml:space="preserve"> </w:t>
            </w:r>
            <w:fldSimple w:instr=" REF NPDFirstName \h  \* MERGEFORMAT ">
              <w:r>
                <w:rPr>
                  <w:noProof/>
                </w:rPr>
                <w:t xml:space="preserve">     </w:t>
              </w:r>
            </w:fldSimple>
            <w:r>
              <w:t xml:space="preserve"> </w:t>
            </w:r>
            <w:fldSimple w:instr=" REF NPDFamilyName \h  \* MERGEFORMAT ">
              <w:r>
                <w:rPr>
                  <w:noProof/>
                </w:rPr>
                <w:t xml:space="preserve">     </w:t>
              </w:r>
            </w:fldSimple>
          </w:p>
        </w:tc>
        <w:tc>
          <w:tcPr>
            <w:tcW w:w="2410" w:type="dxa"/>
            <w:tcBorders>
              <w:top w:val="double" w:sz="4" w:space="0" w:color="999999"/>
            </w:tcBorders>
          </w:tcPr>
          <w:p w:rsidR="00CB19C7" w:rsidRPr="003572EA" w:rsidRDefault="00CB19C7" w:rsidP="00CC32C4">
            <w:pPr>
              <w:pStyle w:val="Response"/>
            </w:pPr>
            <w:fldSimple w:instr=" REF NPDInstitution \h  \* MERGEFORMAT ">
              <w:r>
                <w:rPr>
                  <w:noProof/>
                </w:rPr>
                <w:t xml:space="preserve">     </w:t>
              </w:r>
            </w:fldSimple>
          </w:p>
        </w:tc>
        <w:tc>
          <w:tcPr>
            <w:tcW w:w="2835" w:type="dxa"/>
            <w:tcBorders>
              <w:top w:val="double" w:sz="4" w:space="0" w:color="999999"/>
            </w:tcBorders>
          </w:tcPr>
          <w:p w:rsidR="00CB19C7" w:rsidRPr="003572EA" w:rsidRDefault="00CB19C7" w:rsidP="00CC32C4">
            <w:pPr>
              <w:pStyle w:val="Response"/>
            </w:pPr>
            <w:fldSimple w:instr=" REF NPDAddress \h  \* MERGEFORMAT ">
              <w:r>
                <w:rPr>
                  <w:noProof/>
                </w:rPr>
                <w:t xml:space="preserve">     </w:t>
              </w:r>
            </w:fldSimple>
          </w:p>
        </w:tc>
        <w:tc>
          <w:tcPr>
            <w:tcW w:w="1228" w:type="dxa"/>
            <w:tcBorders>
              <w:top w:val="double" w:sz="4" w:space="0" w:color="999999"/>
            </w:tcBorders>
          </w:tcPr>
          <w:p w:rsidR="00CB19C7" w:rsidRPr="003572EA" w:rsidRDefault="00CB19C7" w:rsidP="00CC32C4">
            <w:pPr>
              <w:pStyle w:val="Response"/>
            </w:pPr>
            <w:fldSimple w:instr=" REF NPDCountry \h  \* MERGEFORMAT ">
              <w:r>
                <w:rPr>
                  <w:noProof/>
                  <w:color w:val="FF0000"/>
                </w:rPr>
                <w:t xml:space="preserve">     </w:t>
              </w:r>
            </w:fldSimple>
          </w:p>
        </w:tc>
        <w:tc>
          <w:tcPr>
            <w:tcW w:w="1651" w:type="dxa"/>
            <w:tcBorders>
              <w:top w:val="double" w:sz="4" w:space="0" w:color="999999"/>
              <w:right w:val="single" w:sz="12" w:space="0" w:color="C0C0C0"/>
            </w:tcBorders>
          </w:tcPr>
          <w:p w:rsidR="00CB19C7" w:rsidRPr="003572EA" w:rsidRDefault="00CB19C7" w:rsidP="00CC32C4">
            <w:pPr>
              <w:pStyle w:val="Response"/>
            </w:pPr>
            <w:fldSimple w:instr=" REF NPDEmail \h  \* MERGEFORMAT ">
              <w:r>
                <w:rPr>
                  <w:noProof/>
                </w:rPr>
                <w:t xml:space="preserve">     </w:t>
              </w:r>
            </w:fldSimple>
          </w:p>
        </w:tc>
      </w:tr>
      <w:tr w:rsidR="00CB19C7" w:rsidRPr="003572EA" w:rsidTr="00512432">
        <w:trPr>
          <w:trHeight w:val="40"/>
          <w:jc w:val="center"/>
        </w:trPr>
        <w:tc>
          <w:tcPr>
            <w:tcW w:w="2518" w:type="dxa"/>
            <w:tcBorders>
              <w:left w:val="single" w:sz="12" w:space="0" w:color="C0C0C0"/>
            </w:tcBorders>
          </w:tcPr>
          <w:p w:rsidR="00CB19C7" w:rsidRPr="003572EA" w:rsidRDefault="00CB19C7" w:rsidP="00CC32C4">
            <w:pPr>
              <w:pStyle w:val="Response"/>
            </w:pPr>
            <w:fldSimple w:instr=" REF PPDTitle \h  \* MERGEFORMAT ">
              <w:r>
                <w:rPr>
                  <w:noProof/>
                </w:rPr>
                <w:t xml:space="preserve">     </w:t>
              </w:r>
            </w:fldSimple>
            <w:r>
              <w:t xml:space="preserve"> </w:t>
            </w:r>
            <w:fldSimple w:instr=" REF PPDFirstName \h  \* MERGEFORMAT ">
              <w:r>
                <w:rPr>
                  <w:noProof/>
                </w:rPr>
                <w:t xml:space="preserve">     </w:t>
              </w:r>
            </w:fldSimple>
            <w:r>
              <w:t xml:space="preserve"> </w:t>
            </w:r>
            <w:fldSimple w:instr=" REF PPDFamilyName \h  \* MERGEFORMAT ">
              <w:r>
                <w:rPr>
                  <w:noProof/>
                </w:rPr>
                <w:t xml:space="preserve">     </w:t>
              </w:r>
            </w:fldSimple>
          </w:p>
        </w:tc>
        <w:tc>
          <w:tcPr>
            <w:tcW w:w="2410" w:type="dxa"/>
          </w:tcPr>
          <w:p w:rsidR="00CB19C7" w:rsidRPr="003572EA" w:rsidRDefault="00CB19C7" w:rsidP="00CC32C4">
            <w:pPr>
              <w:pStyle w:val="Response"/>
            </w:pPr>
            <w:fldSimple w:instr=" REF PPDInstitution \h  \* MERGEFORMAT ">
              <w:r>
                <w:rPr>
                  <w:noProof/>
                </w:rPr>
                <w:t xml:space="preserve">     </w:t>
              </w:r>
            </w:fldSimple>
          </w:p>
        </w:tc>
        <w:tc>
          <w:tcPr>
            <w:tcW w:w="2835" w:type="dxa"/>
          </w:tcPr>
          <w:p w:rsidR="00CB19C7" w:rsidRPr="003572EA" w:rsidRDefault="00CB19C7" w:rsidP="00CC32C4">
            <w:pPr>
              <w:pStyle w:val="Response"/>
            </w:pPr>
            <w:fldSimple w:instr=" REF PPDAddress \h  \* MERGEFORMAT ">
              <w:r>
                <w:rPr>
                  <w:noProof/>
                </w:rPr>
                <w:t xml:space="preserve">     </w:t>
              </w:r>
            </w:fldSimple>
          </w:p>
        </w:tc>
        <w:tc>
          <w:tcPr>
            <w:tcW w:w="1228" w:type="dxa"/>
          </w:tcPr>
          <w:p w:rsidR="00CB19C7" w:rsidRPr="003572EA" w:rsidRDefault="00CB19C7" w:rsidP="00CC32C4">
            <w:pPr>
              <w:pStyle w:val="Response"/>
            </w:pPr>
            <w:fldSimple w:instr=" REF PPDCountry \h  \* MERGEFORMAT ">
              <w:r>
                <w:rPr>
                  <w:noProof/>
                  <w:color w:val="FF0000"/>
                </w:rPr>
                <w:t xml:space="preserve">     </w:t>
              </w:r>
            </w:fldSimple>
          </w:p>
        </w:tc>
        <w:tc>
          <w:tcPr>
            <w:tcW w:w="1651" w:type="dxa"/>
            <w:tcBorders>
              <w:right w:val="single" w:sz="12" w:space="0" w:color="C0C0C0"/>
            </w:tcBorders>
          </w:tcPr>
          <w:p w:rsidR="00CB19C7" w:rsidRPr="003572EA" w:rsidRDefault="00CB19C7" w:rsidP="00CC32C4">
            <w:pPr>
              <w:pStyle w:val="Response"/>
            </w:pPr>
            <w:fldSimple w:instr=" REF PPDEmail \h  \* MERGEFORMAT ">
              <w:r>
                <w:rPr>
                  <w:noProof/>
                </w:rPr>
                <w:t xml:space="preserve">     </w:t>
              </w:r>
            </w:fldSimple>
          </w:p>
        </w:tc>
      </w:tr>
      <w:tr w:rsidR="00CB19C7" w:rsidRPr="003572EA" w:rsidTr="00512432">
        <w:trPr>
          <w:trHeight w:val="40"/>
          <w:jc w:val="center"/>
        </w:trPr>
        <w:tc>
          <w:tcPr>
            <w:tcW w:w="2518" w:type="dxa"/>
            <w:tcBorders>
              <w:left w:val="single" w:sz="12" w:space="0" w:color="C0C0C0"/>
            </w:tcBorders>
          </w:tcPr>
          <w:p w:rsidR="00CB19C7" w:rsidRPr="003572EA" w:rsidRDefault="00CB19C7" w:rsidP="00CC32C4">
            <w:pPr>
              <w:pStyle w:val="Response"/>
            </w:pPr>
            <w: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410" w:type="dxa"/>
          </w:tcPr>
          <w:p w:rsidR="00CB19C7" w:rsidRPr="003572EA" w:rsidRDefault="00CB19C7" w:rsidP="00CC32C4">
            <w:pPr>
              <w:pStyle w:val="Response"/>
            </w:pPr>
            <w: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835" w:type="dxa"/>
          </w:tcPr>
          <w:p w:rsidR="00CB19C7" w:rsidRPr="003572EA" w:rsidRDefault="00CB19C7" w:rsidP="00CC32C4">
            <w:pPr>
              <w:pStyle w:val="Response"/>
            </w:pPr>
            <w: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8" w:type="dxa"/>
          </w:tcPr>
          <w:p w:rsidR="00CB19C7" w:rsidRPr="003572EA" w:rsidRDefault="00CB19C7" w:rsidP="00CC32C4">
            <w:pPr>
              <w:pStyle w:val="Response"/>
            </w:pPr>
            <w: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651" w:type="dxa"/>
            <w:tcBorders>
              <w:right w:val="single" w:sz="12" w:space="0" w:color="C0C0C0"/>
            </w:tcBorders>
          </w:tcPr>
          <w:p w:rsidR="00CB19C7" w:rsidRPr="003572EA" w:rsidRDefault="00CB19C7" w:rsidP="00CC32C4">
            <w:pPr>
              <w:pStyle w:val="Response"/>
            </w:pPr>
            <w: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CB19C7" w:rsidRPr="003572EA" w:rsidTr="00512432">
        <w:trPr>
          <w:trHeight w:val="40"/>
          <w:jc w:val="center"/>
        </w:trPr>
        <w:tc>
          <w:tcPr>
            <w:tcW w:w="2518" w:type="dxa"/>
            <w:tcBorders>
              <w:left w:val="single" w:sz="12" w:space="0" w:color="C0C0C0"/>
            </w:tcBorders>
          </w:tcPr>
          <w:p w:rsidR="00CB19C7" w:rsidRPr="003572EA" w:rsidRDefault="00CB19C7" w:rsidP="00CC32C4">
            <w:pPr>
              <w:pStyle w:val="Response"/>
            </w:pPr>
            <w: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410" w:type="dxa"/>
          </w:tcPr>
          <w:p w:rsidR="00CB19C7" w:rsidRPr="003572EA" w:rsidRDefault="00CB19C7" w:rsidP="00CC32C4">
            <w:pPr>
              <w:pStyle w:val="Response"/>
            </w:pPr>
            <w: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835" w:type="dxa"/>
          </w:tcPr>
          <w:p w:rsidR="00CB19C7" w:rsidRPr="003572EA" w:rsidRDefault="00CB19C7" w:rsidP="00CC32C4">
            <w:pPr>
              <w:pStyle w:val="Response"/>
            </w:pPr>
            <w: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8" w:type="dxa"/>
          </w:tcPr>
          <w:p w:rsidR="00CB19C7" w:rsidRPr="003572EA" w:rsidRDefault="00CB19C7" w:rsidP="00CC32C4">
            <w:pPr>
              <w:pStyle w:val="Response"/>
            </w:pPr>
            <w: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651" w:type="dxa"/>
            <w:tcBorders>
              <w:right w:val="single" w:sz="12" w:space="0" w:color="C0C0C0"/>
            </w:tcBorders>
          </w:tcPr>
          <w:p w:rsidR="00CB19C7" w:rsidRPr="003572EA" w:rsidRDefault="00CB19C7" w:rsidP="00CC32C4">
            <w:pPr>
              <w:pStyle w:val="Response"/>
            </w:pPr>
            <w: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:rsidR="00CB19C7" w:rsidRDefault="00CB19C7" w:rsidP="00BD28C0">
      <w:pPr>
        <w:pStyle w:val="Response"/>
        <w:sectPr w:rsidR="00CB19C7" w:rsidSect="008D68A4">
          <w:footnotePr>
            <w:numFmt w:val="chicago"/>
            <w:numRestart w:val="eachPage"/>
          </w:footnotePr>
          <w:pgSz w:w="12240" w:h="15840"/>
          <w:pgMar w:top="340" w:right="907" w:bottom="340" w:left="907" w:header="708" w:footer="708" w:gutter="0"/>
          <w:cols w:space="708"/>
        </w:sectPr>
      </w:pPr>
    </w:p>
    <w:tbl>
      <w:tblPr>
        <w:tblW w:w="10642" w:type="dxa"/>
        <w:jc w:val="center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/>
      </w:tblPr>
      <w:tblGrid>
        <w:gridCol w:w="2518"/>
        <w:gridCol w:w="2410"/>
        <w:gridCol w:w="2835"/>
        <w:gridCol w:w="1228"/>
        <w:gridCol w:w="1651"/>
      </w:tblGrid>
      <w:tr w:rsidR="00CB19C7" w:rsidRPr="003572EA" w:rsidTr="00CC32C4">
        <w:trPr>
          <w:trHeight w:val="40"/>
          <w:jc w:val="center"/>
        </w:trPr>
        <w:tc>
          <w:tcPr>
            <w:tcW w:w="2518" w:type="dxa"/>
            <w:tcBorders>
              <w:left w:val="single" w:sz="12" w:space="0" w:color="C0C0C0"/>
              <w:bottom w:val="single" w:sz="12" w:space="0" w:color="C0C0C0"/>
            </w:tcBorders>
            <w:vAlign w:val="center"/>
          </w:tcPr>
          <w:p w:rsidR="00CB19C7" w:rsidRPr="003572EA" w:rsidRDefault="00CB19C7" w:rsidP="00CC32C4">
            <w:pPr>
              <w:pStyle w:val="Response"/>
            </w:pP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410" w:type="dxa"/>
            <w:tcBorders>
              <w:bottom w:val="single" w:sz="12" w:space="0" w:color="C0C0C0"/>
            </w:tcBorders>
            <w:vAlign w:val="center"/>
          </w:tcPr>
          <w:p w:rsidR="00CB19C7" w:rsidRPr="003572EA" w:rsidRDefault="00CB19C7" w:rsidP="00CC32C4">
            <w:pPr>
              <w:pStyle w:val="Response"/>
            </w:pP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835" w:type="dxa"/>
            <w:tcBorders>
              <w:bottom w:val="single" w:sz="12" w:space="0" w:color="C0C0C0"/>
            </w:tcBorders>
            <w:vAlign w:val="center"/>
          </w:tcPr>
          <w:p w:rsidR="00CB19C7" w:rsidRPr="003572EA" w:rsidRDefault="00CB19C7" w:rsidP="00CC32C4">
            <w:pPr>
              <w:pStyle w:val="Response"/>
            </w:pP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28" w:type="dxa"/>
            <w:tcBorders>
              <w:bottom w:val="single" w:sz="12" w:space="0" w:color="C0C0C0"/>
            </w:tcBorders>
            <w:vAlign w:val="center"/>
          </w:tcPr>
          <w:p w:rsidR="00CB19C7" w:rsidRPr="003572EA" w:rsidRDefault="00CB19C7" w:rsidP="00CC32C4">
            <w:pPr>
              <w:pStyle w:val="Response"/>
            </w:pP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651" w:type="dxa"/>
            <w:tcBorders>
              <w:bottom w:val="single" w:sz="12" w:space="0" w:color="C0C0C0"/>
              <w:right w:val="single" w:sz="12" w:space="0" w:color="C0C0C0"/>
            </w:tcBorders>
            <w:vAlign w:val="center"/>
          </w:tcPr>
          <w:p w:rsidR="00CB19C7" w:rsidRPr="003572EA" w:rsidRDefault="00CB19C7" w:rsidP="00CC32C4">
            <w:pPr>
              <w:pStyle w:val="Response"/>
            </w:pP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:rsidR="00CB19C7" w:rsidRDefault="00CB19C7" w:rsidP="00BD28C0">
      <w:pPr>
        <w:pStyle w:val="Spacer"/>
        <w:spacing w:before="120"/>
      </w:pPr>
    </w:p>
    <w:tbl>
      <w:tblPr>
        <w:tblW w:w="0" w:type="auto"/>
        <w:tblBorders>
          <w:top w:val="single" w:sz="4" w:space="0" w:color="CC99FF"/>
        </w:tblBorders>
        <w:tblLook w:val="01E0"/>
      </w:tblPr>
      <w:tblGrid>
        <w:gridCol w:w="2660"/>
        <w:gridCol w:w="7902"/>
      </w:tblGrid>
      <w:tr w:rsidR="00CB19C7" w:rsidRPr="00ED3C77" w:rsidTr="00C4165C">
        <w:tc>
          <w:tcPr>
            <w:tcW w:w="2660" w:type="dxa"/>
            <w:tcBorders>
              <w:top w:val="single" w:sz="4" w:space="0" w:color="CC99FF"/>
            </w:tcBorders>
          </w:tcPr>
          <w:p w:rsidR="00CB19C7" w:rsidRPr="00ED3C77" w:rsidRDefault="00CB19C7" w:rsidP="00512432">
            <w:pPr>
              <w:pStyle w:val="SectionHead"/>
            </w:pPr>
            <w:r w:rsidRPr="00ED3C77">
              <w:rPr>
                <w:highlight w:val="lightGray"/>
              </w:rPr>
              <w:br w:type="page"/>
            </w:r>
            <w:r>
              <w:t>Previous NATO Grants</w:t>
            </w:r>
          </w:p>
        </w:tc>
        <w:tc>
          <w:tcPr>
            <w:tcW w:w="7902" w:type="dxa"/>
            <w:tcBorders>
              <w:top w:val="single" w:sz="4" w:space="0" w:color="CC99FF"/>
            </w:tcBorders>
          </w:tcPr>
          <w:p w:rsidR="00CB19C7" w:rsidRPr="00ED3C77" w:rsidRDefault="00CB19C7" w:rsidP="00512432">
            <w:pPr>
              <w:jc w:val="right"/>
              <w:rPr>
                <w:rStyle w:val="Instructions"/>
                <w:szCs w:val="18"/>
              </w:rPr>
            </w:pPr>
            <w:r>
              <w:rPr>
                <w:rStyle w:val="Instructions"/>
                <w:szCs w:val="18"/>
              </w:rPr>
              <w:t>if either Co-Director has previously received NATO ARW/ASI/ATC grants, please detail the outcome of those events and explain how the proposed ASI differs from them and will add value to their outcomes</w:t>
            </w:r>
          </w:p>
        </w:tc>
      </w:tr>
    </w:tbl>
    <w:p w:rsidR="00CB19C7" w:rsidRPr="00ED3C77" w:rsidRDefault="00CB19C7" w:rsidP="00512432">
      <w:pPr>
        <w:pStyle w:val="Responsefree"/>
      </w:pPr>
      <w:r w:rsidRPr="002E1496">
        <w:rPr>
          <w:rStyle w:val="PlaceholderText"/>
          <w:color w:val="BFBFBF"/>
        </w:rPr>
        <w:t>████</w:t>
      </w:r>
    </w:p>
    <w:tbl>
      <w:tblPr>
        <w:tblW w:w="0" w:type="auto"/>
        <w:tblBorders>
          <w:top w:val="single" w:sz="4" w:space="0" w:color="CC99FF"/>
        </w:tblBorders>
        <w:tblLook w:val="01E0"/>
      </w:tblPr>
      <w:tblGrid>
        <w:gridCol w:w="2943"/>
        <w:gridCol w:w="7619"/>
      </w:tblGrid>
      <w:tr w:rsidR="00CB19C7" w:rsidRPr="00ED3C77" w:rsidTr="00C4165C">
        <w:tc>
          <w:tcPr>
            <w:tcW w:w="2943" w:type="dxa"/>
            <w:tcBorders>
              <w:top w:val="single" w:sz="4" w:space="0" w:color="CC99FF"/>
            </w:tcBorders>
          </w:tcPr>
          <w:p w:rsidR="00CB19C7" w:rsidRPr="00ED3C77" w:rsidRDefault="00CB19C7" w:rsidP="00512432">
            <w:pPr>
              <w:pStyle w:val="SectionHead"/>
            </w:pPr>
            <w:r w:rsidRPr="00ED3C77">
              <w:rPr>
                <w:highlight w:val="lightGray"/>
              </w:rPr>
              <w:br w:type="page"/>
            </w:r>
            <w:r>
              <w:t>ASI Publication</w:t>
            </w:r>
          </w:p>
        </w:tc>
        <w:tc>
          <w:tcPr>
            <w:tcW w:w="7619" w:type="dxa"/>
            <w:tcBorders>
              <w:top w:val="single" w:sz="4" w:space="0" w:color="CC99FF"/>
            </w:tcBorders>
          </w:tcPr>
          <w:p w:rsidR="00CB19C7" w:rsidRPr="00ED3C77" w:rsidRDefault="00CB19C7" w:rsidP="00512432">
            <w:pPr>
              <w:jc w:val="right"/>
              <w:rPr>
                <w:rStyle w:val="Instructions"/>
                <w:szCs w:val="18"/>
              </w:rPr>
            </w:pPr>
            <w:r>
              <w:rPr>
                <w:rStyle w:val="Instructions"/>
                <w:szCs w:val="18"/>
              </w:rPr>
              <w:t>will you publish a book in the NATO science series? if not, what type of publication is intended?</w:t>
            </w:r>
          </w:p>
        </w:tc>
      </w:tr>
    </w:tbl>
    <w:p w:rsidR="00CB19C7" w:rsidRDefault="00CB19C7" w:rsidP="00512432">
      <w:pPr>
        <w:pStyle w:val="Responsefree"/>
      </w:pPr>
      <w:r w:rsidRPr="002E1496">
        <w:rPr>
          <w:rStyle w:val="PlaceholderText"/>
          <w:color w:val="BFBFBF"/>
        </w:rPr>
        <w:t>████</w:t>
      </w:r>
    </w:p>
    <w:tbl>
      <w:tblPr>
        <w:tblW w:w="0" w:type="auto"/>
        <w:tblBorders>
          <w:top w:val="single" w:sz="4" w:space="0" w:color="CC99FF"/>
        </w:tblBorders>
        <w:tblLook w:val="01E0"/>
      </w:tblPr>
      <w:tblGrid>
        <w:gridCol w:w="4219"/>
        <w:gridCol w:w="6343"/>
      </w:tblGrid>
      <w:tr w:rsidR="00CB19C7" w:rsidRPr="00ED3C77" w:rsidTr="00C4165C">
        <w:tc>
          <w:tcPr>
            <w:tcW w:w="4219" w:type="dxa"/>
            <w:tcBorders>
              <w:top w:val="single" w:sz="4" w:space="0" w:color="CC99FF"/>
            </w:tcBorders>
          </w:tcPr>
          <w:p w:rsidR="00CB19C7" w:rsidRPr="00ED3C77" w:rsidRDefault="00CB19C7" w:rsidP="00512432">
            <w:pPr>
              <w:pStyle w:val="SectionHead"/>
            </w:pPr>
            <w:r w:rsidRPr="00ED3C77">
              <w:rPr>
                <w:highlight w:val="lightGray"/>
              </w:rPr>
              <w:br w:type="page"/>
            </w:r>
            <w:r>
              <w:t>Other Meetings and Conferences</w:t>
            </w:r>
          </w:p>
        </w:tc>
        <w:tc>
          <w:tcPr>
            <w:tcW w:w="6343" w:type="dxa"/>
            <w:tcBorders>
              <w:top w:val="single" w:sz="4" w:space="0" w:color="CC99FF"/>
            </w:tcBorders>
          </w:tcPr>
          <w:p w:rsidR="00CB19C7" w:rsidRPr="004719C1" w:rsidRDefault="00CB19C7" w:rsidP="00512432">
            <w:pPr>
              <w:jc w:val="right"/>
              <w:rPr>
                <w:szCs w:val="18"/>
              </w:rPr>
            </w:pPr>
            <w:r>
              <w:rPr>
                <w:rStyle w:val="Instructions"/>
                <w:szCs w:val="18"/>
              </w:rPr>
              <w:t>are you aware of other meetings or conferences on the same topic in the same year?</w:t>
            </w:r>
          </w:p>
        </w:tc>
      </w:tr>
    </w:tbl>
    <w:p w:rsidR="00CB19C7" w:rsidRDefault="00CB19C7" w:rsidP="00512432">
      <w:pPr>
        <w:pStyle w:val="Spacer"/>
        <w:spacing w:before="120"/>
        <w:sectPr w:rsidR="00CB19C7" w:rsidSect="00510726">
          <w:footnotePr>
            <w:numFmt w:val="chicago"/>
            <w:numRestart w:val="eachPage"/>
          </w:footnotePr>
          <w:type w:val="continuous"/>
          <w:pgSz w:w="12240" w:h="15840"/>
          <w:pgMar w:top="340" w:right="907" w:bottom="340" w:left="907" w:header="708" w:footer="708" w:gutter="0"/>
          <w:cols w:space="708"/>
          <w:formProt w:val="0"/>
        </w:sectPr>
      </w:pPr>
    </w:p>
    <w:p w:rsidR="00CB19C7" w:rsidRDefault="00CB19C7" w:rsidP="00512432">
      <w:pPr>
        <w:pStyle w:val="Spacer"/>
        <w:spacing w:before="120"/>
      </w:pPr>
    </w:p>
    <w:tbl>
      <w:tblPr>
        <w:tblW w:w="10642" w:type="dxa"/>
        <w:jc w:val="center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/>
      </w:tblPr>
      <w:tblGrid>
        <w:gridCol w:w="2518"/>
        <w:gridCol w:w="2410"/>
        <w:gridCol w:w="2835"/>
        <w:gridCol w:w="2879"/>
      </w:tblGrid>
      <w:tr w:rsidR="00CB19C7" w:rsidRPr="00ED3C77" w:rsidTr="00512432">
        <w:trPr>
          <w:trHeight w:val="40"/>
          <w:jc w:val="center"/>
        </w:trPr>
        <w:tc>
          <w:tcPr>
            <w:tcW w:w="2518" w:type="dxa"/>
            <w:tcBorders>
              <w:top w:val="single" w:sz="12" w:space="0" w:color="C0C0C0"/>
              <w:left w:val="single" w:sz="12" w:space="0" w:color="C0C0C0"/>
              <w:bottom w:val="double" w:sz="4" w:space="0" w:color="999999"/>
            </w:tcBorders>
            <w:vAlign w:val="center"/>
          </w:tcPr>
          <w:p w:rsidR="00CB19C7" w:rsidRPr="00ED3C77" w:rsidRDefault="00CB19C7" w:rsidP="00512432">
            <w:pPr>
              <w:pStyle w:val="BoxTitle"/>
            </w:pPr>
            <w:r>
              <w:t>Meeting Title</w:t>
            </w:r>
          </w:p>
        </w:tc>
        <w:tc>
          <w:tcPr>
            <w:tcW w:w="2410" w:type="dxa"/>
            <w:tcBorders>
              <w:top w:val="single" w:sz="12" w:space="0" w:color="C0C0C0"/>
              <w:bottom w:val="double" w:sz="4" w:space="0" w:color="999999"/>
            </w:tcBorders>
            <w:vAlign w:val="center"/>
          </w:tcPr>
          <w:p w:rsidR="00CB19C7" w:rsidRPr="00ED3C77" w:rsidRDefault="00CB19C7" w:rsidP="00512432">
            <w:pPr>
              <w:pStyle w:val="BoxTitle"/>
            </w:pPr>
            <w:r>
              <w:t>Dates</w:t>
            </w:r>
          </w:p>
        </w:tc>
        <w:tc>
          <w:tcPr>
            <w:tcW w:w="2835" w:type="dxa"/>
            <w:tcBorders>
              <w:top w:val="single" w:sz="12" w:space="0" w:color="C0C0C0"/>
              <w:bottom w:val="double" w:sz="4" w:space="0" w:color="999999"/>
            </w:tcBorders>
            <w:vAlign w:val="center"/>
          </w:tcPr>
          <w:p w:rsidR="00CB19C7" w:rsidRDefault="00CB19C7" w:rsidP="00512432">
            <w:pPr>
              <w:pStyle w:val="BoxTitle"/>
            </w:pPr>
            <w:r>
              <w:t>Location</w:t>
            </w:r>
          </w:p>
        </w:tc>
        <w:tc>
          <w:tcPr>
            <w:tcW w:w="2879" w:type="dxa"/>
            <w:tcBorders>
              <w:top w:val="single" w:sz="12" w:space="0" w:color="C0C0C0"/>
              <w:bottom w:val="double" w:sz="4" w:space="0" w:color="999999"/>
              <w:right w:val="single" w:sz="12" w:space="0" w:color="C0C0C0"/>
            </w:tcBorders>
            <w:vAlign w:val="center"/>
          </w:tcPr>
          <w:p w:rsidR="00CB19C7" w:rsidRPr="00ED3C77" w:rsidRDefault="00CB19C7" w:rsidP="00512432">
            <w:pPr>
              <w:pStyle w:val="BoxTitle"/>
            </w:pPr>
            <w:r>
              <w:t>Sponsor/Organizer</w:t>
            </w:r>
          </w:p>
        </w:tc>
      </w:tr>
      <w:tr w:rsidR="00CB19C7" w:rsidRPr="003572EA" w:rsidTr="00CC32C4">
        <w:trPr>
          <w:trHeight w:val="40"/>
          <w:jc w:val="center"/>
        </w:trPr>
        <w:tc>
          <w:tcPr>
            <w:tcW w:w="2518" w:type="dxa"/>
            <w:tcBorders>
              <w:top w:val="double" w:sz="4" w:space="0" w:color="999999"/>
              <w:left w:val="single" w:sz="12" w:space="0" w:color="C0C0C0"/>
            </w:tcBorders>
            <w:vAlign w:val="center"/>
          </w:tcPr>
          <w:p w:rsidR="00CB19C7" w:rsidRPr="003572EA" w:rsidRDefault="00CB19C7" w:rsidP="00CC32C4">
            <w:pPr>
              <w:pStyle w:val="Response"/>
            </w:pPr>
            <w: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410" w:type="dxa"/>
            <w:tcBorders>
              <w:top w:val="double" w:sz="4" w:space="0" w:color="999999"/>
            </w:tcBorders>
            <w:vAlign w:val="center"/>
          </w:tcPr>
          <w:p w:rsidR="00CB19C7" w:rsidRPr="003572EA" w:rsidRDefault="00CB19C7" w:rsidP="00CC32C4">
            <w:pPr>
              <w:pStyle w:val="Response"/>
            </w:pPr>
            <w: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r>
              <w:t xml:space="preserve"> </w:t>
            </w:r>
          </w:p>
        </w:tc>
        <w:tc>
          <w:tcPr>
            <w:tcW w:w="2835" w:type="dxa"/>
            <w:tcBorders>
              <w:top w:val="double" w:sz="4" w:space="0" w:color="999999"/>
            </w:tcBorders>
            <w:vAlign w:val="center"/>
          </w:tcPr>
          <w:p w:rsidR="00CB19C7" w:rsidRPr="003572EA" w:rsidRDefault="00CB19C7" w:rsidP="00CC32C4">
            <w:pPr>
              <w:pStyle w:val="Response"/>
            </w:pPr>
            <w: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879" w:type="dxa"/>
            <w:tcBorders>
              <w:top w:val="double" w:sz="4" w:space="0" w:color="999999"/>
              <w:right w:val="single" w:sz="12" w:space="0" w:color="C0C0C0"/>
            </w:tcBorders>
            <w:vAlign w:val="center"/>
          </w:tcPr>
          <w:p w:rsidR="00CB19C7" w:rsidRPr="003572EA" w:rsidRDefault="00CB19C7" w:rsidP="00CC32C4">
            <w:pPr>
              <w:pStyle w:val="Response"/>
            </w:pPr>
            <w: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CB19C7" w:rsidRPr="003572EA" w:rsidTr="00CC32C4">
        <w:trPr>
          <w:trHeight w:val="40"/>
          <w:jc w:val="center"/>
        </w:trPr>
        <w:tc>
          <w:tcPr>
            <w:tcW w:w="2518" w:type="dxa"/>
            <w:tcBorders>
              <w:left w:val="single" w:sz="12" w:space="0" w:color="C0C0C0"/>
            </w:tcBorders>
            <w:vAlign w:val="center"/>
          </w:tcPr>
          <w:p w:rsidR="00CB19C7" w:rsidRPr="003572EA" w:rsidRDefault="00CB19C7" w:rsidP="00CC32C4">
            <w:pPr>
              <w:pStyle w:val="Response"/>
            </w:pPr>
            <w: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410" w:type="dxa"/>
            <w:vAlign w:val="center"/>
          </w:tcPr>
          <w:p w:rsidR="00CB19C7" w:rsidRPr="003572EA" w:rsidRDefault="00CB19C7" w:rsidP="00CC32C4">
            <w:pPr>
              <w:pStyle w:val="Response"/>
            </w:pPr>
            <w: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r>
              <w:t xml:space="preserve"> </w:t>
            </w:r>
          </w:p>
        </w:tc>
        <w:tc>
          <w:tcPr>
            <w:tcW w:w="2835" w:type="dxa"/>
            <w:vAlign w:val="center"/>
          </w:tcPr>
          <w:p w:rsidR="00CB19C7" w:rsidRPr="0043423D" w:rsidRDefault="00CB19C7" w:rsidP="00CC32C4">
            <w:pPr>
              <w:pStyle w:val="Response"/>
              <w:rPr>
                <w:b w:val="0"/>
              </w:rPr>
            </w:pPr>
            <w: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879" w:type="dxa"/>
            <w:tcBorders>
              <w:right w:val="single" w:sz="12" w:space="0" w:color="C0C0C0"/>
            </w:tcBorders>
            <w:vAlign w:val="center"/>
          </w:tcPr>
          <w:p w:rsidR="00CB19C7" w:rsidRPr="003572EA" w:rsidRDefault="00CB19C7" w:rsidP="00CC32C4">
            <w:pPr>
              <w:pStyle w:val="Response"/>
            </w:pPr>
            <w: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CB19C7" w:rsidRPr="003572EA" w:rsidTr="00CC32C4">
        <w:trPr>
          <w:trHeight w:val="40"/>
          <w:jc w:val="center"/>
        </w:trPr>
        <w:tc>
          <w:tcPr>
            <w:tcW w:w="2518" w:type="dxa"/>
            <w:tcBorders>
              <w:left w:val="single" w:sz="12" w:space="0" w:color="C0C0C0"/>
            </w:tcBorders>
            <w:vAlign w:val="center"/>
          </w:tcPr>
          <w:p w:rsidR="00CB19C7" w:rsidRPr="003572EA" w:rsidRDefault="00CB19C7" w:rsidP="00CC32C4">
            <w:pPr>
              <w:pStyle w:val="Response"/>
            </w:pPr>
            <w: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410" w:type="dxa"/>
            <w:vAlign w:val="center"/>
          </w:tcPr>
          <w:p w:rsidR="00CB19C7" w:rsidRPr="003572EA" w:rsidRDefault="00CB19C7" w:rsidP="00CC32C4">
            <w:pPr>
              <w:pStyle w:val="Response"/>
            </w:pPr>
            <w: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r>
              <w:t xml:space="preserve"> </w:t>
            </w:r>
          </w:p>
        </w:tc>
        <w:tc>
          <w:tcPr>
            <w:tcW w:w="2835" w:type="dxa"/>
            <w:vAlign w:val="center"/>
          </w:tcPr>
          <w:p w:rsidR="00CB19C7" w:rsidRPr="003572EA" w:rsidRDefault="00CB19C7" w:rsidP="00CC32C4">
            <w:pPr>
              <w:pStyle w:val="Response"/>
            </w:pPr>
            <w: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879" w:type="dxa"/>
            <w:tcBorders>
              <w:right w:val="single" w:sz="12" w:space="0" w:color="C0C0C0"/>
            </w:tcBorders>
            <w:vAlign w:val="center"/>
          </w:tcPr>
          <w:p w:rsidR="00CB19C7" w:rsidRPr="003572EA" w:rsidRDefault="00CB19C7" w:rsidP="00CC32C4">
            <w:pPr>
              <w:pStyle w:val="Response"/>
            </w:pPr>
            <w: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CB19C7" w:rsidRPr="003572EA" w:rsidTr="00CC32C4">
        <w:trPr>
          <w:trHeight w:val="40"/>
          <w:jc w:val="center"/>
        </w:trPr>
        <w:tc>
          <w:tcPr>
            <w:tcW w:w="2518" w:type="dxa"/>
            <w:tcBorders>
              <w:left w:val="single" w:sz="12" w:space="0" w:color="C0C0C0"/>
            </w:tcBorders>
            <w:vAlign w:val="center"/>
          </w:tcPr>
          <w:p w:rsidR="00CB19C7" w:rsidRPr="003572EA" w:rsidRDefault="00CB19C7" w:rsidP="00CC32C4">
            <w:pPr>
              <w:pStyle w:val="Response"/>
            </w:pPr>
            <w: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410" w:type="dxa"/>
            <w:vAlign w:val="center"/>
          </w:tcPr>
          <w:p w:rsidR="00CB19C7" w:rsidRPr="003572EA" w:rsidRDefault="00CB19C7" w:rsidP="00CC32C4">
            <w:pPr>
              <w:pStyle w:val="Response"/>
            </w:pPr>
            <w: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835" w:type="dxa"/>
            <w:vAlign w:val="center"/>
          </w:tcPr>
          <w:p w:rsidR="00CB19C7" w:rsidRPr="003572EA" w:rsidRDefault="00CB19C7" w:rsidP="00CC32C4">
            <w:pPr>
              <w:pStyle w:val="Response"/>
            </w:pPr>
            <w: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879" w:type="dxa"/>
            <w:tcBorders>
              <w:right w:val="single" w:sz="12" w:space="0" w:color="C0C0C0"/>
            </w:tcBorders>
            <w:vAlign w:val="center"/>
          </w:tcPr>
          <w:p w:rsidR="00CB19C7" w:rsidRPr="003572EA" w:rsidRDefault="00CB19C7" w:rsidP="00CC32C4">
            <w:pPr>
              <w:pStyle w:val="Response"/>
            </w:pPr>
            <w: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:rsidR="00CB19C7" w:rsidRDefault="00CB19C7" w:rsidP="00BD28C0">
      <w:pPr>
        <w:pStyle w:val="Response"/>
        <w:sectPr w:rsidR="00CB19C7" w:rsidSect="00510726">
          <w:footnotePr>
            <w:numFmt w:val="chicago"/>
            <w:numRestart w:val="eachPage"/>
          </w:footnotePr>
          <w:type w:val="continuous"/>
          <w:pgSz w:w="12240" w:h="15840"/>
          <w:pgMar w:top="340" w:right="907" w:bottom="340" w:left="907" w:header="708" w:footer="708" w:gutter="0"/>
          <w:cols w:space="708"/>
        </w:sectPr>
      </w:pPr>
    </w:p>
    <w:tbl>
      <w:tblPr>
        <w:tblW w:w="10642" w:type="dxa"/>
        <w:jc w:val="center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/>
      </w:tblPr>
      <w:tblGrid>
        <w:gridCol w:w="2518"/>
        <w:gridCol w:w="2410"/>
        <w:gridCol w:w="2835"/>
        <w:gridCol w:w="2879"/>
      </w:tblGrid>
      <w:tr w:rsidR="00CB19C7" w:rsidRPr="003572EA" w:rsidTr="00CC32C4">
        <w:trPr>
          <w:trHeight w:val="40"/>
          <w:jc w:val="center"/>
        </w:trPr>
        <w:tc>
          <w:tcPr>
            <w:tcW w:w="2518" w:type="dxa"/>
            <w:tcBorders>
              <w:left w:val="single" w:sz="12" w:space="0" w:color="C0C0C0"/>
              <w:bottom w:val="single" w:sz="12" w:space="0" w:color="C0C0C0"/>
            </w:tcBorders>
            <w:vAlign w:val="center"/>
          </w:tcPr>
          <w:p w:rsidR="00CB19C7" w:rsidRPr="003572EA" w:rsidRDefault="00CB19C7" w:rsidP="00CC32C4">
            <w:pPr>
              <w:pStyle w:val="Response"/>
            </w:pP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410" w:type="dxa"/>
            <w:tcBorders>
              <w:bottom w:val="single" w:sz="12" w:space="0" w:color="C0C0C0"/>
            </w:tcBorders>
            <w:vAlign w:val="center"/>
          </w:tcPr>
          <w:p w:rsidR="00CB19C7" w:rsidRPr="003572EA" w:rsidRDefault="00CB19C7" w:rsidP="00CC32C4">
            <w:pPr>
              <w:pStyle w:val="Response"/>
            </w:pP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835" w:type="dxa"/>
            <w:tcBorders>
              <w:bottom w:val="single" w:sz="12" w:space="0" w:color="C0C0C0"/>
            </w:tcBorders>
            <w:vAlign w:val="center"/>
          </w:tcPr>
          <w:p w:rsidR="00CB19C7" w:rsidRPr="003572EA" w:rsidRDefault="00CB19C7" w:rsidP="00CC32C4">
            <w:pPr>
              <w:pStyle w:val="Response"/>
            </w:pP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879" w:type="dxa"/>
            <w:tcBorders>
              <w:bottom w:val="single" w:sz="12" w:space="0" w:color="C0C0C0"/>
              <w:right w:val="single" w:sz="12" w:space="0" w:color="C0C0C0"/>
            </w:tcBorders>
            <w:vAlign w:val="center"/>
          </w:tcPr>
          <w:p w:rsidR="00CB19C7" w:rsidRPr="003572EA" w:rsidRDefault="00CB19C7" w:rsidP="00CC32C4">
            <w:pPr>
              <w:pStyle w:val="Response"/>
            </w:pP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:rsidR="00CB19C7" w:rsidRDefault="00CB19C7" w:rsidP="00512432">
      <w:pPr>
        <w:sectPr w:rsidR="00CB19C7" w:rsidSect="00510726">
          <w:footnotePr>
            <w:numFmt w:val="chicago"/>
            <w:numRestart w:val="eachPage"/>
          </w:footnotePr>
          <w:type w:val="continuous"/>
          <w:pgSz w:w="12240" w:h="15840"/>
          <w:pgMar w:top="340" w:right="907" w:bottom="340" w:left="907" w:header="708" w:footer="708" w:gutter="0"/>
          <w:cols w:space="708"/>
          <w:formProt w:val="0"/>
        </w:sectPr>
      </w:pPr>
    </w:p>
    <w:p w:rsidR="00CB19C7" w:rsidRDefault="00CB19C7" w:rsidP="00512432">
      <w:pPr>
        <w:rPr>
          <w:sz w:val="6"/>
        </w:rPr>
      </w:pPr>
    </w:p>
    <w:p w:rsidR="00CB19C7" w:rsidRDefault="00CB19C7" w:rsidP="00512432">
      <w:pPr>
        <w:pStyle w:val="Spacer"/>
      </w:pPr>
    </w:p>
    <w:p w:rsidR="00CB19C7" w:rsidRPr="00971760" w:rsidRDefault="00CB19C7" w:rsidP="00512432">
      <w:pPr>
        <w:jc w:val="center"/>
        <w:outlineLvl w:val="0"/>
        <w:rPr>
          <w:rFonts w:ascii="Arial" w:hAnsi="Arial" w:cs="Arial"/>
          <w:b/>
          <w:bCs/>
          <w:sz w:val="28"/>
          <w:szCs w:val="28"/>
        </w:rPr>
      </w:pPr>
      <w:r w:rsidRPr="00971760">
        <w:rPr>
          <w:rFonts w:ascii="Arial" w:hAnsi="Arial" w:cs="Arial"/>
          <w:b/>
          <w:bCs/>
          <w:sz w:val="28"/>
          <w:szCs w:val="28"/>
        </w:rPr>
        <w:t>Curriculum Vitae</w:t>
      </w:r>
    </w:p>
    <w:p w:rsidR="00CB19C7" w:rsidRPr="00ED3C77" w:rsidRDefault="00CB19C7" w:rsidP="00512432">
      <w:pPr>
        <w:jc w:val="center"/>
        <w:rPr>
          <w:rStyle w:val="Instructions"/>
          <w:szCs w:val="18"/>
        </w:rPr>
      </w:pPr>
      <w:r w:rsidRPr="00ED3C77">
        <w:rPr>
          <w:rStyle w:val="Instructions"/>
          <w:szCs w:val="18"/>
        </w:rPr>
        <w:t xml:space="preserve">Please include a CV no longer than two pages in this format for each </w:t>
      </w:r>
      <w:r>
        <w:rPr>
          <w:rStyle w:val="Instructions"/>
          <w:szCs w:val="18"/>
        </w:rPr>
        <w:t>Co-Director</w:t>
      </w:r>
      <w:r w:rsidRPr="00ED3C77">
        <w:rPr>
          <w:rStyle w:val="Instructions"/>
          <w:szCs w:val="18"/>
        </w:rPr>
        <w:t>.</w:t>
      </w:r>
    </w:p>
    <w:p w:rsidR="00CB19C7" w:rsidRPr="00971760" w:rsidRDefault="00CB19C7" w:rsidP="00512432">
      <w:pPr>
        <w:tabs>
          <w:tab w:val="center" w:pos="5670"/>
          <w:tab w:val="right" w:pos="10348"/>
        </w:tabs>
        <w:spacing w:before="240" w:after="240"/>
        <w:jc w:val="center"/>
        <w:outlineLvl w:val="0"/>
        <w:rPr>
          <w:rFonts w:ascii="Arial" w:hAnsi="Arial" w:cs="Arial"/>
          <w:b/>
          <w:bCs/>
          <w:sz w:val="24"/>
          <w:szCs w:val="24"/>
        </w:rPr>
      </w:pPr>
      <w:r w:rsidRPr="00971760">
        <w:rPr>
          <w:rFonts w:ascii="Arial" w:hAnsi="Arial" w:cs="Arial"/>
          <w:b/>
          <w:bCs/>
          <w:sz w:val="24"/>
          <w:szCs w:val="24"/>
        </w:rPr>
        <w:t xml:space="preserve">NATO </w:t>
      </w:r>
      <w:r>
        <w:rPr>
          <w:rFonts w:ascii="Arial" w:hAnsi="Arial" w:cs="Arial"/>
          <w:b/>
          <w:bCs/>
          <w:sz w:val="24"/>
          <w:szCs w:val="24"/>
        </w:rPr>
        <w:t>Country Co-</w:t>
      </w:r>
      <w:r w:rsidRPr="00971760">
        <w:rPr>
          <w:rFonts w:ascii="Arial" w:hAnsi="Arial" w:cs="Arial"/>
          <w:b/>
          <w:bCs/>
          <w:sz w:val="24"/>
          <w:szCs w:val="24"/>
        </w:rPr>
        <w:t>Director</w:t>
      </w:r>
    </w:p>
    <w:tbl>
      <w:tblPr>
        <w:tblW w:w="104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73"/>
        <w:gridCol w:w="337"/>
        <w:gridCol w:w="1080"/>
        <w:gridCol w:w="587"/>
        <w:gridCol w:w="1061"/>
        <w:gridCol w:w="937"/>
        <w:gridCol w:w="927"/>
        <w:gridCol w:w="1006"/>
        <w:gridCol w:w="2346"/>
      </w:tblGrid>
      <w:tr w:rsidR="00CB19C7" w:rsidRPr="00ED3C77" w:rsidTr="00512432">
        <w:trPr>
          <w:cantSplit/>
          <w:jc w:val="center"/>
        </w:trPr>
        <w:tc>
          <w:tcPr>
            <w:tcW w:w="10454" w:type="dxa"/>
            <w:gridSpan w:val="9"/>
            <w:tcBorders>
              <w:top w:val="nil"/>
              <w:left w:val="nil"/>
              <w:bottom w:val="single" w:sz="4" w:space="0" w:color="C0C0C0"/>
              <w:right w:val="nil"/>
            </w:tcBorders>
          </w:tcPr>
          <w:p w:rsidR="00CB19C7" w:rsidRPr="00ED3C77" w:rsidRDefault="00CB19C7" w:rsidP="00512432">
            <w:pPr>
              <w:pStyle w:val="BoxTitle"/>
            </w:pPr>
            <w:r w:rsidRPr="00ED3C77">
              <w:tab/>
            </w:r>
            <w:r w:rsidRPr="00ED3C77">
              <w:rPr>
                <w:rStyle w:val="Instructions"/>
                <w:b w:val="0"/>
              </w:rPr>
              <w:t>please ensure that in writing names the same spelling is used throughout</w:t>
            </w:r>
          </w:p>
        </w:tc>
      </w:tr>
      <w:tr w:rsidR="00CB19C7" w:rsidRPr="00ED3C77" w:rsidTr="00512432">
        <w:trPr>
          <w:cantSplit/>
          <w:jc w:val="center"/>
        </w:trPr>
        <w:tc>
          <w:tcPr>
            <w:tcW w:w="2510" w:type="dxa"/>
            <w:gridSpan w:val="2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CB19C7" w:rsidRPr="00ED3C77" w:rsidRDefault="00CB19C7" w:rsidP="00512432">
            <w:pPr>
              <w:pStyle w:val="BoxTitle"/>
              <w:tabs>
                <w:tab w:val="left" w:pos="2727"/>
              </w:tabs>
            </w:pPr>
            <w:r>
              <w:t>Family Name</w:t>
            </w:r>
            <w:r>
              <w:tab/>
            </w:r>
          </w:p>
        </w:tc>
        <w:tc>
          <w:tcPr>
            <w:tcW w:w="2728" w:type="dxa"/>
            <w:gridSpan w:val="3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CB19C7" w:rsidRPr="00ED3C77" w:rsidRDefault="00CB19C7" w:rsidP="00512432">
            <w:pPr>
              <w:pStyle w:val="BoxTitle"/>
              <w:tabs>
                <w:tab w:val="left" w:pos="2877"/>
              </w:tabs>
            </w:pPr>
            <w:r>
              <w:t>F</w:t>
            </w:r>
            <w:r w:rsidRPr="00ED3C77">
              <w:t xml:space="preserve">irst </w:t>
            </w:r>
            <w:r>
              <w:t>N</w:t>
            </w:r>
            <w:r w:rsidRPr="00ED3C77">
              <w:t>ame</w:t>
            </w:r>
            <w:r>
              <w:tab/>
            </w:r>
          </w:p>
        </w:tc>
        <w:tc>
          <w:tcPr>
            <w:tcW w:w="937" w:type="dxa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CB19C7" w:rsidRPr="00ED3C77" w:rsidRDefault="00CB19C7" w:rsidP="00512432">
            <w:pPr>
              <w:pStyle w:val="BoxTitle"/>
              <w:tabs>
                <w:tab w:val="left" w:pos="1091"/>
              </w:tabs>
            </w:pPr>
            <w:r>
              <w:t>Title</w:t>
            </w:r>
            <w:r>
              <w:tab/>
            </w:r>
          </w:p>
        </w:tc>
        <w:tc>
          <w:tcPr>
            <w:tcW w:w="4279" w:type="dxa"/>
            <w:gridSpan w:val="3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CB19C7" w:rsidRPr="00ED3C77" w:rsidRDefault="00CB19C7" w:rsidP="00512432">
            <w:pPr>
              <w:pStyle w:val="BoxTitle"/>
              <w:tabs>
                <w:tab w:val="left" w:pos="4271"/>
              </w:tabs>
            </w:pPr>
            <w:r>
              <w:t>Job Title</w:t>
            </w:r>
            <w:r>
              <w:tab/>
            </w:r>
          </w:p>
        </w:tc>
      </w:tr>
      <w:tr w:rsidR="00CB19C7" w:rsidRPr="00ED3C77" w:rsidTr="00512432">
        <w:trPr>
          <w:cantSplit/>
          <w:jc w:val="center"/>
        </w:trPr>
        <w:tc>
          <w:tcPr>
            <w:tcW w:w="2510" w:type="dxa"/>
            <w:gridSpan w:val="2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CB19C7" w:rsidRPr="00ED3C77" w:rsidRDefault="00CB19C7" w:rsidP="00512432">
            <w:pPr>
              <w:pStyle w:val="Response"/>
            </w:pPr>
            <w:r>
              <w:fldChar w:fldCharType="begin"/>
            </w:r>
            <w:r>
              <w:instrText xml:space="preserve"> REF NPDFamilyName \h </w:instrText>
            </w:r>
            <w:r>
              <w:fldChar w:fldCharType="separate"/>
            </w:r>
            <w:r>
              <w:rPr>
                <w:noProof/>
              </w:rPr>
              <w:t xml:space="preserve">     </w:t>
            </w:r>
            <w:r>
              <w:fldChar w:fldCharType="end"/>
            </w:r>
          </w:p>
        </w:tc>
        <w:tc>
          <w:tcPr>
            <w:tcW w:w="2728" w:type="dxa"/>
            <w:gridSpan w:val="3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CB19C7" w:rsidRPr="00ED3C77" w:rsidRDefault="00CB19C7" w:rsidP="00512432">
            <w:pPr>
              <w:pStyle w:val="Response"/>
            </w:pPr>
            <w:r>
              <w:fldChar w:fldCharType="begin"/>
            </w:r>
            <w:r>
              <w:instrText xml:space="preserve"> REF NPDFirstName \h </w:instrText>
            </w:r>
            <w:r>
              <w:fldChar w:fldCharType="separate"/>
            </w:r>
            <w:r>
              <w:rPr>
                <w:noProof/>
              </w:rPr>
              <w:t xml:space="preserve">     </w:t>
            </w:r>
            <w:r>
              <w:fldChar w:fldCharType="end"/>
            </w:r>
          </w:p>
        </w:tc>
        <w:tc>
          <w:tcPr>
            <w:tcW w:w="937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CB19C7" w:rsidRPr="00ED3C77" w:rsidRDefault="00CB19C7" w:rsidP="00512432">
            <w:pPr>
              <w:pStyle w:val="Response"/>
            </w:pPr>
            <w:r>
              <w:fldChar w:fldCharType="begin"/>
            </w:r>
            <w:r>
              <w:instrText xml:space="preserve"> REF NPDTitle \h </w:instrText>
            </w:r>
            <w:r>
              <w:fldChar w:fldCharType="separate"/>
            </w:r>
            <w:r>
              <w:rPr>
                <w:noProof/>
              </w:rPr>
              <w:t xml:space="preserve">     </w:t>
            </w:r>
            <w:r>
              <w:fldChar w:fldCharType="end"/>
            </w:r>
          </w:p>
        </w:tc>
        <w:tc>
          <w:tcPr>
            <w:tcW w:w="4279" w:type="dxa"/>
            <w:gridSpan w:val="3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CB19C7" w:rsidRPr="00ED3C77" w:rsidRDefault="00CB19C7" w:rsidP="00512432">
            <w:pPr>
              <w:pStyle w:val="Response"/>
            </w:pPr>
            <w:r>
              <w:fldChar w:fldCharType="begin"/>
            </w:r>
            <w:r>
              <w:instrText xml:space="preserve"> REF NPDJobTitle \h </w:instrText>
            </w:r>
            <w:r>
              <w:fldChar w:fldCharType="separate"/>
            </w:r>
            <w:r>
              <w:rPr>
                <w:noProof/>
              </w:rPr>
              <w:t xml:space="preserve">     </w:t>
            </w:r>
            <w:r>
              <w:fldChar w:fldCharType="end"/>
            </w:r>
          </w:p>
        </w:tc>
      </w:tr>
      <w:tr w:rsidR="00CB19C7" w:rsidRPr="00ED3C77" w:rsidTr="00512432">
        <w:trPr>
          <w:cantSplit/>
          <w:jc w:val="center"/>
        </w:trPr>
        <w:tc>
          <w:tcPr>
            <w:tcW w:w="3590" w:type="dxa"/>
            <w:gridSpan w:val="3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CB19C7" w:rsidRPr="00ED3C77" w:rsidRDefault="00CB19C7" w:rsidP="00512432">
            <w:pPr>
              <w:pStyle w:val="BoxTitle"/>
              <w:tabs>
                <w:tab w:val="left" w:pos="3861"/>
              </w:tabs>
            </w:pPr>
            <w:r>
              <w:t>Institution</w:t>
            </w:r>
            <w:r>
              <w:tab/>
            </w:r>
          </w:p>
        </w:tc>
        <w:tc>
          <w:tcPr>
            <w:tcW w:w="4518" w:type="dxa"/>
            <w:gridSpan w:val="5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CB19C7" w:rsidRPr="00ED3C77" w:rsidRDefault="00CB19C7" w:rsidP="00512432">
            <w:pPr>
              <w:pStyle w:val="BoxTitle"/>
              <w:tabs>
                <w:tab w:val="left" w:pos="4438"/>
              </w:tabs>
            </w:pPr>
            <w:r>
              <w:t>Address</w:t>
            </w:r>
            <w:r>
              <w:tab/>
            </w:r>
          </w:p>
        </w:tc>
        <w:tc>
          <w:tcPr>
            <w:tcW w:w="2346" w:type="dxa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CB19C7" w:rsidRPr="00ED3C77" w:rsidRDefault="00CB19C7" w:rsidP="00512432">
            <w:pPr>
              <w:pStyle w:val="BoxTitle"/>
              <w:tabs>
                <w:tab w:val="left" w:pos="2611"/>
              </w:tabs>
            </w:pPr>
            <w:r>
              <w:t>Country</w:t>
            </w:r>
            <w:r>
              <w:tab/>
            </w:r>
          </w:p>
        </w:tc>
      </w:tr>
      <w:tr w:rsidR="00CB19C7" w:rsidRPr="00ED3C77" w:rsidTr="00512432">
        <w:trPr>
          <w:cantSplit/>
          <w:jc w:val="center"/>
        </w:trPr>
        <w:tc>
          <w:tcPr>
            <w:tcW w:w="3590" w:type="dxa"/>
            <w:gridSpan w:val="3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CB19C7" w:rsidRPr="00ED3C77" w:rsidRDefault="00CB19C7" w:rsidP="00512432">
            <w:pPr>
              <w:pStyle w:val="Response"/>
            </w:pPr>
            <w:r>
              <w:fldChar w:fldCharType="begin"/>
            </w:r>
            <w:r>
              <w:instrText xml:space="preserve"> REF NPDInstitution \h </w:instrText>
            </w:r>
            <w:r>
              <w:fldChar w:fldCharType="separate"/>
            </w:r>
            <w:r>
              <w:rPr>
                <w:noProof/>
              </w:rPr>
              <w:t xml:space="preserve">     </w:t>
            </w:r>
            <w:r>
              <w:fldChar w:fldCharType="end"/>
            </w:r>
          </w:p>
        </w:tc>
        <w:tc>
          <w:tcPr>
            <w:tcW w:w="4518" w:type="dxa"/>
            <w:gridSpan w:val="5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CB19C7" w:rsidRPr="00ED3C77" w:rsidRDefault="00CB19C7" w:rsidP="00512432">
            <w:pPr>
              <w:pStyle w:val="Response"/>
            </w:pPr>
            <w:r>
              <w:fldChar w:fldCharType="begin"/>
            </w:r>
            <w:r>
              <w:instrText xml:space="preserve"> REF NPDAddress \h </w:instrText>
            </w:r>
            <w:r>
              <w:fldChar w:fldCharType="separate"/>
            </w:r>
            <w:r>
              <w:rPr>
                <w:noProof/>
              </w:rPr>
              <w:t xml:space="preserve">     </w:t>
            </w:r>
            <w:r>
              <w:fldChar w:fldCharType="end"/>
            </w:r>
          </w:p>
        </w:tc>
        <w:tc>
          <w:tcPr>
            <w:tcW w:w="2346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CB19C7" w:rsidRPr="00ED3C77" w:rsidRDefault="00CB19C7" w:rsidP="00512432">
            <w:pPr>
              <w:pStyle w:val="Response"/>
              <w:rPr>
                <w:color w:val="FF0000"/>
              </w:rPr>
            </w:pPr>
            <w:r>
              <w:rPr>
                <w:color w:val="FF0000"/>
              </w:rPr>
              <w:fldChar w:fldCharType="begin"/>
            </w:r>
            <w:r>
              <w:rPr>
                <w:color w:val="FF0000"/>
              </w:rPr>
              <w:instrText xml:space="preserve"> REF NPDCountry \h </w:instrText>
            </w:r>
            <w:r w:rsidRPr="00F52940">
              <w:rPr>
                <w:color w:val="FF0000"/>
              </w:rPr>
            </w:r>
            <w:r>
              <w:rPr>
                <w:color w:val="FF0000"/>
              </w:rPr>
              <w:fldChar w:fldCharType="separate"/>
            </w:r>
            <w:r>
              <w:rPr>
                <w:noProof/>
                <w:color w:val="FF0000"/>
              </w:rPr>
              <w:t xml:space="preserve">     </w:t>
            </w:r>
            <w:r>
              <w:rPr>
                <w:color w:val="FF0000"/>
              </w:rPr>
              <w:fldChar w:fldCharType="end"/>
            </w:r>
          </w:p>
        </w:tc>
      </w:tr>
      <w:tr w:rsidR="00CB19C7" w:rsidRPr="00ED3C77" w:rsidTr="00512432">
        <w:trPr>
          <w:cantSplit/>
          <w:jc w:val="center"/>
        </w:trPr>
        <w:tc>
          <w:tcPr>
            <w:tcW w:w="2173" w:type="dxa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CB19C7" w:rsidRPr="00ED3C77" w:rsidRDefault="00CB19C7" w:rsidP="00512432">
            <w:pPr>
              <w:pStyle w:val="BoxTitle"/>
              <w:tabs>
                <w:tab w:val="clear" w:pos="10132"/>
                <w:tab w:val="left" w:pos="1607"/>
              </w:tabs>
            </w:pPr>
            <w:r>
              <w:t>Telephone</w:t>
            </w:r>
            <w:r>
              <w:tab/>
            </w:r>
          </w:p>
        </w:tc>
        <w:tc>
          <w:tcPr>
            <w:tcW w:w="2004" w:type="dxa"/>
            <w:gridSpan w:val="3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CB19C7" w:rsidRPr="00ED3C77" w:rsidRDefault="00CB19C7" w:rsidP="00512432">
            <w:pPr>
              <w:pStyle w:val="BoxTitle"/>
              <w:tabs>
                <w:tab w:val="left" w:pos="2085"/>
              </w:tabs>
            </w:pPr>
            <w:r>
              <w:t>Fax</w:t>
            </w:r>
            <w:r>
              <w:tab/>
            </w:r>
          </w:p>
        </w:tc>
        <w:tc>
          <w:tcPr>
            <w:tcW w:w="2925" w:type="dxa"/>
            <w:gridSpan w:val="3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CB19C7" w:rsidRPr="00ED3C77" w:rsidRDefault="00CB19C7" w:rsidP="00512432">
            <w:pPr>
              <w:pStyle w:val="BoxTitle"/>
              <w:tabs>
                <w:tab w:val="left" w:pos="3023"/>
              </w:tabs>
            </w:pPr>
            <w:r>
              <w:t>Email</w:t>
            </w:r>
            <w:r>
              <w:tab/>
            </w:r>
          </w:p>
        </w:tc>
        <w:tc>
          <w:tcPr>
            <w:tcW w:w="3352" w:type="dxa"/>
            <w:gridSpan w:val="2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CB19C7" w:rsidRPr="00ED3C77" w:rsidRDefault="00CB19C7" w:rsidP="00512432">
            <w:pPr>
              <w:pStyle w:val="BoxTitle"/>
              <w:tabs>
                <w:tab w:val="left" w:pos="3294"/>
              </w:tabs>
            </w:pPr>
            <w:r>
              <w:t>Nationality</w:t>
            </w:r>
            <w:r>
              <w:tab/>
            </w:r>
          </w:p>
        </w:tc>
      </w:tr>
      <w:tr w:rsidR="00CB19C7" w:rsidRPr="00ED3C77" w:rsidTr="00512432">
        <w:trPr>
          <w:cantSplit/>
          <w:jc w:val="center"/>
        </w:trPr>
        <w:tc>
          <w:tcPr>
            <w:tcW w:w="2173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CB19C7" w:rsidRPr="00ED3C77" w:rsidRDefault="00CB19C7" w:rsidP="00512432">
            <w:pPr>
              <w:pStyle w:val="Response"/>
            </w:pPr>
            <w:r>
              <w:fldChar w:fldCharType="begin"/>
            </w:r>
            <w:r>
              <w:instrText xml:space="preserve"> REF NPDTelephone \h </w:instrText>
            </w:r>
            <w:r>
              <w:fldChar w:fldCharType="separate"/>
            </w:r>
            <w:r>
              <w:rPr>
                <w:noProof/>
              </w:rPr>
              <w:t xml:space="preserve">     </w:t>
            </w:r>
            <w:r>
              <w:fldChar w:fldCharType="end"/>
            </w:r>
          </w:p>
        </w:tc>
        <w:tc>
          <w:tcPr>
            <w:tcW w:w="2004" w:type="dxa"/>
            <w:gridSpan w:val="3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CB19C7" w:rsidRPr="00ED3C77" w:rsidRDefault="00CB19C7" w:rsidP="00512432">
            <w:pPr>
              <w:pStyle w:val="Response"/>
            </w:pPr>
            <w:r>
              <w:fldChar w:fldCharType="begin"/>
            </w:r>
            <w:r>
              <w:instrText xml:space="preserve"> REF NPDFax \h </w:instrText>
            </w:r>
            <w:r>
              <w:fldChar w:fldCharType="separate"/>
            </w:r>
            <w:r>
              <w:rPr>
                <w:noProof/>
              </w:rPr>
              <w:t xml:space="preserve">     </w:t>
            </w:r>
            <w:r>
              <w:fldChar w:fldCharType="end"/>
            </w:r>
          </w:p>
        </w:tc>
        <w:tc>
          <w:tcPr>
            <w:tcW w:w="2925" w:type="dxa"/>
            <w:gridSpan w:val="3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CB19C7" w:rsidRPr="00ED3C77" w:rsidRDefault="00CB19C7" w:rsidP="00512432">
            <w:pPr>
              <w:pStyle w:val="Response"/>
            </w:pPr>
            <w:r>
              <w:fldChar w:fldCharType="begin"/>
            </w:r>
            <w:r>
              <w:instrText xml:space="preserve"> REF NPDEmail \h </w:instrText>
            </w:r>
            <w:r>
              <w:fldChar w:fldCharType="separate"/>
            </w:r>
            <w:r>
              <w:rPr>
                <w:noProof/>
              </w:rPr>
              <w:t xml:space="preserve">     </w:t>
            </w:r>
            <w:r>
              <w:fldChar w:fldCharType="end"/>
            </w:r>
          </w:p>
        </w:tc>
        <w:tc>
          <w:tcPr>
            <w:tcW w:w="3352" w:type="dxa"/>
            <w:gridSpan w:val="2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CB19C7" w:rsidRPr="00F7401F" w:rsidRDefault="00CB19C7" w:rsidP="00BD28C0">
            <w:pPr>
              <w:pStyle w:val="Response"/>
            </w:pPr>
            <w:r w:rsidRPr="00BD28C0">
              <w:rPr>
                <w:rStyle w:val="PlaceholderText"/>
                <w:rFonts w:cs="Arial"/>
                <w:color w:val="FF000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BD28C0">
              <w:rPr>
                <w:rStyle w:val="PlaceholderText"/>
                <w:rFonts w:cs="Arial"/>
                <w:color w:val="FF0000"/>
              </w:rPr>
              <w:instrText xml:space="preserve"> FORMTEXT </w:instrText>
            </w:r>
            <w:r w:rsidRPr="00BD28C0">
              <w:rPr>
                <w:rStyle w:val="PlaceholderText"/>
                <w:rFonts w:cs="Arial"/>
                <w:color w:val="FF0000"/>
              </w:rPr>
            </w:r>
            <w:r w:rsidRPr="00BD28C0">
              <w:rPr>
                <w:rStyle w:val="PlaceholderText"/>
                <w:rFonts w:cs="Arial"/>
                <w:color w:val="FF0000"/>
              </w:rPr>
              <w:fldChar w:fldCharType="separate"/>
            </w:r>
            <w:r>
              <w:rPr>
                <w:rStyle w:val="PlaceholderText"/>
                <w:rFonts w:cs="Arial"/>
                <w:noProof/>
                <w:color w:val="FF0000"/>
              </w:rPr>
              <w:t> </w:t>
            </w:r>
            <w:r>
              <w:rPr>
                <w:rStyle w:val="PlaceholderText"/>
                <w:rFonts w:cs="Arial"/>
                <w:noProof/>
                <w:color w:val="FF0000"/>
              </w:rPr>
              <w:t> </w:t>
            </w:r>
            <w:r>
              <w:rPr>
                <w:rStyle w:val="PlaceholderText"/>
                <w:rFonts w:cs="Arial"/>
                <w:noProof/>
                <w:color w:val="FF0000"/>
              </w:rPr>
              <w:t> </w:t>
            </w:r>
            <w:r>
              <w:rPr>
                <w:rStyle w:val="PlaceholderText"/>
                <w:rFonts w:cs="Arial"/>
                <w:noProof/>
                <w:color w:val="FF0000"/>
              </w:rPr>
              <w:t> </w:t>
            </w:r>
            <w:r>
              <w:rPr>
                <w:rStyle w:val="PlaceholderText"/>
                <w:rFonts w:cs="Arial"/>
                <w:noProof/>
                <w:color w:val="FF0000"/>
              </w:rPr>
              <w:t> </w:t>
            </w:r>
            <w:r w:rsidRPr="00BD28C0">
              <w:rPr>
                <w:rStyle w:val="PlaceholderText"/>
                <w:rFonts w:cs="Arial"/>
                <w:color w:val="FF0000"/>
              </w:rPr>
              <w:fldChar w:fldCharType="end"/>
            </w:r>
          </w:p>
        </w:tc>
      </w:tr>
    </w:tbl>
    <w:p w:rsidR="00CB19C7" w:rsidRDefault="00CB19C7" w:rsidP="00512432">
      <w:pPr>
        <w:pStyle w:val="Spacer"/>
        <w:spacing w:before="120"/>
        <w:rPr>
          <w:rStyle w:val="Instructions"/>
          <w:i w:val="0"/>
          <w:color w:val="auto"/>
          <w:sz w:val="6"/>
          <w:szCs w:val="18"/>
        </w:rPr>
        <w:sectPr w:rsidR="00CB19C7" w:rsidSect="00BD28C0">
          <w:footnotePr>
            <w:numFmt w:val="chicago"/>
            <w:numRestart w:val="eachPage"/>
          </w:footnotePr>
          <w:pgSz w:w="12240" w:h="15840"/>
          <w:pgMar w:top="340" w:right="907" w:bottom="340" w:left="907" w:header="708" w:footer="708" w:gutter="0"/>
          <w:cols w:space="708"/>
        </w:sectPr>
      </w:pPr>
    </w:p>
    <w:p w:rsidR="00CB19C7" w:rsidRPr="00ED3C77" w:rsidRDefault="00CB19C7" w:rsidP="00512432">
      <w:pPr>
        <w:pStyle w:val="Spacer"/>
        <w:spacing w:before="120"/>
        <w:rPr>
          <w:rStyle w:val="Instructions"/>
          <w:i w:val="0"/>
          <w:color w:val="auto"/>
          <w:sz w:val="6"/>
          <w:szCs w:val="18"/>
        </w:rPr>
      </w:pPr>
    </w:p>
    <w:tbl>
      <w:tblPr>
        <w:tblW w:w="0" w:type="auto"/>
        <w:jc w:val="center"/>
        <w:tblBorders>
          <w:top w:val="single" w:sz="4" w:space="0" w:color="CC99FF"/>
        </w:tblBorders>
        <w:tblLook w:val="01E0"/>
      </w:tblPr>
      <w:tblGrid>
        <w:gridCol w:w="5495"/>
        <w:gridCol w:w="5067"/>
      </w:tblGrid>
      <w:tr w:rsidR="00CB19C7" w:rsidRPr="00ED3C77" w:rsidTr="00C4165C">
        <w:trPr>
          <w:jc w:val="center"/>
        </w:trPr>
        <w:tc>
          <w:tcPr>
            <w:tcW w:w="5495" w:type="dxa"/>
            <w:tcBorders>
              <w:top w:val="single" w:sz="4" w:space="0" w:color="CC99FF"/>
            </w:tcBorders>
          </w:tcPr>
          <w:p w:rsidR="00CB19C7" w:rsidRPr="00ED3C77" w:rsidRDefault="00CB19C7" w:rsidP="00512432">
            <w:pPr>
              <w:pStyle w:val="SectionHead"/>
            </w:pPr>
            <w:r w:rsidRPr="00ED3C77">
              <w:rPr>
                <w:highlight w:val="lightGray"/>
              </w:rPr>
              <w:br w:type="page"/>
            </w:r>
            <w:r w:rsidRPr="00ED3C77">
              <w:t>Education</w:t>
            </w:r>
          </w:p>
        </w:tc>
        <w:tc>
          <w:tcPr>
            <w:tcW w:w="5067" w:type="dxa"/>
            <w:tcBorders>
              <w:top w:val="single" w:sz="4" w:space="0" w:color="CC99FF"/>
            </w:tcBorders>
          </w:tcPr>
          <w:p w:rsidR="00CB19C7" w:rsidRPr="00ED3C77" w:rsidRDefault="00CB19C7" w:rsidP="00512432">
            <w:pPr>
              <w:jc w:val="right"/>
              <w:rPr>
                <w:rStyle w:val="Instructions"/>
                <w:szCs w:val="18"/>
              </w:rPr>
            </w:pPr>
            <w:r w:rsidRPr="00ED3C77">
              <w:rPr>
                <w:rStyle w:val="Instructions"/>
                <w:szCs w:val="18"/>
              </w:rPr>
              <w:t>degrees, universities, and dates</w:t>
            </w:r>
          </w:p>
        </w:tc>
      </w:tr>
    </w:tbl>
    <w:p w:rsidR="00CB19C7" w:rsidRPr="00ED3C77" w:rsidRDefault="00CB19C7" w:rsidP="00512432">
      <w:pPr>
        <w:pStyle w:val="Responsefree"/>
      </w:pPr>
      <w:r w:rsidRPr="002E1496">
        <w:rPr>
          <w:rStyle w:val="PlaceholderText"/>
          <w:rFonts w:cs="Arial"/>
          <w:color w:val="BFBFBF"/>
        </w:rPr>
        <w:t>████</w:t>
      </w:r>
    </w:p>
    <w:tbl>
      <w:tblPr>
        <w:tblW w:w="0" w:type="auto"/>
        <w:jc w:val="center"/>
        <w:tblBorders>
          <w:top w:val="single" w:sz="4" w:space="0" w:color="CC99FF"/>
        </w:tblBorders>
        <w:tblLook w:val="01E0"/>
      </w:tblPr>
      <w:tblGrid>
        <w:gridCol w:w="5495"/>
        <w:gridCol w:w="5067"/>
      </w:tblGrid>
      <w:tr w:rsidR="00CB19C7" w:rsidRPr="00ED3C77" w:rsidTr="00C4165C">
        <w:trPr>
          <w:jc w:val="center"/>
        </w:trPr>
        <w:tc>
          <w:tcPr>
            <w:tcW w:w="5495" w:type="dxa"/>
            <w:tcBorders>
              <w:top w:val="single" w:sz="4" w:space="0" w:color="CC99FF"/>
            </w:tcBorders>
          </w:tcPr>
          <w:p w:rsidR="00CB19C7" w:rsidRPr="00ED3C77" w:rsidRDefault="00CB19C7" w:rsidP="00512432">
            <w:pPr>
              <w:pStyle w:val="SectionHead"/>
            </w:pPr>
            <w:r w:rsidRPr="00ED3C77">
              <w:rPr>
                <w:highlight w:val="lightGray"/>
              </w:rPr>
              <w:br w:type="page"/>
            </w:r>
            <w:r w:rsidRPr="00ED3C77">
              <w:t>Employment</w:t>
            </w:r>
          </w:p>
        </w:tc>
        <w:tc>
          <w:tcPr>
            <w:tcW w:w="5067" w:type="dxa"/>
            <w:tcBorders>
              <w:top w:val="single" w:sz="4" w:space="0" w:color="CC99FF"/>
            </w:tcBorders>
          </w:tcPr>
          <w:p w:rsidR="00CB19C7" w:rsidRPr="00ED3C77" w:rsidRDefault="00CB19C7" w:rsidP="00512432">
            <w:pPr>
              <w:jc w:val="right"/>
              <w:rPr>
                <w:rStyle w:val="Instructions"/>
                <w:szCs w:val="18"/>
              </w:rPr>
            </w:pPr>
            <w:r w:rsidRPr="00ED3C77">
              <w:rPr>
                <w:rStyle w:val="Instructions"/>
                <w:szCs w:val="18"/>
              </w:rPr>
              <w:t>employers, positions, and dates</w:t>
            </w:r>
          </w:p>
        </w:tc>
      </w:tr>
    </w:tbl>
    <w:p w:rsidR="00CB19C7" w:rsidRPr="00ED3C77" w:rsidRDefault="00CB19C7" w:rsidP="00512432">
      <w:pPr>
        <w:pStyle w:val="Responsefree"/>
      </w:pPr>
      <w:r w:rsidRPr="002E1496">
        <w:rPr>
          <w:rStyle w:val="PlaceholderText"/>
          <w:rFonts w:cs="Arial"/>
          <w:color w:val="BFBFBF"/>
        </w:rPr>
        <w:t>████</w:t>
      </w:r>
    </w:p>
    <w:tbl>
      <w:tblPr>
        <w:tblW w:w="0" w:type="auto"/>
        <w:jc w:val="center"/>
        <w:tblBorders>
          <w:top w:val="single" w:sz="4" w:space="0" w:color="CC99FF"/>
        </w:tblBorders>
        <w:tblLook w:val="01E0"/>
      </w:tblPr>
      <w:tblGrid>
        <w:gridCol w:w="4644"/>
        <w:gridCol w:w="5918"/>
      </w:tblGrid>
      <w:tr w:rsidR="00CB19C7" w:rsidRPr="00ED3C77" w:rsidTr="00C4165C">
        <w:trPr>
          <w:jc w:val="center"/>
        </w:trPr>
        <w:tc>
          <w:tcPr>
            <w:tcW w:w="4644" w:type="dxa"/>
            <w:tcBorders>
              <w:top w:val="single" w:sz="4" w:space="0" w:color="CC99FF"/>
            </w:tcBorders>
          </w:tcPr>
          <w:p w:rsidR="00CB19C7" w:rsidRPr="00ED3C77" w:rsidRDefault="00CB19C7" w:rsidP="00512432">
            <w:pPr>
              <w:pStyle w:val="SectionHead"/>
            </w:pPr>
            <w:r w:rsidRPr="00ED3C77">
              <w:rPr>
                <w:highlight w:val="lightGray"/>
              </w:rPr>
              <w:br w:type="page"/>
            </w:r>
            <w:r w:rsidRPr="00ED3C77">
              <w:t>Research</w:t>
            </w:r>
          </w:p>
        </w:tc>
        <w:tc>
          <w:tcPr>
            <w:tcW w:w="5918" w:type="dxa"/>
            <w:tcBorders>
              <w:top w:val="single" w:sz="4" w:space="0" w:color="CC99FF"/>
            </w:tcBorders>
          </w:tcPr>
          <w:p w:rsidR="00CB19C7" w:rsidRPr="00ED3C77" w:rsidRDefault="00CB19C7" w:rsidP="00512432">
            <w:pPr>
              <w:jc w:val="right"/>
              <w:rPr>
                <w:rStyle w:val="Instructions"/>
                <w:szCs w:val="18"/>
              </w:rPr>
            </w:pPr>
            <w:r w:rsidRPr="00ED3C77">
              <w:rPr>
                <w:rStyle w:val="Instructions"/>
                <w:szCs w:val="18"/>
              </w:rPr>
              <w:t>brief description of past and current research and the field(s) of specialization</w:t>
            </w:r>
          </w:p>
        </w:tc>
      </w:tr>
    </w:tbl>
    <w:p w:rsidR="00CB19C7" w:rsidRPr="00ED3C77" w:rsidRDefault="00CB19C7" w:rsidP="00512432">
      <w:pPr>
        <w:pStyle w:val="Responsefree"/>
      </w:pPr>
      <w:r w:rsidRPr="002E1496">
        <w:rPr>
          <w:rStyle w:val="PlaceholderText"/>
          <w:rFonts w:cs="Arial"/>
          <w:color w:val="BFBFBF"/>
        </w:rPr>
        <w:t>████</w:t>
      </w:r>
    </w:p>
    <w:tbl>
      <w:tblPr>
        <w:tblW w:w="0" w:type="auto"/>
        <w:jc w:val="center"/>
        <w:tblBorders>
          <w:top w:val="single" w:sz="4" w:space="0" w:color="CC99FF"/>
        </w:tblBorders>
        <w:tblLook w:val="01E0"/>
      </w:tblPr>
      <w:tblGrid>
        <w:gridCol w:w="6345"/>
        <w:gridCol w:w="4217"/>
      </w:tblGrid>
      <w:tr w:rsidR="00CB19C7" w:rsidRPr="00ED3C77" w:rsidTr="00C4165C">
        <w:trPr>
          <w:jc w:val="center"/>
        </w:trPr>
        <w:tc>
          <w:tcPr>
            <w:tcW w:w="6345" w:type="dxa"/>
            <w:tcBorders>
              <w:top w:val="single" w:sz="4" w:space="0" w:color="CC99FF"/>
            </w:tcBorders>
          </w:tcPr>
          <w:p w:rsidR="00CB19C7" w:rsidRPr="00ED3C77" w:rsidRDefault="00CB19C7" w:rsidP="00512432">
            <w:pPr>
              <w:pStyle w:val="SectionHead"/>
            </w:pPr>
            <w:r w:rsidRPr="00ED3C77">
              <w:rPr>
                <w:highlight w:val="lightGray"/>
              </w:rPr>
              <w:br w:type="page"/>
            </w:r>
            <w:r w:rsidRPr="00ED3C77">
              <w:t>Current Research Activities</w:t>
            </w:r>
          </w:p>
        </w:tc>
        <w:tc>
          <w:tcPr>
            <w:tcW w:w="4217" w:type="dxa"/>
            <w:tcBorders>
              <w:top w:val="single" w:sz="4" w:space="0" w:color="CC99FF"/>
            </w:tcBorders>
          </w:tcPr>
          <w:p w:rsidR="00CB19C7" w:rsidRPr="00ED3C77" w:rsidRDefault="00CB19C7" w:rsidP="00512432">
            <w:pPr>
              <w:jc w:val="right"/>
              <w:rPr>
                <w:rStyle w:val="Instructions"/>
                <w:szCs w:val="18"/>
              </w:rPr>
            </w:pPr>
            <w:r w:rsidRPr="00ED3C77">
              <w:rPr>
                <w:rStyle w:val="Instructions"/>
                <w:szCs w:val="18"/>
              </w:rPr>
              <w:t>titles of ongoing activities; please give the names and institutions of any international collaborators</w:t>
            </w:r>
          </w:p>
        </w:tc>
      </w:tr>
    </w:tbl>
    <w:p w:rsidR="00CB19C7" w:rsidRPr="00ED3C77" w:rsidRDefault="00CB19C7" w:rsidP="00512432">
      <w:pPr>
        <w:pStyle w:val="Responsefree"/>
      </w:pPr>
      <w:r w:rsidRPr="002E1496">
        <w:rPr>
          <w:rStyle w:val="PlaceholderText"/>
          <w:rFonts w:cs="Arial"/>
          <w:color w:val="BFBFBF"/>
        </w:rPr>
        <w:t>████</w:t>
      </w:r>
    </w:p>
    <w:tbl>
      <w:tblPr>
        <w:tblW w:w="0" w:type="auto"/>
        <w:jc w:val="center"/>
        <w:tblBorders>
          <w:top w:val="single" w:sz="4" w:space="0" w:color="CC99FF"/>
        </w:tblBorders>
        <w:tblLook w:val="01E0"/>
      </w:tblPr>
      <w:tblGrid>
        <w:gridCol w:w="5353"/>
        <w:gridCol w:w="5209"/>
      </w:tblGrid>
      <w:tr w:rsidR="00CB19C7" w:rsidRPr="00ED3C77" w:rsidTr="00C4165C">
        <w:trPr>
          <w:jc w:val="center"/>
        </w:trPr>
        <w:tc>
          <w:tcPr>
            <w:tcW w:w="5353" w:type="dxa"/>
            <w:tcBorders>
              <w:top w:val="single" w:sz="4" w:space="0" w:color="CC99FF"/>
            </w:tcBorders>
          </w:tcPr>
          <w:p w:rsidR="00CB19C7" w:rsidRPr="00ED3C77" w:rsidRDefault="00CB19C7" w:rsidP="00512432">
            <w:pPr>
              <w:pStyle w:val="SectionHead"/>
            </w:pPr>
            <w:r w:rsidRPr="00ED3C77">
              <w:rPr>
                <w:highlight w:val="lightGray"/>
              </w:rPr>
              <w:br w:type="page"/>
            </w:r>
            <w:r w:rsidRPr="00ED3C77">
              <w:t>Publications</w:t>
            </w:r>
          </w:p>
        </w:tc>
        <w:tc>
          <w:tcPr>
            <w:tcW w:w="5209" w:type="dxa"/>
            <w:tcBorders>
              <w:top w:val="single" w:sz="4" w:space="0" w:color="CC99FF"/>
            </w:tcBorders>
          </w:tcPr>
          <w:p w:rsidR="00CB19C7" w:rsidRPr="00ED3C77" w:rsidRDefault="00CB19C7" w:rsidP="00512432">
            <w:pPr>
              <w:jc w:val="right"/>
              <w:rPr>
                <w:rStyle w:val="Instructions"/>
                <w:szCs w:val="18"/>
              </w:rPr>
            </w:pPr>
            <w:r w:rsidRPr="00ED3C77">
              <w:rPr>
                <w:rStyle w:val="Instructions"/>
                <w:szCs w:val="18"/>
              </w:rPr>
              <w:t xml:space="preserve">up to three recent publications relevant to this </w:t>
            </w:r>
            <w:r>
              <w:rPr>
                <w:rStyle w:val="Instructions"/>
                <w:szCs w:val="18"/>
              </w:rPr>
              <w:t>ASI</w:t>
            </w:r>
          </w:p>
        </w:tc>
      </w:tr>
    </w:tbl>
    <w:p w:rsidR="00CB19C7" w:rsidRPr="00ED3C77" w:rsidRDefault="00CB19C7" w:rsidP="00CC32C4">
      <w:pPr>
        <w:pStyle w:val="Responsefree"/>
        <w:numPr>
          <w:ilvl w:val="0"/>
          <w:numId w:val="10"/>
        </w:numPr>
        <w:spacing w:before="0" w:after="0"/>
        <w:ind w:left="714" w:hanging="357"/>
      </w:pPr>
      <w:r w:rsidRPr="002E1496">
        <w:rPr>
          <w:rStyle w:val="PlaceholderText"/>
          <w:rFonts w:cs="Arial"/>
          <w:color w:val="BFBFBF"/>
        </w:rPr>
        <w:t>████</w:t>
      </w:r>
    </w:p>
    <w:p w:rsidR="00CB19C7" w:rsidRPr="00ED3C77" w:rsidRDefault="00CB19C7" w:rsidP="00CC32C4">
      <w:pPr>
        <w:pStyle w:val="Responsefree"/>
        <w:numPr>
          <w:ilvl w:val="0"/>
          <w:numId w:val="10"/>
        </w:numPr>
        <w:spacing w:before="0" w:after="0"/>
        <w:ind w:left="714" w:hanging="357"/>
      </w:pPr>
      <w:r w:rsidRPr="002E1496">
        <w:rPr>
          <w:rStyle w:val="PlaceholderText"/>
          <w:rFonts w:cs="Arial"/>
          <w:color w:val="BFBFBF"/>
        </w:rPr>
        <w:t>████</w:t>
      </w:r>
    </w:p>
    <w:p w:rsidR="00CB19C7" w:rsidRPr="00ED3C77" w:rsidRDefault="00CB19C7" w:rsidP="00CC32C4">
      <w:pPr>
        <w:pStyle w:val="Responsefree"/>
        <w:numPr>
          <w:ilvl w:val="0"/>
          <w:numId w:val="10"/>
        </w:numPr>
        <w:spacing w:before="0" w:after="0"/>
        <w:ind w:left="714" w:hanging="357"/>
      </w:pPr>
      <w:r w:rsidRPr="002E1496">
        <w:rPr>
          <w:rStyle w:val="PlaceholderText"/>
          <w:rFonts w:cs="Arial"/>
          <w:color w:val="BFBFBF"/>
        </w:rPr>
        <w:t>████</w:t>
      </w:r>
    </w:p>
    <w:p w:rsidR="00CB19C7" w:rsidRPr="00ED3C77" w:rsidRDefault="00CB19C7" w:rsidP="00512432">
      <w:pPr>
        <w:pStyle w:val="Spacer"/>
      </w:pPr>
    </w:p>
    <w:tbl>
      <w:tblPr>
        <w:tblW w:w="0" w:type="auto"/>
        <w:jc w:val="center"/>
        <w:tblBorders>
          <w:top w:val="single" w:sz="4" w:space="0" w:color="CC99FF"/>
        </w:tblBorders>
        <w:tblLook w:val="01E0"/>
      </w:tblPr>
      <w:tblGrid>
        <w:gridCol w:w="5353"/>
        <w:gridCol w:w="5209"/>
      </w:tblGrid>
      <w:tr w:rsidR="00CB19C7" w:rsidRPr="00ED3C77" w:rsidTr="00C4165C">
        <w:trPr>
          <w:jc w:val="center"/>
        </w:trPr>
        <w:tc>
          <w:tcPr>
            <w:tcW w:w="5353" w:type="dxa"/>
            <w:tcBorders>
              <w:top w:val="single" w:sz="4" w:space="0" w:color="CC99FF"/>
            </w:tcBorders>
          </w:tcPr>
          <w:p w:rsidR="00CB19C7" w:rsidRPr="00ED3C77" w:rsidRDefault="00CB19C7" w:rsidP="00512432">
            <w:pPr>
              <w:pStyle w:val="SectionHead"/>
            </w:pPr>
            <w:r w:rsidRPr="00ED3C77">
              <w:rPr>
                <w:highlight w:val="lightGray"/>
              </w:rPr>
              <w:br w:type="page"/>
            </w:r>
            <w:r w:rsidRPr="00ED3C77">
              <w:t>Honours</w:t>
            </w:r>
          </w:p>
        </w:tc>
        <w:tc>
          <w:tcPr>
            <w:tcW w:w="5209" w:type="dxa"/>
            <w:tcBorders>
              <w:top w:val="single" w:sz="4" w:space="0" w:color="CC99FF"/>
            </w:tcBorders>
          </w:tcPr>
          <w:p w:rsidR="00CB19C7" w:rsidRPr="00ED3C77" w:rsidRDefault="00CB19C7" w:rsidP="00512432">
            <w:pPr>
              <w:jc w:val="right"/>
              <w:rPr>
                <w:rStyle w:val="Instructions"/>
                <w:szCs w:val="18"/>
              </w:rPr>
            </w:pPr>
            <w:r w:rsidRPr="00ED3C77">
              <w:rPr>
                <w:rStyle w:val="Instructions"/>
                <w:szCs w:val="18"/>
              </w:rPr>
              <w:t>awards, fellowships, professional societies, etc.</w:t>
            </w:r>
          </w:p>
        </w:tc>
      </w:tr>
    </w:tbl>
    <w:p w:rsidR="00CB19C7" w:rsidRDefault="00CB19C7" w:rsidP="00512432">
      <w:pPr>
        <w:pStyle w:val="Responsefree"/>
      </w:pPr>
      <w:r w:rsidRPr="002E1496">
        <w:rPr>
          <w:rStyle w:val="PlaceholderText"/>
          <w:rFonts w:cs="Arial"/>
          <w:color w:val="BFBFBF"/>
        </w:rPr>
        <w:t>████</w:t>
      </w:r>
    </w:p>
    <w:p w:rsidR="00CB19C7" w:rsidRDefault="00CB19C7" w:rsidP="00512432">
      <w:pPr>
        <w:rPr>
          <w:sz w:val="22"/>
          <w:szCs w:val="22"/>
        </w:rPr>
      </w:pPr>
    </w:p>
    <w:p w:rsidR="00CB19C7" w:rsidRDefault="00CB19C7" w:rsidP="00512432">
      <w:pPr>
        <w:rPr>
          <w:sz w:val="22"/>
          <w:szCs w:val="22"/>
        </w:rPr>
        <w:sectPr w:rsidR="00CB19C7" w:rsidSect="00BD28C0">
          <w:footnotePr>
            <w:numFmt w:val="chicago"/>
            <w:numRestart w:val="eachPage"/>
          </w:footnotePr>
          <w:type w:val="continuous"/>
          <w:pgSz w:w="12240" w:h="15840"/>
          <w:pgMar w:top="340" w:right="907" w:bottom="340" w:left="907" w:header="708" w:footer="708" w:gutter="0"/>
          <w:cols w:space="708"/>
          <w:formProt w:val="0"/>
        </w:sectPr>
      </w:pPr>
    </w:p>
    <w:p w:rsidR="00CB19C7" w:rsidRPr="00ED3C77" w:rsidRDefault="00CB19C7" w:rsidP="00512432">
      <w:pPr>
        <w:pStyle w:val="Spacer"/>
      </w:pPr>
    </w:p>
    <w:p w:rsidR="00CB19C7" w:rsidRPr="00971760" w:rsidRDefault="00CB19C7" w:rsidP="00512432">
      <w:pPr>
        <w:jc w:val="center"/>
        <w:outlineLvl w:val="0"/>
        <w:rPr>
          <w:rFonts w:ascii="Arial" w:hAnsi="Arial" w:cs="Arial"/>
          <w:b/>
          <w:bCs/>
          <w:sz w:val="28"/>
          <w:szCs w:val="28"/>
        </w:rPr>
      </w:pPr>
      <w:r w:rsidRPr="00971760">
        <w:rPr>
          <w:rFonts w:ascii="Arial" w:hAnsi="Arial" w:cs="Arial"/>
          <w:b/>
          <w:bCs/>
          <w:sz w:val="28"/>
          <w:szCs w:val="28"/>
        </w:rPr>
        <w:t>Curriculum Vitae</w:t>
      </w:r>
    </w:p>
    <w:p w:rsidR="00CB19C7" w:rsidRPr="00ED3C77" w:rsidRDefault="00CB19C7" w:rsidP="00512432">
      <w:pPr>
        <w:jc w:val="center"/>
        <w:rPr>
          <w:rStyle w:val="Instructions"/>
          <w:szCs w:val="18"/>
        </w:rPr>
      </w:pPr>
      <w:r w:rsidRPr="00ED3C77">
        <w:rPr>
          <w:rStyle w:val="Instructions"/>
          <w:szCs w:val="18"/>
        </w:rPr>
        <w:t>Please include a CV no longer than two pages in this format</w:t>
      </w:r>
    </w:p>
    <w:p w:rsidR="00CB19C7" w:rsidRPr="00971760" w:rsidRDefault="00CB19C7" w:rsidP="00512432">
      <w:pPr>
        <w:tabs>
          <w:tab w:val="center" w:pos="5670"/>
          <w:tab w:val="right" w:pos="10348"/>
        </w:tabs>
        <w:spacing w:before="240" w:after="240"/>
        <w:jc w:val="center"/>
        <w:outlineLvl w:val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Partner</w:t>
      </w:r>
      <w:r w:rsidRPr="00971760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Country Co-</w:t>
      </w:r>
      <w:r w:rsidRPr="00971760">
        <w:rPr>
          <w:rFonts w:ascii="Arial" w:hAnsi="Arial" w:cs="Arial"/>
          <w:b/>
          <w:bCs/>
          <w:sz w:val="24"/>
          <w:szCs w:val="24"/>
        </w:rPr>
        <w:t>Director</w:t>
      </w:r>
    </w:p>
    <w:tbl>
      <w:tblPr>
        <w:tblW w:w="104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73"/>
        <w:gridCol w:w="337"/>
        <w:gridCol w:w="1080"/>
        <w:gridCol w:w="587"/>
        <w:gridCol w:w="1061"/>
        <w:gridCol w:w="937"/>
        <w:gridCol w:w="927"/>
        <w:gridCol w:w="1006"/>
        <w:gridCol w:w="2346"/>
      </w:tblGrid>
      <w:tr w:rsidR="00CB19C7" w:rsidRPr="00ED3C77" w:rsidTr="00512432">
        <w:trPr>
          <w:cantSplit/>
          <w:jc w:val="center"/>
        </w:trPr>
        <w:tc>
          <w:tcPr>
            <w:tcW w:w="10454" w:type="dxa"/>
            <w:gridSpan w:val="9"/>
            <w:tcBorders>
              <w:top w:val="nil"/>
              <w:left w:val="nil"/>
              <w:bottom w:val="single" w:sz="4" w:space="0" w:color="C0C0C0"/>
              <w:right w:val="nil"/>
            </w:tcBorders>
          </w:tcPr>
          <w:p w:rsidR="00CB19C7" w:rsidRPr="00ED3C77" w:rsidRDefault="00CB19C7" w:rsidP="00512432">
            <w:pPr>
              <w:pStyle w:val="BoxTitle"/>
            </w:pPr>
            <w:r w:rsidRPr="00ED3C77">
              <w:tab/>
            </w:r>
            <w:r w:rsidRPr="00ED3C77">
              <w:rPr>
                <w:rStyle w:val="Instructions"/>
                <w:b w:val="0"/>
              </w:rPr>
              <w:t>please ensure that in writing names the same spelling is used throughout</w:t>
            </w:r>
          </w:p>
        </w:tc>
      </w:tr>
      <w:tr w:rsidR="00CB19C7" w:rsidRPr="00ED3C77" w:rsidTr="00512432">
        <w:trPr>
          <w:cantSplit/>
          <w:jc w:val="center"/>
        </w:trPr>
        <w:tc>
          <w:tcPr>
            <w:tcW w:w="2510" w:type="dxa"/>
            <w:gridSpan w:val="2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CB19C7" w:rsidRPr="00ED3C77" w:rsidRDefault="00CB19C7" w:rsidP="00512432">
            <w:pPr>
              <w:pStyle w:val="BoxTitle"/>
              <w:tabs>
                <w:tab w:val="left" w:pos="2727"/>
              </w:tabs>
            </w:pPr>
            <w:r>
              <w:t>Family Name</w:t>
            </w:r>
            <w:r>
              <w:tab/>
            </w:r>
          </w:p>
        </w:tc>
        <w:tc>
          <w:tcPr>
            <w:tcW w:w="2728" w:type="dxa"/>
            <w:gridSpan w:val="3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CB19C7" w:rsidRPr="00ED3C77" w:rsidRDefault="00CB19C7" w:rsidP="00512432">
            <w:pPr>
              <w:pStyle w:val="BoxTitle"/>
              <w:tabs>
                <w:tab w:val="left" w:pos="2877"/>
              </w:tabs>
            </w:pPr>
            <w:r>
              <w:t>F</w:t>
            </w:r>
            <w:r w:rsidRPr="00ED3C77">
              <w:t xml:space="preserve">irst </w:t>
            </w:r>
            <w:r>
              <w:t>N</w:t>
            </w:r>
            <w:r w:rsidRPr="00ED3C77">
              <w:t>ame</w:t>
            </w:r>
            <w:r>
              <w:tab/>
            </w:r>
          </w:p>
        </w:tc>
        <w:tc>
          <w:tcPr>
            <w:tcW w:w="937" w:type="dxa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CB19C7" w:rsidRPr="00ED3C77" w:rsidRDefault="00CB19C7" w:rsidP="00512432">
            <w:pPr>
              <w:pStyle w:val="BoxTitle"/>
              <w:tabs>
                <w:tab w:val="left" w:pos="1091"/>
              </w:tabs>
            </w:pPr>
            <w:r>
              <w:t>Title</w:t>
            </w:r>
            <w:r>
              <w:tab/>
            </w:r>
          </w:p>
        </w:tc>
        <w:tc>
          <w:tcPr>
            <w:tcW w:w="4279" w:type="dxa"/>
            <w:gridSpan w:val="3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CB19C7" w:rsidRPr="00ED3C77" w:rsidRDefault="00CB19C7" w:rsidP="00512432">
            <w:pPr>
              <w:pStyle w:val="BoxTitle"/>
              <w:tabs>
                <w:tab w:val="left" w:pos="4271"/>
              </w:tabs>
            </w:pPr>
            <w:r>
              <w:t>Job Title</w:t>
            </w:r>
            <w:r>
              <w:tab/>
            </w:r>
          </w:p>
        </w:tc>
      </w:tr>
      <w:tr w:rsidR="00CB19C7" w:rsidRPr="00ED3C77" w:rsidTr="00512432">
        <w:trPr>
          <w:cantSplit/>
          <w:jc w:val="center"/>
        </w:trPr>
        <w:tc>
          <w:tcPr>
            <w:tcW w:w="2510" w:type="dxa"/>
            <w:gridSpan w:val="2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CB19C7" w:rsidRPr="00ED3C77" w:rsidRDefault="00CB19C7" w:rsidP="00512432">
            <w:pPr>
              <w:pStyle w:val="Response"/>
            </w:pPr>
            <w:r>
              <w:fldChar w:fldCharType="begin"/>
            </w:r>
            <w:r>
              <w:instrText xml:space="preserve"> REF PPDFamilyName \h </w:instrText>
            </w:r>
            <w:r>
              <w:fldChar w:fldCharType="separate"/>
            </w:r>
            <w:r>
              <w:rPr>
                <w:noProof/>
              </w:rPr>
              <w:t xml:space="preserve">     </w:t>
            </w:r>
            <w:r>
              <w:fldChar w:fldCharType="end"/>
            </w:r>
          </w:p>
        </w:tc>
        <w:tc>
          <w:tcPr>
            <w:tcW w:w="2728" w:type="dxa"/>
            <w:gridSpan w:val="3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CB19C7" w:rsidRPr="00ED3C77" w:rsidRDefault="00CB19C7" w:rsidP="00512432">
            <w:pPr>
              <w:pStyle w:val="Response"/>
            </w:pPr>
            <w:r>
              <w:fldChar w:fldCharType="begin"/>
            </w:r>
            <w:r>
              <w:instrText xml:space="preserve"> REF PPDFirstName \h </w:instrText>
            </w:r>
            <w:r>
              <w:fldChar w:fldCharType="separate"/>
            </w:r>
            <w:r>
              <w:rPr>
                <w:noProof/>
              </w:rPr>
              <w:t xml:space="preserve">     </w:t>
            </w:r>
            <w:r>
              <w:fldChar w:fldCharType="end"/>
            </w:r>
          </w:p>
        </w:tc>
        <w:tc>
          <w:tcPr>
            <w:tcW w:w="937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CB19C7" w:rsidRPr="00ED3C77" w:rsidRDefault="00CB19C7" w:rsidP="00512432">
            <w:pPr>
              <w:pStyle w:val="Response"/>
            </w:pPr>
            <w:r>
              <w:fldChar w:fldCharType="begin"/>
            </w:r>
            <w:r>
              <w:instrText xml:space="preserve"> REF PPDTitle \h </w:instrText>
            </w:r>
            <w:r>
              <w:fldChar w:fldCharType="separate"/>
            </w:r>
            <w:r>
              <w:rPr>
                <w:noProof/>
              </w:rPr>
              <w:t xml:space="preserve">     </w:t>
            </w:r>
            <w:r>
              <w:fldChar w:fldCharType="end"/>
            </w:r>
          </w:p>
        </w:tc>
        <w:tc>
          <w:tcPr>
            <w:tcW w:w="4279" w:type="dxa"/>
            <w:gridSpan w:val="3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CB19C7" w:rsidRPr="00ED3C77" w:rsidRDefault="00CB19C7" w:rsidP="00512432">
            <w:pPr>
              <w:pStyle w:val="Response"/>
            </w:pPr>
            <w:r>
              <w:fldChar w:fldCharType="begin"/>
            </w:r>
            <w:r>
              <w:instrText xml:space="preserve"> REF PPDJobTitle \h </w:instrText>
            </w:r>
            <w:r>
              <w:fldChar w:fldCharType="separate"/>
            </w:r>
            <w:r>
              <w:rPr>
                <w:noProof/>
              </w:rPr>
              <w:t xml:space="preserve">     </w:t>
            </w:r>
            <w:r>
              <w:fldChar w:fldCharType="end"/>
            </w:r>
          </w:p>
        </w:tc>
      </w:tr>
      <w:tr w:rsidR="00CB19C7" w:rsidRPr="00ED3C77" w:rsidTr="00512432">
        <w:trPr>
          <w:cantSplit/>
          <w:jc w:val="center"/>
        </w:trPr>
        <w:tc>
          <w:tcPr>
            <w:tcW w:w="3590" w:type="dxa"/>
            <w:gridSpan w:val="3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CB19C7" w:rsidRPr="00ED3C77" w:rsidRDefault="00CB19C7" w:rsidP="00512432">
            <w:pPr>
              <w:pStyle w:val="BoxTitle"/>
              <w:tabs>
                <w:tab w:val="left" w:pos="3861"/>
              </w:tabs>
            </w:pPr>
            <w:r>
              <w:t>Institution</w:t>
            </w:r>
            <w:r>
              <w:tab/>
            </w:r>
          </w:p>
        </w:tc>
        <w:tc>
          <w:tcPr>
            <w:tcW w:w="4518" w:type="dxa"/>
            <w:gridSpan w:val="5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CB19C7" w:rsidRPr="00ED3C77" w:rsidRDefault="00CB19C7" w:rsidP="00512432">
            <w:pPr>
              <w:pStyle w:val="BoxTitle"/>
              <w:tabs>
                <w:tab w:val="left" w:pos="4438"/>
              </w:tabs>
            </w:pPr>
            <w:r>
              <w:t>Address</w:t>
            </w:r>
            <w:r>
              <w:tab/>
            </w:r>
          </w:p>
        </w:tc>
        <w:tc>
          <w:tcPr>
            <w:tcW w:w="2346" w:type="dxa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CB19C7" w:rsidRPr="00ED3C77" w:rsidRDefault="00CB19C7" w:rsidP="00512432">
            <w:pPr>
              <w:pStyle w:val="BoxTitle"/>
              <w:tabs>
                <w:tab w:val="left" w:pos="2611"/>
              </w:tabs>
            </w:pPr>
            <w:r>
              <w:t>Country</w:t>
            </w:r>
            <w:r>
              <w:tab/>
            </w:r>
          </w:p>
        </w:tc>
      </w:tr>
      <w:tr w:rsidR="00CB19C7" w:rsidRPr="00ED3C77" w:rsidTr="00512432">
        <w:trPr>
          <w:cantSplit/>
          <w:jc w:val="center"/>
        </w:trPr>
        <w:tc>
          <w:tcPr>
            <w:tcW w:w="3590" w:type="dxa"/>
            <w:gridSpan w:val="3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CB19C7" w:rsidRPr="00ED3C77" w:rsidRDefault="00CB19C7" w:rsidP="00512432">
            <w:pPr>
              <w:pStyle w:val="Response"/>
            </w:pPr>
            <w:r>
              <w:fldChar w:fldCharType="begin"/>
            </w:r>
            <w:r>
              <w:instrText xml:space="preserve"> REF PPDInstitution \h </w:instrText>
            </w:r>
            <w:r>
              <w:fldChar w:fldCharType="separate"/>
            </w:r>
            <w:r>
              <w:rPr>
                <w:noProof/>
              </w:rPr>
              <w:t xml:space="preserve">     </w:t>
            </w:r>
            <w:r>
              <w:fldChar w:fldCharType="end"/>
            </w:r>
          </w:p>
        </w:tc>
        <w:tc>
          <w:tcPr>
            <w:tcW w:w="4518" w:type="dxa"/>
            <w:gridSpan w:val="5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CB19C7" w:rsidRPr="00ED3C77" w:rsidRDefault="00CB19C7" w:rsidP="00512432">
            <w:pPr>
              <w:pStyle w:val="Response"/>
            </w:pPr>
            <w:r>
              <w:fldChar w:fldCharType="begin"/>
            </w:r>
            <w:r>
              <w:instrText xml:space="preserve"> REF PPDAddress \h </w:instrText>
            </w:r>
            <w:r>
              <w:fldChar w:fldCharType="separate"/>
            </w:r>
            <w:r>
              <w:rPr>
                <w:noProof/>
              </w:rPr>
              <w:t xml:space="preserve">     </w:t>
            </w:r>
            <w:r>
              <w:fldChar w:fldCharType="end"/>
            </w:r>
          </w:p>
        </w:tc>
        <w:tc>
          <w:tcPr>
            <w:tcW w:w="2346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CB19C7" w:rsidRPr="00ED3C77" w:rsidRDefault="00CB19C7" w:rsidP="00512432">
            <w:pPr>
              <w:pStyle w:val="Response"/>
              <w:rPr>
                <w:color w:val="FF0000"/>
              </w:rPr>
            </w:pPr>
            <w:r>
              <w:rPr>
                <w:color w:val="FF0000"/>
              </w:rPr>
              <w:fldChar w:fldCharType="begin"/>
            </w:r>
            <w:r>
              <w:rPr>
                <w:color w:val="FF0000"/>
              </w:rPr>
              <w:instrText xml:space="preserve"> REF PPDCountry \h </w:instrText>
            </w:r>
            <w:r w:rsidRPr="00F52940">
              <w:rPr>
                <w:color w:val="FF0000"/>
              </w:rPr>
            </w:r>
            <w:r>
              <w:rPr>
                <w:color w:val="FF0000"/>
              </w:rPr>
              <w:fldChar w:fldCharType="separate"/>
            </w:r>
            <w:r>
              <w:rPr>
                <w:noProof/>
                <w:color w:val="FF0000"/>
              </w:rPr>
              <w:t xml:space="preserve">     </w:t>
            </w:r>
            <w:r>
              <w:rPr>
                <w:color w:val="FF0000"/>
              </w:rPr>
              <w:fldChar w:fldCharType="end"/>
            </w:r>
          </w:p>
        </w:tc>
      </w:tr>
      <w:tr w:rsidR="00CB19C7" w:rsidRPr="00ED3C77" w:rsidTr="00512432">
        <w:trPr>
          <w:cantSplit/>
          <w:jc w:val="center"/>
        </w:trPr>
        <w:tc>
          <w:tcPr>
            <w:tcW w:w="2173" w:type="dxa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CB19C7" w:rsidRPr="00ED3C77" w:rsidRDefault="00CB19C7" w:rsidP="00512432">
            <w:pPr>
              <w:pStyle w:val="BoxTitle"/>
              <w:tabs>
                <w:tab w:val="clear" w:pos="10132"/>
                <w:tab w:val="left" w:pos="1607"/>
              </w:tabs>
            </w:pPr>
            <w:r>
              <w:t>Telephone</w:t>
            </w:r>
            <w:r>
              <w:tab/>
            </w:r>
          </w:p>
        </w:tc>
        <w:tc>
          <w:tcPr>
            <w:tcW w:w="2004" w:type="dxa"/>
            <w:gridSpan w:val="3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CB19C7" w:rsidRPr="00ED3C77" w:rsidRDefault="00CB19C7" w:rsidP="00512432">
            <w:pPr>
              <w:pStyle w:val="BoxTitle"/>
              <w:tabs>
                <w:tab w:val="left" w:pos="2085"/>
              </w:tabs>
            </w:pPr>
            <w:r>
              <w:t>Fax</w:t>
            </w:r>
            <w:r>
              <w:tab/>
            </w:r>
          </w:p>
        </w:tc>
        <w:tc>
          <w:tcPr>
            <w:tcW w:w="2925" w:type="dxa"/>
            <w:gridSpan w:val="3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CB19C7" w:rsidRPr="00ED3C77" w:rsidRDefault="00CB19C7" w:rsidP="00512432">
            <w:pPr>
              <w:pStyle w:val="BoxTitle"/>
              <w:tabs>
                <w:tab w:val="left" w:pos="3023"/>
              </w:tabs>
            </w:pPr>
            <w:r>
              <w:t>Email</w:t>
            </w:r>
            <w:r>
              <w:tab/>
            </w:r>
          </w:p>
        </w:tc>
        <w:tc>
          <w:tcPr>
            <w:tcW w:w="3352" w:type="dxa"/>
            <w:gridSpan w:val="2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:rsidR="00CB19C7" w:rsidRPr="00ED3C77" w:rsidRDefault="00CB19C7" w:rsidP="00512432">
            <w:pPr>
              <w:pStyle w:val="BoxTitle"/>
              <w:tabs>
                <w:tab w:val="left" w:pos="3294"/>
              </w:tabs>
            </w:pPr>
            <w:r>
              <w:t>Nationality</w:t>
            </w:r>
            <w:r>
              <w:tab/>
            </w:r>
          </w:p>
        </w:tc>
      </w:tr>
      <w:tr w:rsidR="00CB19C7" w:rsidRPr="00ED3C77" w:rsidTr="00512432">
        <w:trPr>
          <w:cantSplit/>
          <w:jc w:val="center"/>
        </w:trPr>
        <w:tc>
          <w:tcPr>
            <w:tcW w:w="2173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CB19C7" w:rsidRPr="00ED3C77" w:rsidRDefault="00CB19C7" w:rsidP="00512432">
            <w:pPr>
              <w:pStyle w:val="Response"/>
            </w:pPr>
            <w:r>
              <w:fldChar w:fldCharType="begin"/>
            </w:r>
            <w:r>
              <w:instrText xml:space="preserve"> REF PPDPhone \h </w:instrText>
            </w:r>
            <w:r>
              <w:fldChar w:fldCharType="separate"/>
            </w:r>
            <w:r>
              <w:rPr>
                <w:noProof/>
              </w:rPr>
              <w:t xml:space="preserve">     </w:t>
            </w:r>
            <w:r>
              <w:fldChar w:fldCharType="end"/>
            </w:r>
          </w:p>
        </w:tc>
        <w:tc>
          <w:tcPr>
            <w:tcW w:w="2004" w:type="dxa"/>
            <w:gridSpan w:val="3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CB19C7" w:rsidRPr="00ED3C77" w:rsidRDefault="00CB19C7" w:rsidP="00512432">
            <w:pPr>
              <w:pStyle w:val="Response"/>
            </w:pPr>
            <w:r>
              <w:fldChar w:fldCharType="begin"/>
            </w:r>
            <w:r>
              <w:instrText xml:space="preserve"> REF PPDFax \h </w:instrText>
            </w:r>
            <w:r>
              <w:fldChar w:fldCharType="separate"/>
            </w:r>
            <w:r>
              <w:rPr>
                <w:noProof/>
              </w:rPr>
              <w:t xml:space="preserve">     </w:t>
            </w:r>
            <w:r>
              <w:fldChar w:fldCharType="end"/>
            </w:r>
          </w:p>
        </w:tc>
        <w:tc>
          <w:tcPr>
            <w:tcW w:w="2925" w:type="dxa"/>
            <w:gridSpan w:val="3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CB19C7" w:rsidRPr="00ED3C77" w:rsidRDefault="00CB19C7" w:rsidP="00512432">
            <w:pPr>
              <w:pStyle w:val="Response"/>
            </w:pPr>
            <w:r>
              <w:fldChar w:fldCharType="begin"/>
            </w:r>
            <w:r>
              <w:instrText xml:space="preserve"> REF PPDEmail \h </w:instrText>
            </w:r>
            <w:r>
              <w:fldChar w:fldCharType="separate"/>
            </w:r>
            <w:r>
              <w:rPr>
                <w:noProof/>
              </w:rPr>
              <w:t xml:space="preserve">     </w:t>
            </w:r>
            <w:r>
              <w:fldChar w:fldCharType="end"/>
            </w:r>
          </w:p>
        </w:tc>
        <w:tc>
          <w:tcPr>
            <w:tcW w:w="3352" w:type="dxa"/>
            <w:gridSpan w:val="2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CB19C7" w:rsidRPr="00BD28C0" w:rsidRDefault="00CB19C7" w:rsidP="00BD28C0">
            <w:pPr>
              <w:pStyle w:val="Response"/>
              <w:rPr>
                <w:color w:val="FF0000"/>
              </w:rPr>
            </w:pPr>
            <w:r w:rsidRPr="00BD28C0">
              <w:rPr>
                <w:rStyle w:val="PlaceholderText"/>
                <w:rFonts w:cs="Arial"/>
                <w:color w:val="FF000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BD28C0">
              <w:rPr>
                <w:rStyle w:val="PlaceholderText"/>
                <w:rFonts w:cs="Arial"/>
                <w:color w:val="FF0000"/>
              </w:rPr>
              <w:instrText xml:space="preserve"> FORMTEXT </w:instrText>
            </w:r>
            <w:r w:rsidRPr="00BD28C0">
              <w:rPr>
                <w:rStyle w:val="PlaceholderText"/>
                <w:rFonts w:cs="Arial"/>
                <w:color w:val="FF0000"/>
              </w:rPr>
            </w:r>
            <w:r w:rsidRPr="00BD28C0">
              <w:rPr>
                <w:rStyle w:val="PlaceholderText"/>
                <w:rFonts w:cs="Arial"/>
                <w:color w:val="FF0000"/>
              </w:rPr>
              <w:fldChar w:fldCharType="separate"/>
            </w:r>
            <w:r>
              <w:rPr>
                <w:rStyle w:val="PlaceholderText"/>
                <w:rFonts w:cs="Arial"/>
                <w:noProof/>
                <w:color w:val="FF0000"/>
              </w:rPr>
              <w:t> </w:t>
            </w:r>
            <w:r>
              <w:rPr>
                <w:rStyle w:val="PlaceholderText"/>
                <w:rFonts w:cs="Arial"/>
                <w:noProof/>
                <w:color w:val="FF0000"/>
              </w:rPr>
              <w:t> </w:t>
            </w:r>
            <w:r>
              <w:rPr>
                <w:rStyle w:val="PlaceholderText"/>
                <w:rFonts w:cs="Arial"/>
                <w:noProof/>
                <w:color w:val="FF0000"/>
              </w:rPr>
              <w:t> </w:t>
            </w:r>
            <w:r>
              <w:rPr>
                <w:rStyle w:val="PlaceholderText"/>
                <w:rFonts w:cs="Arial"/>
                <w:noProof/>
                <w:color w:val="FF0000"/>
              </w:rPr>
              <w:t> </w:t>
            </w:r>
            <w:r>
              <w:rPr>
                <w:rStyle w:val="PlaceholderText"/>
                <w:rFonts w:cs="Arial"/>
                <w:noProof/>
                <w:color w:val="FF0000"/>
              </w:rPr>
              <w:t> </w:t>
            </w:r>
            <w:r w:rsidRPr="00BD28C0">
              <w:rPr>
                <w:rStyle w:val="PlaceholderText"/>
                <w:rFonts w:cs="Arial"/>
                <w:color w:val="FF0000"/>
              </w:rPr>
              <w:fldChar w:fldCharType="end"/>
            </w:r>
          </w:p>
        </w:tc>
      </w:tr>
    </w:tbl>
    <w:p w:rsidR="00CB19C7" w:rsidRDefault="00CB19C7" w:rsidP="00512432">
      <w:pPr>
        <w:pStyle w:val="Spacer"/>
        <w:spacing w:before="120"/>
        <w:rPr>
          <w:rStyle w:val="Instructions"/>
          <w:i w:val="0"/>
          <w:color w:val="auto"/>
          <w:sz w:val="6"/>
          <w:szCs w:val="18"/>
        </w:rPr>
        <w:sectPr w:rsidR="00CB19C7" w:rsidSect="00BD28C0">
          <w:footnotePr>
            <w:numFmt w:val="chicago"/>
            <w:numRestart w:val="eachPage"/>
          </w:footnotePr>
          <w:pgSz w:w="12240" w:h="15840"/>
          <w:pgMar w:top="340" w:right="907" w:bottom="340" w:left="907" w:header="708" w:footer="708" w:gutter="0"/>
          <w:cols w:space="708"/>
        </w:sectPr>
      </w:pPr>
    </w:p>
    <w:p w:rsidR="00CB19C7" w:rsidRPr="00ED3C77" w:rsidRDefault="00CB19C7" w:rsidP="00512432">
      <w:pPr>
        <w:pStyle w:val="Spacer"/>
        <w:spacing w:before="120"/>
        <w:rPr>
          <w:rStyle w:val="Instructions"/>
          <w:i w:val="0"/>
          <w:color w:val="auto"/>
          <w:sz w:val="6"/>
          <w:szCs w:val="18"/>
        </w:rPr>
      </w:pPr>
    </w:p>
    <w:tbl>
      <w:tblPr>
        <w:tblW w:w="0" w:type="auto"/>
        <w:jc w:val="center"/>
        <w:tblBorders>
          <w:top w:val="single" w:sz="4" w:space="0" w:color="CC99FF"/>
        </w:tblBorders>
        <w:tblLook w:val="01E0"/>
      </w:tblPr>
      <w:tblGrid>
        <w:gridCol w:w="5495"/>
        <w:gridCol w:w="5067"/>
      </w:tblGrid>
      <w:tr w:rsidR="00CB19C7" w:rsidRPr="00ED3C77" w:rsidTr="00C4165C">
        <w:trPr>
          <w:jc w:val="center"/>
        </w:trPr>
        <w:tc>
          <w:tcPr>
            <w:tcW w:w="5495" w:type="dxa"/>
            <w:tcBorders>
              <w:top w:val="single" w:sz="4" w:space="0" w:color="CC99FF"/>
            </w:tcBorders>
          </w:tcPr>
          <w:p w:rsidR="00CB19C7" w:rsidRPr="00ED3C77" w:rsidRDefault="00CB19C7" w:rsidP="00512432">
            <w:pPr>
              <w:pStyle w:val="SectionHead"/>
            </w:pPr>
            <w:r w:rsidRPr="00ED3C77">
              <w:rPr>
                <w:highlight w:val="lightGray"/>
              </w:rPr>
              <w:br w:type="page"/>
            </w:r>
            <w:r w:rsidRPr="00ED3C77">
              <w:t>Education</w:t>
            </w:r>
          </w:p>
        </w:tc>
        <w:tc>
          <w:tcPr>
            <w:tcW w:w="5067" w:type="dxa"/>
            <w:tcBorders>
              <w:top w:val="single" w:sz="4" w:space="0" w:color="CC99FF"/>
            </w:tcBorders>
          </w:tcPr>
          <w:p w:rsidR="00CB19C7" w:rsidRPr="00ED3C77" w:rsidRDefault="00CB19C7" w:rsidP="00512432">
            <w:pPr>
              <w:jc w:val="right"/>
              <w:rPr>
                <w:rStyle w:val="Instructions"/>
                <w:szCs w:val="18"/>
              </w:rPr>
            </w:pPr>
            <w:r w:rsidRPr="00ED3C77">
              <w:rPr>
                <w:rStyle w:val="Instructions"/>
                <w:szCs w:val="18"/>
              </w:rPr>
              <w:t>degrees, universities, and dates</w:t>
            </w:r>
          </w:p>
        </w:tc>
      </w:tr>
    </w:tbl>
    <w:p w:rsidR="00CB19C7" w:rsidRPr="00ED3C77" w:rsidRDefault="00CB19C7" w:rsidP="00512432">
      <w:pPr>
        <w:pStyle w:val="Responsefree"/>
      </w:pPr>
      <w:r w:rsidRPr="002E1496">
        <w:rPr>
          <w:rStyle w:val="PlaceholderText"/>
          <w:rFonts w:cs="Arial"/>
          <w:color w:val="BFBFBF"/>
        </w:rPr>
        <w:t>████</w:t>
      </w:r>
    </w:p>
    <w:tbl>
      <w:tblPr>
        <w:tblW w:w="0" w:type="auto"/>
        <w:jc w:val="center"/>
        <w:tblBorders>
          <w:top w:val="single" w:sz="4" w:space="0" w:color="CC99FF"/>
        </w:tblBorders>
        <w:tblLook w:val="01E0"/>
      </w:tblPr>
      <w:tblGrid>
        <w:gridCol w:w="5495"/>
        <w:gridCol w:w="5067"/>
      </w:tblGrid>
      <w:tr w:rsidR="00CB19C7" w:rsidRPr="00ED3C77" w:rsidTr="00C4165C">
        <w:trPr>
          <w:jc w:val="center"/>
        </w:trPr>
        <w:tc>
          <w:tcPr>
            <w:tcW w:w="5495" w:type="dxa"/>
            <w:tcBorders>
              <w:top w:val="single" w:sz="4" w:space="0" w:color="CC99FF"/>
            </w:tcBorders>
          </w:tcPr>
          <w:p w:rsidR="00CB19C7" w:rsidRPr="00ED3C77" w:rsidRDefault="00CB19C7" w:rsidP="00512432">
            <w:pPr>
              <w:pStyle w:val="SectionHead"/>
            </w:pPr>
            <w:r w:rsidRPr="00ED3C77">
              <w:rPr>
                <w:highlight w:val="lightGray"/>
              </w:rPr>
              <w:br w:type="page"/>
            </w:r>
            <w:r w:rsidRPr="00ED3C77">
              <w:t>Employment</w:t>
            </w:r>
          </w:p>
        </w:tc>
        <w:tc>
          <w:tcPr>
            <w:tcW w:w="5067" w:type="dxa"/>
            <w:tcBorders>
              <w:top w:val="single" w:sz="4" w:space="0" w:color="CC99FF"/>
            </w:tcBorders>
          </w:tcPr>
          <w:p w:rsidR="00CB19C7" w:rsidRPr="00ED3C77" w:rsidRDefault="00CB19C7" w:rsidP="00512432">
            <w:pPr>
              <w:jc w:val="right"/>
              <w:rPr>
                <w:rStyle w:val="Instructions"/>
                <w:szCs w:val="18"/>
              </w:rPr>
            </w:pPr>
            <w:r w:rsidRPr="00ED3C77">
              <w:rPr>
                <w:rStyle w:val="Instructions"/>
                <w:szCs w:val="18"/>
              </w:rPr>
              <w:t>employers, positions, and dates</w:t>
            </w:r>
          </w:p>
        </w:tc>
      </w:tr>
    </w:tbl>
    <w:p w:rsidR="00CB19C7" w:rsidRPr="00ED3C77" w:rsidRDefault="00CB19C7" w:rsidP="00512432">
      <w:pPr>
        <w:pStyle w:val="Responsefree"/>
      </w:pPr>
      <w:r w:rsidRPr="002E1496">
        <w:rPr>
          <w:rStyle w:val="PlaceholderText"/>
          <w:rFonts w:cs="Arial"/>
          <w:color w:val="BFBFBF"/>
        </w:rPr>
        <w:t>████</w:t>
      </w:r>
    </w:p>
    <w:tbl>
      <w:tblPr>
        <w:tblW w:w="0" w:type="auto"/>
        <w:jc w:val="center"/>
        <w:tblBorders>
          <w:top w:val="single" w:sz="4" w:space="0" w:color="CC99FF"/>
        </w:tblBorders>
        <w:tblLook w:val="01E0"/>
      </w:tblPr>
      <w:tblGrid>
        <w:gridCol w:w="4644"/>
        <w:gridCol w:w="5918"/>
      </w:tblGrid>
      <w:tr w:rsidR="00CB19C7" w:rsidRPr="00ED3C77" w:rsidTr="00C4165C">
        <w:trPr>
          <w:jc w:val="center"/>
        </w:trPr>
        <w:tc>
          <w:tcPr>
            <w:tcW w:w="4644" w:type="dxa"/>
            <w:tcBorders>
              <w:top w:val="single" w:sz="4" w:space="0" w:color="CC99FF"/>
            </w:tcBorders>
          </w:tcPr>
          <w:p w:rsidR="00CB19C7" w:rsidRPr="00ED3C77" w:rsidRDefault="00CB19C7" w:rsidP="00512432">
            <w:pPr>
              <w:pStyle w:val="SectionHead"/>
            </w:pPr>
            <w:r w:rsidRPr="00ED3C77">
              <w:rPr>
                <w:highlight w:val="lightGray"/>
              </w:rPr>
              <w:br w:type="page"/>
            </w:r>
            <w:r w:rsidRPr="00ED3C77">
              <w:t>Research</w:t>
            </w:r>
          </w:p>
        </w:tc>
        <w:tc>
          <w:tcPr>
            <w:tcW w:w="5918" w:type="dxa"/>
            <w:tcBorders>
              <w:top w:val="single" w:sz="4" w:space="0" w:color="CC99FF"/>
            </w:tcBorders>
          </w:tcPr>
          <w:p w:rsidR="00CB19C7" w:rsidRPr="00ED3C77" w:rsidRDefault="00CB19C7" w:rsidP="00512432">
            <w:pPr>
              <w:jc w:val="right"/>
              <w:rPr>
                <w:rStyle w:val="Instructions"/>
                <w:szCs w:val="18"/>
              </w:rPr>
            </w:pPr>
            <w:r w:rsidRPr="00ED3C77">
              <w:rPr>
                <w:rStyle w:val="Instructions"/>
                <w:szCs w:val="18"/>
              </w:rPr>
              <w:t>brief description of past and current research and the field(s) of specialization</w:t>
            </w:r>
          </w:p>
        </w:tc>
      </w:tr>
    </w:tbl>
    <w:p w:rsidR="00CB19C7" w:rsidRPr="00ED3C77" w:rsidRDefault="00CB19C7" w:rsidP="00512432">
      <w:pPr>
        <w:pStyle w:val="Responsefree"/>
      </w:pPr>
      <w:r w:rsidRPr="002E1496">
        <w:rPr>
          <w:rStyle w:val="PlaceholderText"/>
          <w:rFonts w:cs="Arial"/>
          <w:color w:val="BFBFBF"/>
        </w:rPr>
        <w:t>████</w:t>
      </w:r>
    </w:p>
    <w:tbl>
      <w:tblPr>
        <w:tblW w:w="0" w:type="auto"/>
        <w:jc w:val="center"/>
        <w:tblBorders>
          <w:top w:val="single" w:sz="4" w:space="0" w:color="CC99FF"/>
        </w:tblBorders>
        <w:tblLook w:val="01E0"/>
      </w:tblPr>
      <w:tblGrid>
        <w:gridCol w:w="6345"/>
        <w:gridCol w:w="4217"/>
      </w:tblGrid>
      <w:tr w:rsidR="00CB19C7" w:rsidRPr="00ED3C77" w:rsidTr="00C4165C">
        <w:trPr>
          <w:jc w:val="center"/>
        </w:trPr>
        <w:tc>
          <w:tcPr>
            <w:tcW w:w="6345" w:type="dxa"/>
            <w:tcBorders>
              <w:top w:val="single" w:sz="4" w:space="0" w:color="CC99FF"/>
            </w:tcBorders>
          </w:tcPr>
          <w:p w:rsidR="00CB19C7" w:rsidRPr="00ED3C77" w:rsidRDefault="00CB19C7" w:rsidP="00512432">
            <w:pPr>
              <w:pStyle w:val="SectionHead"/>
            </w:pPr>
            <w:r w:rsidRPr="00ED3C77">
              <w:rPr>
                <w:highlight w:val="lightGray"/>
              </w:rPr>
              <w:br w:type="page"/>
            </w:r>
            <w:r w:rsidRPr="00ED3C77">
              <w:t>Current Research Activities</w:t>
            </w:r>
          </w:p>
        </w:tc>
        <w:tc>
          <w:tcPr>
            <w:tcW w:w="4217" w:type="dxa"/>
            <w:tcBorders>
              <w:top w:val="single" w:sz="4" w:space="0" w:color="CC99FF"/>
            </w:tcBorders>
          </w:tcPr>
          <w:p w:rsidR="00CB19C7" w:rsidRPr="00ED3C77" w:rsidRDefault="00CB19C7" w:rsidP="00512432">
            <w:pPr>
              <w:jc w:val="right"/>
              <w:rPr>
                <w:rStyle w:val="Instructions"/>
                <w:szCs w:val="18"/>
              </w:rPr>
            </w:pPr>
            <w:r w:rsidRPr="00ED3C77">
              <w:rPr>
                <w:rStyle w:val="Instructions"/>
                <w:szCs w:val="18"/>
              </w:rPr>
              <w:t>titles of ongoing activities; please give the names and institutions of any international collaborators</w:t>
            </w:r>
          </w:p>
        </w:tc>
      </w:tr>
    </w:tbl>
    <w:p w:rsidR="00CB19C7" w:rsidRPr="00ED3C77" w:rsidRDefault="00CB19C7" w:rsidP="00512432">
      <w:pPr>
        <w:pStyle w:val="Responsefree"/>
      </w:pPr>
      <w:r w:rsidRPr="002E1496">
        <w:rPr>
          <w:rStyle w:val="PlaceholderText"/>
          <w:rFonts w:cs="Arial"/>
          <w:color w:val="BFBFBF"/>
        </w:rPr>
        <w:t>████</w:t>
      </w:r>
    </w:p>
    <w:tbl>
      <w:tblPr>
        <w:tblW w:w="0" w:type="auto"/>
        <w:jc w:val="center"/>
        <w:tblBorders>
          <w:top w:val="single" w:sz="4" w:space="0" w:color="CC99FF"/>
        </w:tblBorders>
        <w:tblLook w:val="01E0"/>
      </w:tblPr>
      <w:tblGrid>
        <w:gridCol w:w="5353"/>
        <w:gridCol w:w="5209"/>
      </w:tblGrid>
      <w:tr w:rsidR="00CB19C7" w:rsidRPr="00ED3C77" w:rsidTr="00C4165C">
        <w:trPr>
          <w:jc w:val="center"/>
        </w:trPr>
        <w:tc>
          <w:tcPr>
            <w:tcW w:w="5353" w:type="dxa"/>
            <w:tcBorders>
              <w:top w:val="single" w:sz="4" w:space="0" w:color="CC99FF"/>
            </w:tcBorders>
          </w:tcPr>
          <w:p w:rsidR="00CB19C7" w:rsidRPr="00ED3C77" w:rsidRDefault="00CB19C7" w:rsidP="00512432">
            <w:pPr>
              <w:pStyle w:val="SectionHead"/>
            </w:pPr>
            <w:r w:rsidRPr="00ED3C77">
              <w:rPr>
                <w:highlight w:val="lightGray"/>
              </w:rPr>
              <w:br w:type="page"/>
            </w:r>
            <w:r w:rsidRPr="00ED3C77">
              <w:t>Publications</w:t>
            </w:r>
          </w:p>
        </w:tc>
        <w:tc>
          <w:tcPr>
            <w:tcW w:w="5209" w:type="dxa"/>
            <w:tcBorders>
              <w:top w:val="single" w:sz="4" w:space="0" w:color="CC99FF"/>
            </w:tcBorders>
          </w:tcPr>
          <w:p w:rsidR="00CB19C7" w:rsidRPr="00ED3C77" w:rsidRDefault="00CB19C7" w:rsidP="00512432">
            <w:pPr>
              <w:jc w:val="right"/>
              <w:rPr>
                <w:rStyle w:val="Instructions"/>
                <w:szCs w:val="18"/>
              </w:rPr>
            </w:pPr>
            <w:r w:rsidRPr="00ED3C77">
              <w:rPr>
                <w:rStyle w:val="Instructions"/>
                <w:szCs w:val="18"/>
              </w:rPr>
              <w:t xml:space="preserve">up to three recent publications relevant to this </w:t>
            </w:r>
            <w:r>
              <w:rPr>
                <w:rStyle w:val="Instructions"/>
                <w:szCs w:val="18"/>
              </w:rPr>
              <w:t>ASI</w:t>
            </w:r>
          </w:p>
        </w:tc>
      </w:tr>
    </w:tbl>
    <w:p w:rsidR="00CB19C7" w:rsidRPr="00ED3C77" w:rsidRDefault="00CB19C7" w:rsidP="00CC32C4">
      <w:pPr>
        <w:pStyle w:val="Responsefree"/>
        <w:numPr>
          <w:ilvl w:val="0"/>
          <w:numId w:val="11"/>
        </w:numPr>
        <w:spacing w:before="0" w:after="0"/>
      </w:pPr>
      <w:r w:rsidRPr="002E1496">
        <w:rPr>
          <w:rStyle w:val="PlaceholderText"/>
          <w:rFonts w:cs="Arial"/>
          <w:color w:val="BFBFBF"/>
        </w:rPr>
        <w:t>████</w:t>
      </w:r>
    </w:p>
    <w:p w:rsidR="00CB19C7" w:rsidRPr="00ED3C77" w:rsidRDefault="00CB19C7" w:rsidP="00CC32C4">
      <w:pPr>
        <w:pStyle w:val="Responsefree"/>
        <w:numPr>
          <w:ilvl w:val="0"/>
          <w:numId w:val="11"/>
        </w:numPr>
        <w:spacing w:before="0" w:after="0"/>
      </w:pPr>
      <w:r w:rsidRPr="002E1496">
        <w:rPr>
          <w:rStyle w:val="PlaceholderText"/>
          <w:rFonts w:cs="Arial"/>
          <w:color w:val="BFBFBF"/>
        </w:rPr>
        <w:t>████</w:t>
      </w:r>
    </w:p>
    <w:p w:rsidR="00CB19C7" w:rsidRPr="00ED3C77" w:rsidRDefault="00CB19C7" w:rsidP="00CC32C4">
      <w:pPr>
        <w:pStyle w:val="Responsefree"/>
        <w:numPr>
          <w:ilvl w:val="0"/>
          <w:numId w:val="11"/>
        </w:numPr>
        <w:spacing w:before="0" w:after="0"/>
      </w:pPr>
      <w:r w:rsidRPr="002E1496">
        <w:rPr>
          <w:rStyle w:val="PlaceholderText"/>
          <w:rFonts w:cs="Arial"/>
          <w:color w:val="BFBFBF"/>
        </w:rPr>
        <w:t>████</w:t>
      </w:r>
    </w:p>
    <w:p w:rsidR="00CB19C7" w:rsidRPr="00ED3C77" w:rsidRDefault="00CB19C7" w:rsidP="00512432">
      <w:pPr>
        <w:pStyle w:val="Spacer"/>
      </w:pPr>
    </w:p>
    <w:tbl>
      <w:tblPr>
        <w:tblW w:w="0" w:type="auto"/>
        <w:jc w:val="center"/>
        <w:tblBorders>
          <w:top w:val="single" w:sz="4" w:space="0" w:color="CC99FF"/>
        </w:tblBorders>
        <w:tblLook w:val="01E0"/>
      </w:tblPr>
      <w:tblGrid>
        <w:gridCol w:w="5353"/>
        <w:gridCol w:w="5209"/>
      </w:tblGrid>
      <w:tr w:rsidR="00CB19C7" w:rsidRPr="00ED3C77" w:rsidTr="00C4165C">
        <w:trPr>
          <w:jc w:val="center"/>
        </w:trPr>
        <w:tc>
          <w:tcPr>
            <w:tcW w:w="5353" w:type="dxa"/>
            <w:tcBorders>
              <w:top w:val="single" w:sz="4" w:space="0" w:color="CC99FF"/>
            </w:tcBorders>
          </w:tcPr>
          <w:p w:rsidR="00CB19C7" w:rsidRPr="00ED3C77" w:rsidRDefault="00CB19C7" w:rsidP="00512432">
            <w:pPr>
              <w:pStyle w:val="SectionHead"/>
            </w:pPr>
            <w:r w:rsidRPr="00ED3C77">
              <w:rPr>
                <w:highlight w:val="lightGray"/>
              </w:rPr>
              <w:br w:type="page"/>
            </w:r>
            <w:r w:rsidRPr="00ED3C77">
              <w:t>Honours</w:t>
            </w:r>
          </w:p>
        </w:tc>
        <w:tc>
          <w:tcPr>
            <w:tcW w:w="5209" w:type="dxa"/>
            <w:tcBorders>
              <w:top w:val="single" w:sz="4" w:space="0" w:color="CC99FF"/>
            </w:tcBorders>
          </w:tcPr>
          <w:p w:rsidR="00CB19C7" w:rsidRPr="00ED3C77" w:rsidRDefault="00CB19C7" w:rsidP="00512432">
            <w:pPr>
              <w:jc w:val="right"/>
              <w:rPr>
                <w:rStyle w:val="Instructions"/>
                <w:szCs w:val="18"/>
              </w:rPr>
            </w:pPr>
            <w:r w:rsidRPr="00ED3C77">
              <w:rPr>
                <w:rStyle w:val="Instructions"/>
                <w:szCs w:val="18"/>
              </w:rPr>
              <w:t>awards, fellowships, professional societies, etc.</w:t>
            </w:r>
          </w:p>
        </w:tc>
      </w:tr>
    </w:tbl>
    <w:p w:rsidR="00CB19C7" w:rsidRPr="00ED3C77" w:rsidRDefault="00CB19C7" w:rsidP="00512432">
      <w:pPr>
        <w:pStyle w:val="Responsefree"/>
      </w:pPr>
      <w:r w:rsidRPr="002E1496">
        <w:rPr>
          <w:rStyle w:val="PlaceholderText"/>
          <w:rFonts w:cs="Arial"/>
          <w:color w:val="BFBFBF"/>
        </w:rPr>
        <w:t>████</w:t>
      </w:r>
    </w:p>
    <w:p w:rsidR="00CB19C7" w:rsidRDefault="00CB19C7" w:rsidP="00512432">
      <w:pPr>
        <w:rPr>
          <w:b/>
        </w:rPr>
      </w:pPr>
    </w:p>
    <w:p w:rsidR="00CB19C7" w:rsidRDefault="00CB19C7" w:rsidP="00512432">
      <w:pPr>
        <w:rPr>
          <w:b/>
        </w:rPr>
        <w:sectPr w:rsidR="00CB19C7" w:rsidSect="00BD28C0">
          <w:footnotePr>
            <w:numFmt w:val="chicago"/>
            <w:numRestart w:val="eachPage"/>
          </w:footnotePr>
          <w:type w:val="continuous"/>
          <w:pgSz w:w="12240" w:h="15840"/>
          <w:pgMar w:top="340" w:right="907" w:bottom="340" w:left="907" w:header="708" w:footer="708" w:gutter="0"/>
          <w:cols w:space="708"/>
          <w:formProt w:val="0"/>
        </w:sectPr>
      </w:pPr>
    </w:p>
    <w:p w:rsidR="00CB19C7" w:rsidRDefault="00CB19C7" w:rsidP="00BD28C0">
      <w:pPr>
        <w:pStyle w:val="Spacer"/>
      </w:pPr>
    </w:p>
    <w:tbl>
      <w:tblPr>
        <w:tblW w:w="0" w:type="auto"/>
        <w:tblInd w:w="108" w:type="dxa"/>
        <w:tblLook w:val="01E0"/>
      </w:tblPr>
      <w:tblGrid>
        <w:gridCol w:w="7655"/>
        <w:gridCol w:w="709"/>
        <w:gridCol w:w="1984"/>
      </w:tblGrid>
      <w:tr w:rsidR="00CB19C7" w:rsidRPr="00ED3C77" w:rsidTr="00512432">
        <w:trPr>
          <w:trHeight w:val="203"/>
        </w:trPr>
        <w:tc>
          <w:tcPr>
            <w:tcW w:w="7655" w:type="dxa"/>
            <w:vMerge w:val="restart"/>
          </w:tcPr>
          <w:p w:rsidR="00CB19C7" w:rsidRPr="00ED3C77" w:rsidRDefault="00CB19C7" w:rsidP="00512432">
            <w:pPr>
              <w:pStyle w:val="BoxTitle"/>
            </w:pPr>
          </w:p>
        </w:tc>
        <w:tc>
          <w:tcPr>
            <w:tcW w:w="2693" w:type="dxa"/>
            <w:gridSpan w:val="2"/>
            <w:tcBorders>
              <w:bottom w:val="single" w:sz="12" w:space="0" w:color="auto"/>
            </w:tcBorders>
          </w:tcPr>
          <w:p w:rsidR="00CB19C7" w:rsidRPr="00C01989" w:rsidRDefault="00CB19C7" w:rsidP="00512432">
            <w:pPr>
              <w:pStyle w:val="BoxTitle"/>
              <w:jc w:val="center"/>
            </w:pPr>
            <w:r w:rsidRPr="00C01989">
              <w:t>NATO internal use</w:t>
            </w:r>
          </w:p>
        </w:tc>
      </w:tr>
      <w:tr w:rsidR="00CB19C7" w:rsidRPr="00ED3C77" w:rsidTr="00512432">
        <w:trPr>
          <w:trHeight w:val="567"/>
        </w:trPr>
        <w:tc>
          <w:tcPr>
            <w:tcW w:w="7655" w:type="dxa"/>
            <w:vMerge/>
            <w:tcBorders>
              <w:right w:val="single" w:sz="12" w:space="0" w:color="auto"/>
            </w:tcBorders>
          </w:tcPr>
          <w:p w:rsidR="00CB19C7" w:rsidRPr="00ED3C77" w:rsidRDefault="00CB19C7" w:rsidP="00512432">
            <w:pPr>
              <w:pStyle w:val="BoxTitle"/>
            </w:pP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CB19C7" w:rsidRPr="00ED3C77" w:rsidRDefault="00CB19C7" w:rsidP="00512432">
            <w:pPr>
              <w:pStyle w:val="BoxTitle"/>
              <w:rPr>
                <w:sz w:val="16"/>
                <w:szCs w:val="16"/>
              </w:rPr>
            </w:pPr>
            <w:r w:rsidRPr="00ED3C77">
              <w:t>SPS: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B19C7" w:rsidRPr="00C01989" w:rsidRDefault="00CB19C7" w:rsidP="00512432">
            <w:pPr>
              <w:pStyle w:val="BoxTitle"/>
              <w:jc w:val="center"/>
              <w:rPr>
                <w:color w:val="FF0000"/>
              </w:rPr>
            </w:pPr>
            <w:r>
              <w:rPr>
                <w:color w:val="FF0000"/>
              </w:rPr>
              <w:fldChar w:fldCharType="begin"/>
            </w:r>
            <w:r>
              <w:rPr>
                <w:color w:val="FF0000"/>
              </w:rPr>
              <w:instrText xml:space="preserve"> REF SPSNumber \h </w:instrText>
            </w:r>
            <w:r w:rsidRPr="00F52940">
              <w:rPr>
                <w:color w:val="FF0000"/>
              </w:rPr>
            </w:r>
            <w:r>
              <w:rPr>
                <w:color w:val="FF0000"/>
              </w:rPr>
              <w:fldChar w:fldCharType="separate"/>
            </w:r>
            <w:r>
              <w:rPr>
                <w:noProof/>
                <w:color w:val="FF0000"/>
              </w:rPr>
              <w:t xml:space="preserve">     </w:t>
            </w:r>
            <w:r>
              <w:rPr>
                <w:color w:val="FF0000"/>
              </w:rPr>
              <w:fldChar w:fldCharType="end"/>
            </w:r>
          </w:p>
        </w:tc>
      </w:tr>
    </w:tbl>
    <w:p w:rsidR="00CB19C7" w:rsidRDefault="00CB19C7" w:rsidP="00512432">
      <w:pPr>
        <w:pStyle w:val="Spacer"/>
      </w:pPr>
    </w:p>
    <w:tbl>
      <w:tblPr>
        <w:tblW w:w="0" w:type="auto"/>
        <w:tblInd w:w="108" w:type="dxa"/>
        <w:tblBorders>
          <w:bottom w:val="single" w:sz="4" w:space="0" w:color="auto"/>
        </w:tblBorders>
        <w:tblLayout w:type="fixed"/>
        <w:tblCellMar>
          <w:bottom w:w="142" w:type="dxa"/>
        </w:tblCellMar>
        <w:tblLook w:val="0000"/>
      </w:tblPr>
      <w:tblGrid>
        <w:gridCol w:w="993"/>
        <w:gridCol w:w="9355"/>
      </w:tblGrid>
      <w:tr w:rsidR="00CB19C7" w:rsidRPr="00ED3C77" w:rsidTr="00561475">
        <w:trPr>
          <w:trHeight w:val="529"/>
        </w:trPr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CB19C7" w:rsidRPr="00ED3C77" w:rsidRDefault="00CB19C7" w:rsidP="00512432">
            <w:pPr>
              <w:jc w:val="center"/>
              <w:rPr>
                <w:b/>
                <w:bCs/>
              </w:rPr>
            </w:pPr>
            <w:r w:rsidRPr="00A72B7E">
              <w:rPr>
                <w:b/>
                <w:noProof/>
                <w:lang w:val="en-US"/>
              </w:rPr>
              <w:pict>
                <v:shape id="_x0000_i1026" type="#_x0000_t75" style="width:45pt;height:45pt;visibility:visible">
                  <v:imagedata r:id="rId7" o:title="" cropbottom="33102f"/>
                </v:shape>
              </w:pict>
            </w:r>
          </w:p>
        </w:tc>
        <w:tc>
          <w:tcPr>
            <w:tcW w:w="9355" w:type="dxa"/>
            <w:tcBorders>
              <w:bottom w:val="single" w:sz="4" w:space="0" w:color="auto"/>
            </w:tcBorders>
            <w:vAlign w:val="center"/>
          </w:tcPr>
          <w:p w:rsidR="00CB19C7" w:rsidRPr="00ED3C77" w:rsidRDefault="00CB19C7" w:rsidP="00512432">
            <w:pPr>
              <w:spacing w:after="200"/>
              <w:jc w:val="center"/>
              <w:rPr>
                <w:rFonts w:ascii="Arial" w:hAnsi="Arial" w:cs="Arial"/>
                <w:b/>
                <w:bCs/>
                <w:color w:val="000080"/>
                <w:sz w:val="28"/>
                <w:szCs w:val="28"/>
              </w:rPr>
            </w:pPr>
            <w:r w:rsidRPr="00942BE4">
              <w:rPr>
                <w:rFonts w:ascii="Arial" w:hAnsi="Arial" w:cs="Arial"/>
                <w:b/>
                <w:bCs/>
                <w:color w:val="00408B"/>
                <w:sz w:val="24"/>
                <w:szCs w:val="28"/>
              </w:rPr>
              <w:t xml:space="preserve">Science for Peace and Security Programme: Advanced </w:t>
            </w:r>
            <w:r>
              <w:rPr>
                <w:rFonts w:ascii="Arial" w:hAnsi="Arial" w:cs="Arial"/>
                <w:b/>
                <w:bCs/>
                <w:color w:val="00408B"/>
                <w:sz w:val="24"/>
                <w:szCs w:val="28"/>
              </w:rPr>
              <w:t>Study Institute</w:t>
            </w:r>
          </w:p>
          <w:p w:rsidR="00CB19C7" w:rsidRPr="00F10E57" w:rsidRDefault="00CB19C7" w:rsidP="00F10E57">
            <w:pPr>
              <w:pStyle w:val="Title"/>
            </w:pPr>
            <w:fldSimple w:instr=" REF ARWTitle \h  \* MERGEFORMAT ">
              <w:r>
                <w:t xml:space="preserve">     </w:t>
              </w:r>
            </w:fldSimple>
          </w:p>
          <w:p w:rsidR="00CB19C7" w:rsidRPr="004202FF" w:rsidRDefault="00CB19C7" w:rsidP="00512432">
            <w:pPr>
              <w:jc w:val="center"/>
              <w:rPr>
                <w:rStyle w:val="Instructions"/>
                <w:szCs w:val="18"/>
              </w:rPr>
            </w:pPr>
            <w:r w:rsidRPr="004202FF">
              <w:rPr>
                <w:rStyle w:val="Instructions"/>
                <w:szCs w:val="18"/>
              </w:rPr>
              <w:t>please limit this summary to two pages</w:t>
            </w:r>
            <w:r>
              <w:rPr>
                <w:rStyle w:val="Instructions"/>
                <w:szCs w:val="18"/>
              </w:rPr>
              <w:t xml:space="preserve"> and enclose with your application</w:t>
            </w:r>
          </w:p>
        </w:tc>
      </w:tr>
    </w:tbl>
    <w:p w:rsidR="00CB19C7" w:rsidRPr="00ED3C77" w:rsidRDefault="00CB19C7" w:rsidP="00512432">
      <w:pPr>
        <w:pStyle w:val="Spacer"/>
      </w:pPr>
    </w:p>
    <w:p w:rsidR="00CB19C7" w:rsidRPr="00ED3C77" w:rsidRDefault="00CB19C7" w:rsidP="00512432">
      <w:pPr>
        <w:pStyle w:val="Spacer"/>
      </w:pPr>
    </w:p>
    <w:tbl>
      <w:tblPr>
        <w:tblW w:w="10348" w:type="dxa"/>
        <w:tblInd w:w="108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</w:tblBorders>
        <w:tblLook w:val="01E0"/>
      </w:tblPr>
      <w:tblGrid>
        <w:gridCol w:w="10348"/>
      </w:tblGrid>
      <w:tr w:rsidR="00CB19C7" w:rsidRPr="00ED3C77" w:rsidTr="00512432">
        <w:tc>
          <w:tcPr>
            <w:tcW w:w="10348" w:type="dxa"/>
            <w:tcBorders>
              <w:top w:val="single" w:sz="4" w:space="0" w:color="C0C0C0"/>
            </w:tcBorders>
          </w:tcPr>
          <w:p w:rsidR="00CB19C7" w:rsidRPr="00ED3C77" w:rsidRDefault="00CB19C7" w:rsidP="00512432">
            <w:pPr>
              <w:pStyle w:val="BoxTitle"/>
            </w:pPr>
            <w:r w:rsidRPr="00ED3C77">
              <w:t xml:space="preserve">SPS Key Priority/Priorities </w:t>
            </w:r>
          </w:p>
        </w:tc>
      </w:tr>
      <w:tr w:rsidR="00CB19C7" w:rsidRPr="00ED3C77" w:rsidTr="00512432">
        <w:tc>
          <w:tcPr>
            <w:tcW w:w="10348" w:type="dxa"/>
            <w:tcBorders>
              <w:bottom w:val="single" w:sz="4" w:space="0" w:color="C0C0C0"/>
            </w:tcBorders>
          </w:tcPr>
          <w:p w:rsidR="00CB19C7" w:rsidRPr="00ED3C77" w:rsidRDefault="00CB19C7" w:rsidP="00512432">
            <w:pPr>
              <w:pStyle w:val="Response"/>
            </w:pPr>
            <w:r>
              <w:fldChar w:fldCharType="begin"/>
            </w:r>
            <w:r>
              <w:instrText xml:space="preserve"> REF SPSKeyPriorities \h </w:instrText>
            </w:r>
            <w:r>
              <w:fldChar w:fldCharType="separate"/>
            </w:r>
            <w:r>
              <w:rPr>
                <w:noProof/>
              </w:rPr>
              <w:t xml:space="preserve">     </w:t>
            </w:r>
            <w:r>
              <w:fldChar w:fldCharType="end"/>
            </w:r>
          </w:p>
        </w:tc>
      </w:tr>
    </w:tbl>
    <w:p w:rsidR="00CB19C7" w:rsidRDefault="00CB19C7" w:rsidP="00512432">
      <w:pPr>
        <w:pStyle w:val="Spacer"/>
      </w:pPr>
    </w:p>
    <w:tbl>
      <w:tblPr>
        <w:tblW w:w="10348" w:type="dxa"/>
        <w:tblInd w:w="108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</w:tblBorders>
        <w:tblLayout w:type="fixed"/>
        <w:tblLook w:val="01E0"/>
      </w:tblPr>
      <w:tblGrid>
        <w:gridCol w:w="1772"/>
        <w:gridCol w:w="1914"/>
        <w:gridCol w:w="1276"/>
        <w:gridCol w:w="2551"/>
        <w:gridCol w:w="2835"/>
      </w:tblGrid>
      <w:tr w:rsidR="00CB19C7" w:rsidRPr="00ED3C77" w:rsidTr="00DF551C">
        <w:tc>
          <w:tcPr>
            <w:tcW w:w="3686" w:type="dxa"/>
            <w:gridSpan w:val="2"/>
            <w:tcBorders>
              <w:top w:val="single" w:sz="4" w:space="0" w:color="C0C0C0"/>
              <w:bottom w:val="nil"/>
              <w:right w:val="single" w:sz="4" w:space="0" w:color="C0C0C0"/>
            </w:tcBorders>
            <w:vAlign w:val="center"/>
          </w:tcPr>
          <w:p w:rsidR="00CB19C7" w:rsidRPr="00ED3C77" w:rsidRDefault="00CB19C7" w:rsidP="00512432">
            <w:pPr>
              <w:pStyle w:val="BoxTitle"/>
              <w:tabs>
                <w:tab w:val="right" w:pos="5596"/>
              </w:tabs>
            </w:pPr>
            <w:r>
              <w:t>ASI</w:t>
            </w:r>
            <w:r w:rsidRPr="00ED3C77">
              <w:t xml:space="preserve"> </w:t>
            </w:r>
            <w:r>
              <w:t>Location</w:t>
            </w:r>
          </w:p>
        </w:tc>
        <w:tc>
          <w:tcPr>
            <w:tcW w:w="1276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vAlign w:val="center"/>
          </w:tcPr>
          <w:p w:rsidR="00CB19C7" w:rsidRDefault="00CB19C7" w:rsidP="00512432">
            <w:pPr>
              <w:pStyle w:val="BoxTitle"/>
              <w:tabs>
                <w:tab w:val="right" w:pos="5596"/>
              </w:tabs>
            </w:pPr>
          </w:p>
        </w:tc>
        <w:tc>
          <w:tcPr>
            <w:tcW w:w="5386" w:type="dxa"/>
            <w:gridSpan w:val="2"/>
            <w:tcBorders>
              <w:top w:val="single" w:sz="4" w:space="0" w:color="C0C0C0"/>
              <w:left w:val="single" w:sz="4" w:space="0" w:color="C0C0C0"/>
              <w:bottom w:val="nil"/>
            </w:tcBorders>
            <w:vAlign w:val="center"/>
          </w:tcPr>
          <w:p w:rsidR="00CB19C7" w:rsidRDefault="00CB19C7" w:rsidP="00464DD6">
            <w:pPr>
              <w:pStyle w:val="BoxTitle"/>
              <w:tabs>
                <w:tab w:val="right" w:pos="5596"/>
              </w:tabs>
            </w:pPr>
            <w:r>
              <w:t>Funding Envelope Requested from NATO (ceiling)</w:t>
            </w:r>
          </w:p>
        </w:tc>
      </w:tr>
      <w:tr w:rsidR="00CB19C7" w:rsidRPr="00ED3C77" w:rsidTr="00DF551C">
        <w:tc>
          <w:tcPr>
            <w:tcW w:w="3686" w:type="dxa"/>
            <w:gridSpan w:val="2"/>
            <w:tcBorders>
              <w:top w:val="nil"/>
              <w:bottom w:val="single" w:sz="4" w:space="0" w:color="C0C0C0"/>
              <w:right w:val="single" w:sz="4" w:space="0" w:color="C0C0C0"/>
            </w:tcBorders>
            <w:vAlign w:val="center"/>
          </w:tcPr>
          <w:p w:rsidR="00CB19C7" w:rsidRPr="00ED3C77" w:rsidRDefault="00CB19C7" w:rsidP="00512432">
            <w:pPr>
              <w:pStyle w:val="Response"/>
            </w:pPr>
            <w:fldSimple w:instr=" REF ARWLocation \h  \* MERGEFORMAT ">
              <w:r>
                <w:rPr>
                  <w:noProof/>
                </w:rPr>
                <w:t xml:space="preserve">     </w:t>
              </w:r>
            </w:fldSimple>
          </w:p>
        </w:tc>
        <w:tc>
          <w:tcPr>
            <w:tcW w:w="1276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vAlign w:val="center"/>
          </w:tcPr>
          <w:p w:rsidR="00CB19C7" w:rsidRPr="00ED3C77" w:rsidRDefault="00CB19C7" w:rsidP="00512432">
            <w:pPr>
              <w:pStyle w:val="Response"/>
            </w:pPr>
          </w:p>
        </w:tc>
        <w:tc>
          <w:tcPr>
            <w:tcW w:w="2551" w:type="dxa"/>
            <w:tcBorders>
              <w:top w:val="nil"/>
              <w:left w:val="single" w:sz="4" w:space="0" w:color="C0C0C0"/>
              <w:bottom w:val="single" w:sz="4" w:space="0" w:color="C0C0C0"/>
              <w:right w:val="nil"/>
            </w:tcBorders>
          </w:tcPr>
          <w:p w:rsidR="00CB19C7" w:rsidRPr="00E33167" w:rsidRDefault="00CB19C7" w:rsidP="00DF551C">
            <w:pPr>
              <w:pStyle w:val="Response"/>
              <w:jc w:val="right"/>
              <w:rPr>
                <w:color w:val="FF0000"/>
              </w:rPr>
            </w:pPr>
            <w:r w:rsidRPr="00DF551C">
              <w:rPr>
                <w:color w:val="FF0000"/>
              </w:rPr>
              <w:t>€</w:t>
            </w:r>
            <w:fldSimple w:instr=" REF FundingNATO \h  \* MERGEFORMAT ">
              <w:r w:rsidRPr="002D5A91">
                <w:rPr>
                  <w:noProof/>
                  <w:color w:val="FF0000"/>
                </w:rPr>
                <w:t>0</w:t>
              </w:r>
            </w:fldSimple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C0C0C0"/>
            </w:tcBorders>
          </w:tcPr>
          <w:p w:rsidR="00CB19C7" w:rsidRPr="00E33167" w:rsidRDefault="00CB19C7" w:rsidP="00DF551C">
            <w:pPr>
              <w:pStyle w:val="Response"/>
              <w:jc w:val="right"/>
              <w:rPr>
                <w:color w:val="FF0000"/>
              </w:rPr>
            </w:pPr>
          </w:p>
        </w:tc>
      </w:tr>
      <w:tr w:rsidR="00CB19C7" w:rsidRPr="00ED3C77" w:rsidTr="00DF551C">
        <w:tc>
          <w:tcPr>
            <w:tcW w:w="3686" w:type="dxa"/>
            <w:gridSpan w:val="2"/>
            <w:tcBorders>
              <w:top w:val="single" w:sz="4" w:space="0" w:color="C0C0C0"/>
              <w:bottom w:val="nil"/>
              <w:right w:val="single" w:sz="4" w:space="0" w:color="C0C0C0"/>
            </w:tcBorders>
            <w:vAlign w:val="center"/>
          </w:tcPr>
          <w:p w:rsidR="00CB19C7" w:rsidRPr="00ED3C77" w:rsidRDefault="00CB19C7" w:rsidP="00512432">
            <w:pPr>
              <w:pStyle w:val="BoxTitle"/>
              <w:tabs>
                <w:tab w:val="right" w:pos="3436"/>
              </w:tabs>
            </w:pPr>
            <w:r>
              <w:t>ASI Dates</w:t>
            </w:r>
            <w:r>
              <w:tab/>
            </w:r>
            <w:r w:rsidRPr="00442A2D">
              <w:rPr>
                <w:rStyle w:val="Instructions"/>
              </w:rPr>
              <w:t>tentative</w:t>
            </w:r>
          </w:p>
        </w:tc>
        <w:tc>
          <w:tcPr>
            <w:tcW w:w="1276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vAlign w:val="center"/>
          </w:tcPr>
          <w:p w:rsidR="00CB19C7" w:rsidRDefault="00CB19C7" w:rsidP="00512432">
            <w:pPr>
              <w:pStyle w:val="BoxTitle"/>
              <w:tabs>
                <w:tab w:val="right" w:pos="5596"/>
              </w:tabs>
            </w:pPr>
          </w:p>
        </w:tc>
        <w:tc>
          <w:tcPr>
            <w:tcW w:w="5386" w:type="dxa"/>
            <w:gridSpan w:val="2"/>
            <w:tcBorders>
              <w:top w:val="single" w:sz="24" w:space="0" w:color="C0C0C0"/>
              <w:left w:val="single" w:sz="4" w:space="0" w:color="C0C0C0"/>
              <w:bottom w:val="nil"/>
            </w:tcBorders>
            <w:vAlign w:val="center"/>
          </w:tcPr>
          <w:p w:rsidR="00CB19C7" w:rsidRDefault="00CB19C7" w:rsidP="00512432">
            <w:pPr>
              <w:pStyle w:val="BoxTitle"/>
              <w:tabs>
                <w:tab w:val="right" w:pos="5596"/>
              </w:tabs>
            </w:pPr>
            <w:r>
              <w:t>Non-NATO Funding</w:t>
            </w:r>
          </w:p>
        </w:tc>
      </w:tr>
      <w:tr w:rsidR="00CB19C7" w:rsidRPr="00ED3C77" w:rsidTr="00DF551C">
        <w:tc>
          <w:tcPr>
            <w:tcW w:w="3686" w:type="dxa"/>
            <w:gridSpan w:val="2"/>
            <w:tcBorders>
              <w:top w:val="nil"/>
              <w:bottom w:val="nil"/>
              <w:right w:val="single" w:sz="4" w:space="0" w:color="C0C0C0"/>
            </w:tcBorders>
            <w:vAlign w:val="center"/>
          </w:tcPr>
          <w:p w:rsidR="00CB19C7" w:rsidRPr="00BC483A" w:rsidRDefault="00CB19C7" w:rsidP="00BC483A">
            <w:pPr>
              <w:pStyle w:val="Response"/>
            </w:pPr>
            <w:fldSimple w:instr=" REF  ARWStartDate \h  \* MERGEFORMAT ">
              <w:r>
                <w:t xml:space="preserve">     </w:t>
              </w:r>
            </w:fldSimple>
            <w:r w:rsidRPr="00BC483A">
              <w:t xml:space="preserve"> – </w:t>
            </w:r>
            <w:fldSimple w:instr=" REF  ARWEndDate \h  \* MERGEFORMAT ">
              <w:r>
                <w:t xml:space="preserve">     </w:t>
              </w:r>
            </w:fldSimple>
          </w:p>
        </w:tc>
        <w:tc>
          <w:tcPr>
            <w:tcW w:w="1276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vAlign w:val="center"/>
          </w:tcPr>
          <w:p w:rsidR="00CB19C7" w:rsidRPr="00ED3C77" w:rsidRDefault="00CB19C7" w:rsidP="00512432">
            <w:pPr>
              <w:pStyle w:val="Response"/>
            </w:pPr>
          </w:p>
        </w:tc>
        <w:tc>
          <w:tcPr>
            <w:tcW w:w="2551" w:type="dxa"/>
            <w:tcBorders>
              <w:top w:val="nil"/>
              <w:left w:val="single" w:sz="4" w:space="0" w:color="C0C0C0"/>
              <w:bottom w:val="single" w:sz="4" w:space="0" w:color="C0C0C0"/>
              <w:right w:val="nil"/>
            </w:tcBorders>
            <w:vAlign w:val="center"/>
          </w:tcPr>
          <w:p w:rsidR="00CB19C7" w:rsidRPr="00ED3C77" w:rsidRDefault="00CB19C7" w:rsidP="00DF551C">
            <w:pPr>
              <w:pStyle w:val="Response"/>
              <w:jc w:val="right"/>
            </w:pPr>
            <w:r>
              <w:t>€</w:t>
            </w:r>
            <w:fldSimple w:instr=" REF FundingOther \h  \* MERGEFORMAT ">
              <w:r>
                <w:rPr>
                  <w:noProof/>
                </w:rPr>
                <w:t>0</w:t>
              </w:r>
            </w:fldSimple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C0C0C0"/>
            </w:tcBorders>
            <w:vAlign w:val="center"/>
          </w:tcPr>
          <w:p w:rsidR="00CB19C7" w:rsidRPr="00ED3C77" w:rsidRDefault="00CB19C7" w:rsidP="00DF551C">
            <w:pPr>
              <w:pStyle w:val="Response"/>
              <w:jc w:val="right"/>
            </w:pPr>
          </w:p>
        </w:tc>
      </w:tr>
      <w:tr w:rsidR="00CB19C7" w:rsidRPr="00ED3C77" w:rsidTr="00A94514">
        <w:tc>
          <w:tcPr>
            <w:tcW w:w="1772" w:type="dxa"/>
            <w:tcBorders>
              <w:top w:val="single" w:sz="4" w:space="0" w:color="C0C0C0"/>
              <w:bottom w:val="nil"/>
              <w:right w:val="single" w:sz="4" w:space="0" w:color="C0C0C0"/>
            </w:tcBorders>
            <w:vAlign w:val="center"/>
          </w:tcPr>
          <w:p w:rsidR="00CB19C7" w:rsidRPr="00ED3C77" w:rsidRDefault="00CB19C7" w:rsidP="00512432">
            <w:pPr>
              <w:pStyle w:val="BoxTitle"/>
              <w:tabs>
                <w:tab w:val="right" w:pos="5596"/>
              </w:tabs>
            </w:pPr>
            <w:r>
              <w:t>Lecturers</w:t>
            </w:r>
          </w:p>
        </w:tc>
        <w:tc>
          <w:tcPr>
            <w:tcW w:w="1914" w:type="dxa"/>
            <w:tcBorders>
              <w:top w:val="single" w:sz="4" w:space="0" w:color="C0C0C0"/>
              <w:bottom w:val="nil"/>
              <w:right w:val="single" w:sz="4" w:space="0" w:color="C0C0C0"/>
            </w:tcBorders>
            <w:vAlign w:val="center"/>
          </w:tcPr>
          <w:p w:rsidR="00CB19C7" w:rsidRPr="00ED3C77" w:rsidRDefault="00CB19C7" w:rsidP="00512432">
            <w:pPr>
              <w:pStyle w:val="BoxTitle"/>
              <w:tabs>
                <w:tab w:val="right" w:pos="5596"/>
              </w:tabs>
            </w:pPr>
            <w:r>
              <w:t>Other Participants</w:t>
            </w:r>
          </w:p>
        </w:tc>
        <w:tc>
          <w:tcPr>
            <w:tcW w:w="1276" w:type="dxa"/>
            <w:tcBorders>
              <w:top w:val="nil"/>
              <w:left w:val="single" w:sz="4" w:space="0" w:color="C0C0C0"/>
              <w:bottom w:val="nil"/>
              <w:right w:val="nil"/>
            </w:tcBorders>
            <w:vAlign w:val="center"/>
          </w:tcPr>
          <w:p w:rsidR="00CB19C7" w:rsidRDefault="00CB19C7" w:rsidP="00512432">
            <w:pPr>
              <w:pStyle w:val="BoxTitle"/>
              <w:tabs>
                <w:tab w:val="right" w:pos="5596"/>
              </w:tabs>
            </w:pPr>
          </w:p>
        </w:tc>
        <w:tc>
          <w:tcPr>
            <w:tcW w:w="5386" w:type="dxa"/>
            <w:gridSpan w:val="2"/>
            <w:tcBorders>
              <w:top w:val="single" w:sz="4" w:space="0" w:color="C0C0C0"/>
              <w:left w:val="nil"/>
              <w:bottom w:val="nil"/>
              <w:right w:val="nil"/>
            </w:tcBorders>
            <w:vAlign w:val="center"/>
          </w:tcPr>
          <w:p w:rsidR="00CB19C7" w:rsidRDefault="00CB19C7" w:rsidP="00512432">
            <w:pPr>
              <w:pStyle w:val="BoxTitle"/>
              <w:tabs>
                <w:tab w:val="right" w:pos="5596"/>
              </w:tabs>
            </w:pPr>
          </w:p>
        </w:tc>
      </w:tr>
      <w:tr w:rsidR="00CB19C7" w:rsidRPr="00ED3C77" w:rsidTr="00A94514">
        <w:tc>
          <w:tcPr>
            <w:tcW w:w="1772" w:type="dxa"/>
            <w:tcBorders>
              <w:top w:val="nil"/>
              <w:bottom w:val="single" w:sz="4" w:space="0" w:color="C0C0C0"/>
              <w:right w:val="single" w:sz="4" w:space="0" w:color="C0C0C0"/>
            </w:tcBorders>
            <w:vAlign w:val="center"/>
          </w:tcPr>
          <w:p w:rsidR="00CB19C7" w:rsidRPr="00ED3C77" w:rsidRDefault="00CB19C7" w:rsidP="00512432">
            <w:pPr>
              <w:pStyle w:val="Response"/>
            </w:pPr>
            <w:fldSimple w:instr=" REF NumSpeakers \h  \* MERGEFORMAT ">
              <w:r>
                <w:rPr>
                  <w:noProof/>
                </w:rPr>
                <w:t>0</w:t>
              </w:r>
            </w:fldSimple>
          </w:p>
        </w:tc>
        <w:tc>
          <w:tcPr>
            <w:tcW w:w="1914" w:type="dxa"/>
            <w:tcBorders>
              <w:top w:val="nil"/>
              <w:bottom w:val="single" w:sz="4" w:space="0" w:color="C0C0C0"/>
              <w:right w:val="single" w:sz="4" w:space="0" w:color="C0C0C0"/>
            </w:tcBorders>
            <w:vAlign w:val="center"/>
          </w:tcPr>
          <w:p w:rsidR="00CB19C7" w:rsidRPr="00ED3C77" w:rsidRDefault="00CB19C7" w:rsidP="00512432">
            <w:pPr>
              <w:pStyle w:val="Response"/>
            </w:pPr>
            <w:fldSimple w:instr=" REF NumNonSpeakers \h  \* MERGEFORMAT ">
              <w:r>
                <w:rPr>
                  <w:noProof/>
                </w:rPr>
                <w:t>0</w:t>
              </w:r>
            </w:fldSimple>
          </w:p>
        </w:tc>
        <w:tc>
          <w:tcPr>
            <w:tcW w:w="1276" w:type="dxa"/>
            <w:tcBorders>
              <w:top w:val="nil"/>
              <w:left w:val="single" w:sz="4" w:space="0" w:color="C0C0C0"/>
              <w:bottom w:val="nil"/>
              <w:right w:val="nil"/>
            </w:tcBorders>
            <w:vAlign w:val="center"/>
          </w:tcPr>
          <w:p w:rsidR="00CB19C7" w:rsidRPr="00ED3C77" w:rsidRDefault="00CB19C7" w:rsidP="00512432">
            <w:pPr>
              <w:pStyle w:val="Response"/>
            </w:pPr>
          </w:p>
        </w:tc>
        <w:tc>
          <w:tcPr>
            <w:tcW w:w="538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19C7" w:rsidRPr="00ED3C77" w:rsidRDefault="00CB19C7" w:rsidP="00561475">
            <w:pPr>
              <w:pStyle w:val="Response"/>
            </w:pPr>
          </w:p>
        </w:tc>
      </w:tr>
    </w:tbl>
    <w:p w:rsidR="00CB19C7" w:rsidRDefault="00CB19C7" w:rsidP="00512432">
      <w:pPr>
        <w:pStyle w:val="Spacer"/>
        <w:spacing w:before="240"/>
      </w:pPr>
    </w:p>
    <w:tbl>
      <w:tblPr>
        <w:tblW w:w="10456" w:type="dxa"/>
        <w:jc w:val="center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/>
      </w:tblPr>
      <w:tblGrid>
        <w:gridCol w:w="2660"/>
        <w:gridCol w:w="3400"/>
        <w:gridCol w:w="2886"/>
        <w:gridCol w:w="1510"/>
      </w:tblGrid>
      <w:tr w:rsidR="00CB19C7" w:rsidRPr="00ED3C77" w:rsidTr="00512432">
        <w:trPr>
          <w:trHeight w:val="430"/>
          <w:jc w:val="center"/>
        </w:trPr>
        <w:tc>
          <w:tcPr>
            <w:tcW w:w="2660" w:type="dxa"/>
            <w:tcBorders>
              <w:top w:val="nil"/>
              <w:left w:val="nil"/>
            </w:tcBorders>
            <w:vAlign w:val="center"/>
          </w:tcPr>
          <w:p w:rsidR="00CB19C7" w:rsidRDefault="00CB19C7" w:rsidP="00512432">
            <w:pPr>
              <w:pStyle w:val="BoxTitle"/>
              <w:jc w:val="center"/>
            </w:pPr>
            <w:r>
              <w:t>Co-Directors</w:t>
            </w:r>
          </w:p>
        </w:tc>
        <w:tc>
          <w:tcPr>
            <w:tcW w:w="3400" w:type="dxa"/>
            <w:tcBorders>
              <w:bottom w:val="double" w:sz="4" w:space="0" w:color="C0C0C0"/>
            </w:tcBorders>
            <w:vAlign w:val="center"/>
          </w:tcPr>
          <w:p w:rsidR="00CB19C7" w:rsidRPr="00ED3C77" w:rsidRDefault="00CB19C7" w:rsidP="00512432">
            <w:pPr>
              <w:pStyle w:val="BoxTitle"/>
            </w:pPr>
            <w:r>
              <w:t>T</w:t>
            </w:r>
            <w:r w:rsidRPr="00ED3C77">
              <w:t xml:space="preserve">itle and </w:t>
            </w:r>
            <w:r>
              <w:t>N</w:t>
            </w:r>
            <w:r w:rsidRPr="00ED3C77">
              <w:t>ame</w:t>
            </w:r>
          </w:p>
        </w:tc>
        <w:tc>
          <w:tcPr>
            <w:tcW w:w="2886" w:type="dxa"/>
            <w:tcBorders>
              <w:bottom w:val="double" w:sz="4" w:space="0" w:color="C0C0C0"/>
            </w:tcBorders>
            <w:vAlign w:val="center"/>
          </w:tcPr>
          <w:p w:rsidR="00CB19C7" w:rsidRPr="00ED3C77" w:rsidRDefault="00CB19C7" w:rsidP="00512432">
            <w:pPr>
              <w:pStyle w:val="BoxTitle"/>
            </w:pPr>
            <w:r>
              <w:t>I</w:t>
            </w:r>
            <w:r w:rsidRPr="00ED3C77">
              <w:t>nstitution</w:t>
            </w:r>
          </w:p>
        </w:tc>
        <w:tc>
          <w:tcPr>
            <w:tcW w:w="1510" w:type="dxa"/>
            <w:tcBorders>
              <w:bottom w:val="double" w:sz="4" w:space="0" w:color="C0C0C0"/>
            </w:tcBorders>
            <w:vAlign w:val="center"/>
          </w:tcPr>
          <w:p w:rsidR="00CB19C7" w:rsidRPr="00ED3C77" w:rsidRDefault="00CB19C7" w:rsidP="00512432">
            <w:pPr>
              <w:pStyle w:val="BoxTitle"/>
            </w:pPr>
            <w:r>
              <w:t>C</w:t>
            </w:r>
            <w:r w:rsidRPr="00ED3C77">
              <w:t>ountry</w:t>
            </w:r>
          </w:p>
        </w:tc>
      </w:tr>
      <w:tr w:rsidR="00CB19C7" w:rsidRPr="00ED3C77" w:rsidTr="00512432">
        <w:trPr>
          <w:trHeight w:val="40"/>
          <w:jc w:val="center"/>
        </w:trPr>
        <w:tc>
          <w:tcPr>
            <w:tcW w:w="2660" w:type="dxa"/>
          </w:tcPr>
          <w:p w:rsidR="00CB19C7" w:rsidRPr="00ED3C77" w:rsidRDefault="00CB19C7" w:rsidP="00512432">
            <w:pPr>
              <w:pStyle w:val="BoxTitle"/>
            </w:pPr>
            <w:r>
              <w:t>NATO Country</w:t>
            </w:r>
          </w:p>
        </w:tc>
        <w:tc>
          <w:tcPr>
            <w:tcW w:w="3400" w:type="dxa"/>
            <w:tcBorders>
              <w:top w:val="double" w:sz="4" w:space="0" w:color="C0C0C0"/>
            </w:tcBorders>
          </w:tcPr>
          <w:p w:rsidR="00CB19C7" w:rsidRPr="00ED3C77" w:rsidRDefault="00CB19C7" w:rsidP="00512432">
            <w:pPr>
              <w:pStyle w:val="Response"/>
            </w:pPr>
            <w:r>
              <w:fldChar w:fldCharType="begin"/>
            </w:r>
            <w:r>
              <w:instrText xml:space="preserve"> REF NPDTitle \h </w:instrText>
            </w:r>
            <w:r>
              <w:fldChar w:fldCharType="separate"/>
            </w:r>
            <w:r>
              <w:rPr>
                <w:noProof/>
              </w:rPr>
              <w:t xml:space="preserve">     </w:t>
            </w:r>
            <w:r>
              <w:fldChar w:fldCharType="end"/>
            </w:r>
            <w:r>
              <w:t xml:space="preserve"> </w:t>
            </w:r>
            <w:r>
              <w:fldChar w:fldCharType="begin"/>
            </w:r>
            <w:r>
              <w:instrText xml:space="preserve"> REF NPDFirstName \h </w:instrText>
            </w:r>
            <w:r>
              <w:fldChar w:fldCharType="separate"/>
            </w:r>
            <w:r>
              <w:rPr>
                <w:noProof/>
              </w:rPr>
              <w:t xml:space="preserve">     </w:t>
            </w:r>
            <w:r>
              <w:fldChar w:fldCharType="end"/>
            </w:r>
            <w:r>
              <w:t xml:space="preserve"> </w:t>
            </w:r>
            <w:r>
              <w:fldChar w:fldCharType="begin"/>
            </w:r>
            <w:r>
              <w:instrText xml:space="preserve"> REF NPDFamilyName \h </w:instrText>
            </w:r>
            <w:r>
              <w:fldChar w:fldCharType="separate"/>
            </w:r>
            <w:r>
              <w:rPr>
                <w:noProof/>
              </w:rPr>
              <w:t xml:space="preserve">     </w:t>
            </w:r>
            <w:r>
              <w:fldChar w:fldCharType="end"/>
            </w:r>
          </w:p>
        </w:tc>
        <w:tc>
          <w:tcPr>
            <w:tcW w:w="2886" w:type="dxa"/>
            <w:tcBorders>
              <w:top w:val="double" w:sz="4" w:space="0" w:color="C0C0C0"/>
            </w:tcBorders>
          </w:tcPr>
          <w:p w:rsidR="00CB19C7" w:rsidRPr="00ED3C77" w:rsidRDefault="00CB19C7" w:rsidP="00512432">
            <w:pPr>
              <w:pStyle w:val="Response"/>
            </w:pPr>
            <w:r>
              <w:fldChar w:fldCharType="begin"/>
            </w:r>
            <w:r>
              <w:instrText xml:space="preserve"> REF NPDInstitution \h </w:instrText>
            </w:r>
            <w:r>
              <w:fldChar w:fldCharType="separate"/>
            </w:r>
            <w:r>
              <w:rPr>
                <w:noProof/>
              </w:rPr>
              <w:t xml:space="preserve">     </w:t>
            </w:r>
            <w:r>
              <w:fldChar w:fldCharType="end"/>
            </w:r>
          </w:p>
        </w:tc>
        <w:tc>
          <w:tcPr>
            <w:tcW w:w="1510" w:type="dxa"/>
            <w:tcBorders>
              <w:top w:val="double" w:sz="4" w:space="0" w:color="C0C0C0"/>
            </w:tcBorders>
          </w:tcPr>
          <w:p w:rsidR="00CB19C7" w:rsidRPr="005D6CC9" w:rsidRDefault="00CB19C7" w:rsidP="00512432">
            <w:pPr>
              <w:pStyle w:val="Response"/>
              <w:rPr>
                <w:color w:val="FF0000"/>
              </w:rPr>
            </w:pPr>
            <w:r>
              <w:rPr>
                <w:color w:val="FF0000"/>
              </w:rPr>
              <w:fldChar w:fldCharType="begin"/>
            </w:r>
            <w:r>
              <w:rPr>
                <w:color w:val="FF0000"/>
              </w:rPr>
              <w:instrText xml:space="preserve"> REF NPDCountry \h </w:instrText>
            </w:r>
            <w:r w:rsidRPr="00F52940">
              <w:rPr>
                <w:color w:val="FF0000"/>
              </w:rPr>
            </w:r>
            <w:r>
              <w:rPr>
                <w:color w:val="FF0000"/>
              </w:rPr>
              <w:fldChar w:fldCharType="separate"/>
            </w:r>
            <w:r>
              <w:rPr>
                <w:noProof/>
                <w:color w:val="FF0000"/>
              </w:rPr>
              <w:t xml:space="preserve">     </w:t>
            </w:r>
            <w:r>
              <w:rPr>
                <w:color w:val="FF0000"/>
              </w:rPr>
              <w:fldChar w:fldCharType="end"/>
            </w:r>
          </w:p>
        </w:tc>
      </w:tr>
      <w:tr w:rsidR="00CB19C7" w:rsidRPr="00ED3C77" w:rsidTr="00512432">
        <w:trPr>
          <w:trHeight w:val="40"/>
          <w:jc w:val="center"/>
        </w:trPr>
        <w:tc>
          <w:tcPr>
            <w:tcW w:w="2660" w:type="dxa"/>
          </w:tcPr>
          <w:p w:rsidR="00CB19C7" w:rsidRPr="00ED3C77" w:rsidRDefault="00CB19C7" w:rsidP="00512432">
            <w:pPr>
              <w:pStyle w:val="BoxTitle"/>
            </w:pPr>
            <w:r>
              <w:t>Partner Country</w:t>
            </w:r>
          </w:p>
        </w:tc>
        <w:tc>
          <w:tcPr>
            <w:tcW w:w="3400" w:type="dxa"/>
          </w:tcPr>
          <w:p w:rsidR="00CB19C7" w:rsidRPr="00ED3C77" w:rsidRDefault="00CB19C7" w:rsidP="00512432">
            <w:pPr>
              <w:pStyle w:val="Response"/>
            </w:pPr>
            <w:r>
              <w:fldChar w:fldCharType="begin"/>
            </w:r>
            <w:r>
              <w:instrText xml:space="preserve"> REF PPDTitle \h </w:instrText>
            </w:r>
            <w:r>
              <w:fldChar w:fldCharType="separate"/>
            </w:r>
            <w:r>
              <w:rPr>
                <w:noProof/>
              </w:rPr>
              <w:t xml:space="preserve">     </w:t>
            </w:r>
            <w:r>
              <w:fldChar w:fldCharType="end"/>
            </w:r>
            <w:r>
              <w:t xml:space="preserve"> </w:t>
            </w:r>
            <w:r>
              <w:fldChar w:fldCharType="begin"/>
            </w:r>
            <w:r>
              <w:instrText xml:space="preserve"> REF PPDFirstName \h </w:instrText>
            </w:r>
            <w:r>
              <w:fldChar w:fldCharType="separate"/>
            </w:r>
            <w:r>
              <w:rPr>
                <w:noProof/>
              </w:rPr>
              <w:t xml:space="preserve">     </w:t>
            </w:r>
            <w:r>
              <w:fldChar w:fldCharType="end"/>
            </w:r>
            <w:r>
              <w:t xml:space="preserve"> </w:t>
            </w:r>
            <w:r>
              <w:fldChar w:fldCharType="begin"/>
            </w:r>
            <w:r>
              <w:instrText xml:space="preserve"> REF PPDFamilyName \h </w:instrText>
            </w:r>
            <w:r>
              <w:fldChar w:fldCharType="separate"/>
            </w:r>
            <w:r>
              <w:rPr>
                <w:noProof/>
              </w:rPr>
              <w:t xml:space="preserve">     </w:t>
            </w:r>
            <w:r>
              <w:fldChar w:fldCharType="end"/>
            </w:r>
          </w:p>
        </w:tc>
        <w:tc>
          <w:tcPr>
            <w:tcW w:w="2886" w:type="dxa"/>
          </w:tcPr>
          <w:p w:rsidR="00CB19C7" w:rsidRPr="00ED3C77" w:rsidRDefault="00CB19C7" w:rsidP="00512432">
            <w:pPr>
              <w:pStyle w:val="Response"/>
            </w:pPr>
            <w:r>
              <w:fldChar w:fldCharType="begin"/>
            </w:r>
            <w:r>
              <w:instrText xml:space="preserve"> REF PPDInstitution \h </w:instrText>
            </w:r>
            <w:r>
              <w:fldChar w:fldCharType="separate"/>
            </w:r>
            <w:r>
              <w:rPr>
                <w:noProof/>
              </w:rPr>
              <w:t xml:space="preserve">     </w:t>
            </w:r>
            <w:r>
              <w:fldChar w:fldCharType="end"/>
            </w:r>
          </w:p>
        </w:tc>
        <w:tc>
          <w:tcPr>
            <w:tcW w:w="1510" w:type="dxa"/>
          </w:tcPr>
          <w:p w:rsidR="00CB19C7" w:rsidRPr="005D6CC9" w:rsidRDefault="00CB19C7" w:rsidP="00512432">
            <w:pPr>
              <w:pStyle w:val="Response"/>
              <w:rPr>
                <w:color w:val="FF0000"/>
              </w:rPr>
            </w:pPr>
            <w:r>
              <w:rPr>
                <w:color w:val="FF0000"/>
              </w:rPr>
              <w:fldChar w:fldCharType="begin"/>
            </w:r>
            <w:r>
              <w:rPr>
                <w:color w:val="FF0000"/>
              </w:rPr>
              <w:instrText xml:space="preserve"> REF PPDCountry \h </w:instrText>
            </w:r>
            <w:r w:rsidRPr="00F52940">
              <w:rPr>
                <w:color w:val="FF0000"/>
              </w:rPr>
            </w:r>
            <w:r>
              <w:rPr>
                <w:color w:val="FF0000"/>
              </w:rPr>
              <w:fldChar w:fldCharType="separate"/>
            </w:r>
            <w:r>
              <w:rPr>
                <w:noProof/>
                <w:color w:val="FF0000"/>
              </w:rPr>
              <w:t xml:space="preserve">     </w:t>
            </w:r>
            <w:r>
              <w:rPr>
                <w:color w:val="FF0000"/>
              </w:rPr>
              <w:fldChar w:fldCharType="end"/>
            </w:r>
          </w:p>
        </w:tc>
      </w:tr>
    </w:tbl>
    <w:p w:rsidR="00CB19C7" w:rsidRDefault="00CB19C7" w:rsidP="00512432">
      <w:pPr>
        <w:pStyle w:val="Spacer"/>
        <w:spacing w:before="120"/>
        <w:sectPr w:rsidR="00CB19C7" w:rsidSect="00BD28C0">
          <w:footnotePr>
            <w:numFmt w:val="chicago"/>
            <w:numRestart w:val="eachPage"/>
          </w:footnotePr>
          <w:pgSz w:w="12240" w:h="15840"/>
          <w:pgMar w:top="340" w:right="907" w:bottom="340" w:left="907" w:header="708" w:footer="708" w:gutter="0"/>
          <w:cols w:space="708"/>
        </w:sectPr>
      </w:pPr>
    </w:p>
    <w:p w:rsidR="00CB19C7" w:rsidRDefault="00CB19C7" w:rsidP="00512432">
      <w:pPr>
        <w:pStyle w:val="Spacer"/>
        <w:spacing w:before="120"/>
      </w:pPr>
    </w:p>
    <w:tbl>
      <w:tblPr>
        <w:tblW w:w="0" w:type="auto"/>
        <w:jc w:val="center"/>
        <w:tblBorders>
          <w:top w:val="single" w:sz="4" w:space="0" w:color="CC99FF"/>
        </w:tblBorders>
        <w:tblLook w:val="01E0"/>
      </w:tblPr>
      <w:tblGrid>
        <w:gridCol w:w="4037"/>
        <w:gridCol w:w="6525"/>
      </w:tblGrid>
      <w:tr w:rsidR="00CB19C7" w:rsidRPr="00ED3C77" w:rsidTr="00C4165C">
        <w:trPr>
          <w:jc w:val="center"/>
        </w:trPr>
        <w:tc>
          <w:tcPr>
            <w:tcW w:w="4037" w:type="dxa"/>
            <w:tcBorders>
              <w:top w:val="single" w:sz="4" w:space="0" w:color="CC99FF"/>
            </w:tcBorders>
          </w:tcPr>
          <w:p w:rsidR="00CB19C7" w:rsidRPr="00ED3C77" w:rsidRDefault="00CB19C7" w:rsidP="00512432">
            <w:pPr>
              <w:pStyle w:val="SectionHead"/>
            </w:pPr>
            <w:r>
              <w:t>ASI Goals and Outcomes</w:t>
            </w:r>
          </w:p>
        </w:tc>
        <w:tc>
          <w:tcPr>
            <w:tcW w:w="6525" w:type="dxa"/>
            <w:tcBorders>
              <w:top w:val="single" w:sz="4" w:space="0" w:color="CC99FF"/>
            </w:tcBorders>
          </w:tcPr>
          <w:p w:rsidR="00CB19C7" w:rsidRPr="00564077" w:rsidRDefault="00CB19C7" w:rsidP="00942BE4">
            <w:pPr>
              <w:jc w:val="right"/>
              <w:rPr>
                <w:rStyle w:val="Instructions"/>
                <w:szCs w:val="18"/>
              </w:rPr>
            </w:pPr>
            <w:r w:rsidRPr="00564077">
              <w:rPr>
                <w:rStyle w:val="Instructions"/>
                <w:szCs w:val="18"/>
              </w:rPr>
              <w:t xml:space="preserve">describe briefly the goals of this </w:t>
            </w:r>
            <w:r>
              <w:rPr>
                <w:rStyle w:val="Instructions"/>
                <w:szCs w:val="18"/>
              </w:rPr>
              <w:t>ASI</w:t>
            </w:r>
            <w:r w:rsidRPr="00564077">
              <w:rPr>
                <w:rStyle w:val="Instructions"/>
                <w:szCs w:val="18"/>
              </w:rPr>
              <w:t xml:space="preserve"> and </w:t>
            </w:r>
            <w:r>
              <w:rPr>
                <w:rStyle w:val="Instructions"/>
                <w:szCs w:val="18"/>
              </w:rPr>
              <w:t>the outputs expected from it</w:t>
            </w:r>
          </w:p>
        </w:tc>
      </w:tr>
    </w:tbl>
    <w:p w:rsidR="00CB19C7" w:rsidRDefault="00CB19C7" w:rsidP="00512432">
      <w:pPr>
        <w:pStyle w:val="Responsefree"/>
      </w:pPr>
      <w:r w:rsidRPr="002E1496">
        <w:rPr>
          <w:rStyle w:val="PlaceholderText"/>
          <w:color w:val="BFBFBF"/>
        </w:rPr>
        <w:t>████</w:t>
      </w:r>
    </w:p>
    <w:tbl>
      <w:tblPr>
        <w:tblW w:w="0" w:type="auto"/>
        <w:jc w:val="center"/>
        <w:tblBorders>
          <w:top w:val="single" w:sz="4" w:space="0" w:color="CC99FF"/>
        </w:tblBorders>
        <w:tblLook w:val="01E0"/>
      </w:tblPr>
      <w:tblGrid>
        <w:gridCol w:w="5738"/>
        <w:gridCol w:w="4824"/>
      </w:tblGrid>
      <w:tr w:rsidR="00CB19C7" w:rsidRPr="00ED3C77" w:rsidTr="00C4165C">
        <w:trPr>
          <w:jc w:val="center"/>
        </w:trPr>
        <w:tc>
          <w:tcPr>
            <w:tcW w:w="5738" w:type="dxa"/>
            <w:tcBorders>
              <w:top w:val="single" w:sz="4" w:space="0" w:color="CC99FF"/>
            </w:tcBorders>
          </w:tcPr>
          <w:p w:rsidR="00CB19C7" w:rsidRPr="00ED3C77" w:rsidRDefault="00CB19C7" w:rsidP="00512432">
            <w:pPr>
              <w:pStyle w:val="SectionHead"/>
            </w:pPr>
            <w:r w:rsidRPr="00ED3C77">
              <w:rPr>
                <w:highlight w:val="lightGray"/>
              </w:rPr>
              <w:br w:type="page"/>
            </w:r>
            <w:r>
              <w:t>Security Relevance and Impact</w:t>
            </w:r>
          </w:p>
        </w:tc>
        <w:tc>
          <w:tcPr>
            <w:tcW w:w="4824" w:type="dxa"/>
            <w:tcBorders>
              <w:top w:val="single" w:sz="4" w:space="0" w:color="CC99FF"/>
            </w:tcBorders>
          </w:tcPr>
          <w:p w:rsidR="00CB19C7" w:rsidRPr="00ED3C77" w:rsidRDefault="00CB19C7" w:rsidP="00942BE4">
            <w:pPr>
              <w:jc w:val="right"/>
              <w:rPr>
                <w:rStyle w:val="Instructions"/>
                <w:szCs w:val="18"/>
              </w:rPr>
            </w:pPr>
            <w:r>
              <w:rPr>
                <w:rStyle w:val="Instructions"/>
                <w:szCs w:val="18"/>
              </w:rPr>
              <w:t>describe the relevance of this ASI to security and the SPS Key Priorities identified above along with its expected impact</w:t>
            </w:r>
          </w:p>
        </w:tc>
      </w:tr>
    </w:tbl>
    <w:p w:rsidR="00CB19C7" w:rsidRDefault="00CB19C7" w:rsidP="00942BE4">
      <w:pPr>
        <w:pStyle w:val="Responsefree"/>
      </w:pPr>
      <w:r w:rsidRPr="002E1496">
        <w:rPr>
          <w:rStyle w:val="PlaceholderText"/>
          <w:rFonts w:cs="Arial"/>
          <w:color w:val="BFBFBF"/>
        </w:rPr>
        <w:t>████</w:t>
      </w:r>
    </w:p>
    <w:tbl>
      <w:tblPr>
        <w:tblW w:w="0" w:type="auto"/>
        <w:jc w:val="center"/>
        <w:tblBorders>
          <w:top w:val="single" w:sz="4" w:space="0" w:color="CC99FF"/>
        </w:tblBorders>
        <w:tblLook w:val="01E0"/>
      </w:tblPr>
      <w:tblGrid>
        <w:gridCol w:w="3045"/>
        <w:gridCol w:w="7517"/>
      </w:tblGrid>
      <w:tr w:rsidR="00CB19C7" w:rsidRPr="00ED3C77" w:rsidTr="00C4165C">
        <w:trPr>
          <w:jc w:val="center"/>
        </w:trPr>
        <w:tc>
          <w:tcPr>
            <w:tcW w:w="3045" w:type="dxa"/>
            <w:tcBorders>
              <w:top w:val="single" w:sz="4" w:space="0" w:color="CC99FF"/>
            </w:tcBorders>
          </w:tcPr>
          <w:p w:rsidR="00CB19C7" w:rsidRPr="00ED3C77" w:rsidRDefault="00CB19C7" w:rsidP="00C4165C">
            <w:pPr>
              <w:pStyle w:val="SectionHead"/>
            </w:pPr>
            <w:r>
              <w:t>Key Participants</w:t>
            </w:r>
          </w:p>
        </w:tc>
        <w:tc>
          <w:tcPr>
            <w:tcW w:w="7517" w:type="dxa"/>
            <w:tcBorders>
              <w:top w:val="single" w:sz="4" w:space="0" w:color="CC99FF"/>
            </w:tcBorders>
          </w:tcPr>
          <w:p w:rsidR="00CB19C7" w:rsidRPr="00564077" w:rsidRDefault="00CB19C7" w:rsidP="00464DD6">
            <w:pPr>
              <w:jc w:val="right"/>
              <w:rPr>
                <w:rStyle w:val="Instructions"/>
                <w:szCs w:val="18"/>
              </w:rPr>
            </w:pPr>
          </w:p>
        </w:tc>
      </w:tr>
    </w:tbl>
    <w:p w:rsidR="00CB19C7" w:rsidRDefault="00CB19C7" w:rsidP="00561475">
      <w:pPr>
        <w:pStyle w:val="Responsefree"/>
      </w:pPr>
      <w:r w:rsidRPr="002E1496">
        <w:rPr>
          <w:rStyle w:val="PlaceholderText"/>
          <w:color w:val="BFBFBF"/>
        </w:rPr>
        <w:t>████</w:t>
      </w:r>
    </w:p>
    <w:tbl>
      <w:tblPr>
        <w:tblW w:w="0" w:type="auto"/>
        <w:jc w:val="center"/>
        <w:tblBorders>
          <w:top w:val="single" w:sz="4" w:space="0" w:color="CC99FF"/>
        </w:tblBorders>
        <w:tblLook w:val="01E0"/>
      </w:tblPr>
      <w:tblGrid>
        <w:gridCol w:w="3045"/>
        <w:gridCol w:w="7517"/>
      </w:tblGrid>
      <w:tr w:rsidR="00CB19C7" w:rsidRPr="00ED3C77" w:rsidTr="00C4165C">
        <w:trPr>
          <w:jc w:val="center"/>
        </w:trPr>
        <w:tc>
          <w:tcPr>
            <w:tcW w:w="3045" w:type="dxa"/>
            <w:tcBorders>
              <w:top w:val="single" w:sz="4" w:space="0" w:color="CC99FF"/>
            </w:tcBorders>
          </w:tcPr>
          <w:p w:rsidR="00CB19C7" w:rsidRPr="00ED3C77" w:rsidRDefault="00CB19C7" w:rsidP="00464DD6">
            <w:pPr>
              <w:pStyle w:val="SectionHead"/>
            </w:pPr>
            <w:r>
              <w:t>Participating Countries</w:t>
            </w:r>
          </w:p>
        </w:tc>
        <w:tc>
          <w:tcPr>
            <w:tcW w:w="7517" w:type="dxa"/>
            <w:tcBorders>
              <w:top w:val="single" w:sz="4" w:space="0" w:color="CC99FF"/>
            </w:tcBorders>
          </w:tcPr>
          <w:p w:rsidR="00CB19C7" w:rsidRPr="00564077" w:rsidRDefault="00CB19C7" w:rsidP="00464DD6">
            <w:pPr>
              <w:jc w:val="right"/>
              <w:rPr>
                <w:rStyle w:val="Instructions"/>
                <w:szCs w:val="18"/>
              </w:rPr>
            </w:pPr>
          </w:p>
        </w:tc>
      </w:tr>
    </w:tbl>
    <w:p w:rsidR="00CB19C7" w:rsidRDefault="00CB19C7" w:rsidP="00F0024C">
      <w:pPr>
        <w:pStyle w:val="Responsefree"/>
        <w:sectPr w:rsidR="00CB19C7" w:rsidSect="00BD28C0">
          <w:footnotePr>
            <w:numFmt w:val="chicago"/>
            <w:numRestart w:val="eachPage"/>
          </w:footnotePr>
          <w:type w:val="continuous"/>
          <w:pgSz w:w="12240" w:h="15840"/>
          <w:pgMar w:top="340" w:right="907" w:bottom="340" w:left="907" w:header="708" w:footer="708" w:gutter="0"/>
          <w:cols w:space="708"/>
          <w:formProt w:val="0"/>
        </w:sectPr>
      </w:pPr>
    </w:p>
    <w:p w:rsidR="00CB19C7" w:rsidRPr="00AA5B61" w:rsidRDefault="00CB19C7" w:rsidP="00F0024C">
      <w:pPr>
        <w:pStyle w:val="Responsefree"/>
        <w:rPr>
          <w:b/>
        </w:rPr>
      </w:pPr>
      <w:r>
        <w:t xml:space="preserve">▪ </w:t>
      </w:r>
      <w:r>
        <w:fldChar w:fldCharType="begin"/>
      </w:r>
      <w:r>
        <w:instrText xml:space="preserve">IF </w:instrText>
      </w:r>
      <w:fldSimple w:instr=" =pAfghanistanS+pAfghanistanN ">
        <w:r>
          <w:rPr>
            <w:noProof/>
          </w:rPr>
          <w:instrText>0</w:instrText>
        </w:r>
      </w:fldSimple>
      <w:r>
        <w:instrText xml:space="preserve"> &gt; 0 "Afghanistan ▪ " ""</w:instrText>
      </w:r>
      <w:r>
        <w:fldChar w:fldCharType="end"/>
      </w:r>
      <w:r>
        <w:fldChar w:fldCharType="begin"/>
      </w:r>
      <w:r>
        <w:instrText xml:space="preserve">IF </w:instrText>
      </w:r>
      <w:fldSimple w:instr=" =pAlbaniaS+pAlbaniaN ">
        <w:r>
          <w:rPr>
            <w:noProof/>
          </w:rPr>
          <w:instrText>0</w:instrText>
        </w:r>
      </w:fldSimple>
      <w:r>
        <w:instrText xml:space="preserve"> &gt; 0 "Albania ▪ " ""</w:instrText>
      </w:r>
      <w:r>
        <w:fldChar w:fldCharType="end"/>
      </w:r>
      <w:r>
        <w:fldChar w:fldCharType="begin"/>
      </w:r>
      <w:r>
        <w:instrText xml:space="preserve">IF </w:instrText>
      </w:r>
      <w:fldSimple w:instr=" =pAlgeriaS+pAlgeriaN ">
        <w:r>
          <w:rPr>
            <w:noProof/>
          </w:rPr>
          <w:instrText>0</w:instrText>
        </w:r>
      </w:fldSimple>
      <w:r>
        <w:instrText xml:space="preserve"> &gt; 0 "Algeria ▪ " ""</w:instrText>
      </w:r>
      <w:r>
        <w:fldChar w:fldCharType="end"/>
      </w:r>
      <w:r>
        <w:fldChar w:fldCharType="begin"/>
      </w:r>
      <w:r>
        <w:instrText xml:space="preserve">IF </w:instrText>
      </w:r>
      <w:fldSimple w:instr=" =pArmeniaS+pArmeniaN ">
        <w:r>
          <w:rPr>
            <w:noProof/>
          </w:rPr>
          <w:instrText>0</w:instrText>
        </w:r>
      </w:fldSimple>
      <w:r>
        <w:instrText xml:space="preserve"> &gt; 0 "Armenia ▪ " ""</w:instrText>
      </w:r>
      <w:r>
        <w:fldChar w:fldCharType="end"/>
      </w:r>
      <w:r>
        <w:fldChar w:fldCharType="begin"/>
      </w:r>
      <w:r>
        <w:instrText xml:space="preserve">IF </w:instrText>
      </w:r>
      <w:fldSimple w:instr=" =pAustraliaS+pAustraliaN ">
        <w:r>
          <w:rPr>
            <w:noProof/>
          </w:rPr>
          <w:instrText>0</w:instrText>
        </w:r>
      </w:fldSimple>
      <w:r>
        <w:instrText xml:space="preserve"> &gt; 0 "Australia ▪ " ""</w:instrText>
      </w:r>
      <w:r>
        <w:fldChar w:fldCharType="end"/>
      </w:r>
      <w:r>
        <w:fldChar w:fldCharType="begin"/>
      </w:r>
      <w:r>
        <w:instrText xml:space="preserve">IF </w:instrText>
      </w:r>
      <w:fldSimple w:instr=" =pAustriaS+pAustriaN ">
        <w:r>
          <w:rPr>
            <w:noProof/>
          </w:rPr>
          <w:instrText>0</w:instrText>
        </w:r>
      </w:fldSimple>
      <w:r>
        <w:instrText xml:space="preserve"> &gt; 0 "Austria ▪ " ""</w:instrText>
      </w:r>
      <w:r>
        <w:fldChar w:fldCharType="end"/>
      </w:r>
      <w:r>
        <w:fldChar w:fldCharType="begin"/>
      </w:r>
      <w:r>
        <w:instrText xml:space="preserve">IF </w:instrText>
      </w:r>
      <w:fldSimple w:instr=" =pAzerbaijanS+pAzerbaijanN ">
        <w:r>
          <w:rPr>
            <w:noProof/>
          </w:rPr>
          <w:instrText>0</w:instrText>
        </w:r>
      </w:fldSimple>
      <w:r>
        <w:instrText xml:space="preserve"> &gt; 0 "Azerbaijan ▪ " ""</w:instrText>
      </w:r>
      <w:r>
        <w:fldChar w:fldCharType="end"/>
      </w:r>
      <w:r>
        <w:fldChar w:fldCharType="begin"/>
      </w:r>
      <w:r>
        <w:instrText xml:space="preserve">IF </w:instrText>
      </w:r>
      <w:fldSimple w:instr=" =pBahrainS+pBahrainN ">
        <w:r>
          <w:rPr>
            <w:noProof/>
          </w:rPr>
          <w:instrText>0</w:instrText>
        </w:r>
      </w:fldSimple>
      <w:r>
        <w:instrText xml:space="preserve"> &gt; 0 "Bahrain ▪ " ""</w:instrText>
      </w:r>
      <w:r>
        <w:fldChar w:fldCharType="end"/>
      </w:r>
      <w:r>
        <w:fldChar w:fldCharType="begin"/>
      </w:r>
      <w:r>
        <w:instrText xml:space="preserve">IF </w:instrText>
      </w:r>
      <w:fldSimple w:instr=" =pBelarusS+pBelarusN ">
        <w:r>
          <w:rPr>
            <w:noProof/>
          </w:rPr>
          <w:instrText>0</w:instrText>
        </w:r>
      </w:fldSimple>
      <w:r>
        <w:instrText xml:space="preserve"> &gt; 0 "Belarus ▪ " ""</w:instrText>
      </w:r>
      <w:r>
        <w:fldChar w:fldCharType="end"/>
      </w:r>
      <w:r>
        <w:fldChar w:fldCharType="begin"/>
      </w:r>
      <w:r>
        <w:instrText xml:space="preserve">IF </w:instrText>
      </w:r>
      <w:fldSimple w:instr=" =pBelgiumS+pBelgiumN ">
        <w:r>
          <w:rPr>
            <w:noProof/>
          </w:rPr>
          <w:instrText>0</w:instrText>
        </w:r>
      </w:fldSimple>
      <w:r>
        <w:instrText xml:space="preserve"> &gt; 0 "Belgium ▪ " ""</w:instrText>
      </w:r>
      <w:r>
        <w:fldChar w:fldCharType="end"/>
      </w:r>
      <w:r>
        <w:fldChar w:fldCharType="begin"/>
      </w:r>
      <w:r>
        <w:instrText xml:space="preserve">IF </w:instrText>
      </w:r>
      <w:fldSimple w:instr=" =pBosniaS+pBosniaN ">
        <w:r>
          <w:rPr>
            <w:noProof/>
          </w:rPr>
          <w:instrText>0</w:instrText>
        </w:r>
      </w:fldSimple>
      <w:r>
        <w:instrText xml:space="preserve"> &gt; 0 "Bosnia and Herzegovina ▪ " ""</w:instrText>
      </w:r>
      <w:r>
        <w:fldChar w:fldCharType="end"/>
      </w:r>
      <w:r>
        <w:fldChar w:fldCharType="begin"/>
      </w:r>
      <w:r>
        <w:instrText xml:space="preserve">IF </w:instrText>
      </w:r>
      <w:fldSimple w:instr=" =pBulgariaS+pBulgariaN ">
        <w:r>
          <w:rPr>
            <w:noProof/>
          </w:rPr>
          <w:instrText>0</w:instrText>
        </w:r>
      </w:fldSimple>
      <w:r>
        <w:instrText xml:space="preserve"> &gt; 0 "Bulgaria ▪ " ""</w:instrText>
      </w:r>
      <w:r>
        <w:fldChar w:fldCharType="end"/>
      </w:r>
      <w:r>
        <w:fldChar w:fldCharType="begin"/>
      </w:r>
      <w:r>
        <w:instrText xml:space="preserve">IF </w:instrText>
      </w:r>
      <w:fldSimple w:instr=" =pCanadaS+pCanadaN ">
        <w:r>
          <w:rPr>
            <w:noProof/>
          </w:rPr>
          <w:instrText>0</w:instrText>
        </w:r>
      </w:fldSimple>
      <w:r>
        <w:instrText xml:space="preserve"> &gt; 0 "Canada ▪ " ""</w:instrText>
      </w:r>
      <w:r>
        <w:fldChar w:fldCharType="end"/>
      </w:r>
      <w:r>
        <w:fldChar w:fldCharType="begin"/>
      </w:r>
      <w:r>
        <w:instrText xml:space="preserve">IF </w:instrText>
      </w:r>
      <w:fldSimple w:instr=" =pCroatiaS+pCroatiaN ">
        <w:r>
          <w:rPr>
            <w:noProof/>
          </w:rPr>
          <w:instrText>0</w:instrText>
        </w:r>
      </w:fldSimple>
      <w:r>
        <w:instrText xml:space="preserve"> &gt; 0 "Croatia ▪ " ""</w:instrText>
      </w:r>
      <w:r>
        <w:fldChar w:fldCharType="end"/>
      </w:r>
      <w:r>
        <w:fldChar w:fldCharType="begin"/>
      </w:r>
      <w:r>
        <w:instrText xml:space="preserve">IF </w:instrText>
      </w:r>
      <w:fldSimple w:instr=" =pCzechS+pCzechN ">
        <w:r>
          <w:rPr>
            <w:noProof/>
          </w:rPr>
          <w:instrText>0</w:instrText>
        </w:r>
      </w:fldSimple>
      <w:r>
        <w:instrText xml:space="preserve"> &gt; 0 "Czech Republic ▪ " ""</w:instrText>
      </w:r>
      <w:r>
        <w:fldChar w:fldCharType="end"/>
      </w:r>
      <w:r>
        <w:fldChar w:fldCharType="begin"/>
      </w:r>
      <w:r>
        <w:instrText xml:space="preserve">IF </w:instrText>
      </w:r>
      <w:fldSimple w:instr=" =pDenmarkS+pDenmarkN ">
        <w:r>
          <w:rPr>
            <w:noProof/>
          </w:rPr>
          <w:instrText>0</w:instrText>
        </w:r>
      </w:fldSimple>
      <w:r>
        <w:instrText xml:space="preserve"> &gt; 0 "Denmark ▪ " ""</w:instrText>
      </w:r>
      <w:r>
        <w:fldChar w:fldCharType="end"/>
      </w:r>
      <w:r>
        <w:fldChar w:fldCharType="begin"/>
      </w:r>
      <w:r>
        <w:instrText xml:space="preserve">IF </w:instrText>
      </w:r>
      <w:fldSimple w:instr=" =pEgyptS+pEgyptN ">
        <w:r>
          <w:rPr>
            <w:noProof/>
          </w:rPr>
          <w:instrText>0</w:instrText>
        </w:r>
      </w:fldSimple>
      <w:r>
        <w:instrText xml:space="preserve"> &gt; 0 "Egypt ▪ " ""</w:instrText>
      </w:r>
      <w:r>
        <w:fldChar w:fldCharType="end"/>
      </w:r>
      <w:r>
        <w:fldChar w:fldCharType="begin"/>
      </w:r>
      <w:r>
        <w:instrText xml:space="preserve">IF </w:instrText>
      </w:r>
      <w:fldSimple w:instr=" =pEstoniaS+pEstoniaN ">
        <w:r>
          <w:rPr>
            <w:noProof/>
          </w:rPr>
          <w:instrText>0</w:instrText>
        </w:r>
      </w:fldSimple>
      <w:r>
        <w:instrText xml:space="preserve"> &gt; 0 "Estonia ▪ " ""</w:instrText>
      </w:r>
      <w:r>
        <w:fldChar w:fldCharType="end"/>
      </w:r>
      <w:r>
        <w:fldChar w:fldCharType="begin"/>
      </w:r>
      <w:r>
        <w:instrText xml:space="preserve">IF </w:instrText>
      </w:r>
      <w:fldSimple w:instr=" =pFinlandS+pFinlandN ">
        <w:r>
          <w:rPr>
            <w:noProof/>
          </w:rPr>
          <w:instrText>0</w:instrText>
        </w:r>
      </w:fldSimple>
      <w:r>
        <w:instrText xml:space="preserve"> &gt; 0 "Finland ▪ " ""</w:instrText>
      </w:r>
      <w:r>
        <w:fldChar w:fldCharType="end"/>
      </w:r>
      <w:r>
        <w:fldChar w:fldCharType="begin"/>
      </w:r>
      <w:r>
        <w:instrText xml:space="preserve">IF </w:instrText>
      </w:r>
      <w:fldSimple w:instr=" =pFranceS+pFranceN ">
        <w:r>
          <w:rPr>
            <w:noProof/>
          </w:rPr>
          <w:instrText>0</w:instrText>
        </w:r>
      </w:fldSimple>
      <w:r>
        <w:instrText xml:space="preserve"> &gt; 0 "France ▪ " ""</w:instrText>
      </w:r>
      <w:r>
        <w:fldChar w:fldCharType="end"/>
      </w:r>
      <w:r>
        <w:fldChar w:fldCharType="begin"/>
      </w:r>
      <w:r>
        <w:instrText xml:space="preserve">IF </w:instrText>
      </w:r>
      <w:fldSimple w:instr=" =pGeorgiaS+pGeorgiaN ">
        <w:r>
          <w:rPr>
            <w:noProof/>
          </w:rPr>
          <w:instrText>0</w:instrText>
        </w:r>
      </w:fldSimple>
      <w:r>
        <w:instrText xml:space="preserve"> &gt; 0 "Georgia ▪ " ""</w:instrText>
      </w:r>
      <w:r>
        <w:fldChar w:fldCharType="end"/>
      </w:r>
      <w:r>
        <w:fldChar w:fldCharType="begin"/>
      </w:r>
      <w:r>
        <w:instrText xml:space="preserve">IF </w:instrText>
      </w:r>
      <w:fldSimple w:instr=" =pGermanyS+pGermanyN ">
        <w:r>
          <w:rPr>
            <w:noProof/>
          </w:rPr>
          <w:instrText>0</w:instrText>
        </w:r>
      </w:fldSimple>
      <w:r>
        <w:instrText xml:space="preserve"> &gt; 0 "Germany ▪ " ""</w:instrText>
      </w:r>
      <w:r>
        <w:fldChar w:fldCharType="end"/>
      </w:r>
      <w:r>
        <w:fldChar w:fldCharType="begin"/>
      </w:r>
      <w:r>
        <w:instrText xml:space="preserve">IF </w:instrText>
      </w:r>
      <w:fldSimple w:instr=" =pGreeceS+pGreeceN ">
        <w:r>
          <w:rPr>
            <w:noProof/>
          </w:rPr>
          <w:instrText>0</w:instrText>
        </w:r>
      </w:fldSimple>
      <w:r>
        <w:instrText xml:space="preserve"> &gt; 0 "Greece ▪ " ""</w:instrText>
      </w:r>
      <w:r>
        <w:fldChar w:fldCharType="end"/>
      </w:r>
      <w:r>
        <w:fldChar w:fldCharType="begin"/>
      </w:r>
      <w:r>
        <w:instrText xml:space="preserve">IF </w:instrText>
      </w:r>
      <w:fldSimple w:instr=" =pHungaryS+pHungaryN ">
        <w:r>
          <w:rPr>
            <w:noProof/>
          </w:rPr>
          <w:instrText>0</w:instrText>
        </w:r>
      </w:fldSimple>
      <w:r>
        <w:instrText xml:space="preserve"> &gt; 0 "Hungary ▪ " ""</w:instrText>
      </w:r>
      <w:r>
        <w:fldChar w:fldCharType="end"/>
      </w:r>
      <w:r>
        <w:fldChar w:fldCharType="begin"/>
      </w:r>
      <w:r>
        <w:instrText xml:space="preserve">IF </w:instrText>
      </w:r>
      <w:fldSimple w:instr=" =pIcelandS+pIcelandN ">
        <w:r>
          <w:rPr>
            <w:noProof/>
          </w:rPr>
          <w:instrText>0</w:instrText>
        </w:r>
      </w:fldSimple>
      <w:r>
        <w:instrText xml:space="preserve"> &gt; 0 "Iceland ▪ " ""</w:instrText>
      </w:r>
      <w:r>
        <w:fldChar w:fldCharType="end"/>
      </w:r>
      <w:r>
        <w:fldChar w:fldCharType="begin"/>
      </w:r>
      <w:r>
        <w:instrText xml:space="preserve">IF </w:instrText>
      </w:r>
      <w:fldSimple w:instr=" =pIraqS+pIraqN ">
        <w:r>
          <w:rPr>
            <w:noProof/>
          </w:rPr>
          <w:instrText>0</w:instrText>
        </w:r>
      </w:fldSimple>
      <w:r>
        <w:instrText xml:space="preserve"> &gt; 0 "Iraq ▪ " ""</w:instrText>
      </w:r>
      <w:r>
        <w:fldChar w:fldCharType="end"/>
      </w:r>
      <w:r>
        <w:fldChar w:fldCharType="begin"/>
      </w:r>
      <w:r>
        <w:instrText xml:space="preserve">IF </w:instrText>
      </w:r>
      <w:fldSimple w:instr=" =pIrelandS+pIrelandN ">
        <w:r>
          <w:rPr>
            <w:noProof/>
          </w:rPr>
          <w:instrText>0</w:instrText>
        </w:r>
      </w:fldSimple>
      <w:r>
        <w:instrText xml:space="preserve"> &gt; 0 "Ireland ▪ " ""</w:instrText>
      </w:r>
      <w:r>
        <w:fldChar w:fldCharType="end"/>
      </w:r>
      <w:r>
        <w:fldChar w:fldCharType="begin"/>
      </w:r>
      <w:r>
        <w:instrText xml:space="preserve">IF </w:instrText>
      </w:r>
      <w:fldSimple w:instr=" =pIsraelS+pIsraelN ">
        <w:r>
          <w:rPr>
            <w:noProof/>
          </w:rPr>
          <w:instrText>0</w:instrText>
        </w:r>
      </w:fldSimple>
      <w:r>
        <w:instrText xml:space="preserve"> &gt; 0 "Israel ▪ " ""</w:instrText>
      </w:r>
      <w:r>
        <w:fldChar w:fldCharType="end"/>
      </w:r>
      <w:r>
        <w:fldChar w:fldCharType="begin"/>
      </w:r>
      <w:r>
        <w:instrText xml:space="preserve">IF </w:instrText>
      </w:r>
      <w:fldSimple w:instr=" =pItalyS+pItalyN ">
        <w:r>
          <w:rPr>
            <w:noProof/>
          </w:rPr>
          <w:instrText>0</w:instrText>
        </w:r>
      </w:fldSimple>
      <w:r>
        <w:instrText xml:space="preserve"> &gt; 0 "Italy ▪ " ""</w:instrText>
      </w:r>
      <w:r>
        <w:fldChar w:fldCharType="end"/>
      </w:r>
      <w:r>
        <w:fldChar w:fldCharType="begin"/>
      </w:r>
      <w:r>
        <w:instrText xml:space="preserve">IF </w:instrText>
      </w:r>
      <w:fldSimple w:instr=" =pJapanS+pJapanN ">
        <w:r>
          <w:rPr>
            <w:noProof/>
          </w:rPr>
          <w:instrText>0</w:instrText>
        </w:r>
      </w:fldSimple>
      <w:r>
        <w:instrText xml:space="preserve"> &gt; 0 "Japan ▪ " ""</w:instrText>
      </w:r>
      <w:r>
        <w:fldChar w:fldCharType="end"/>
      </w:r>
      <w:r>
        <w:fldChar w:fldCharType="begin"/>
      </w:r>
      <w:r>
        <w:instrText xml:space="preserve">IF </w:instrText>
      </w:r>
      <w:fldSimple w:instr=" =pJordanS+pJordanN ">
        <w:r>
          <w:rPr>
            <w:noProof/>
          </w:rPr>
          <w:instrText>0</w:instrText>
        </w:r>
      </w:fldSimple>
      <w:r>
        <w:instrText xml:space="preserve"> &gt; 0 "Jordan ▪ " ""</w:instrText>
      </w:r>
      <w:r>
        <w:fldChar w:fldCharType="end"/>
      </w:r>
      <w:r>
        <w:fldChar w:fldCharType="begin"/>
      </w:r>
      <w:r>
        <w:instrText xml:space="preserve">IF </w:instrText>
      </w:r>
      <w:fldSimple w:instr=" =pKazakhstanS+pKazakhstanN ">
        <w:r>
          <w:rPr>
            <w:noProof/>
          </w:rPr>
          <w:instrText>0</w:instrText>
        </w:r>
      </w:fldSimple>
      <w:r>
        <w:instrText xml:space="preserve"> &gt; 0 "Kazakhstan ▪ " ""</w:instrText>
      </w:r>
      <w:r>
        <w:fldChar w:fldCharType="end"/>
      </w:r>
      <w:r>
        <w:fldChar w:fldCharType="begin"/>
      </w:r>
      <w:r>
        <w:instrText xml:space="preserve">IF </w:instrText>
      </w:r>
      <w:fldSimple w:instr=" =pKuwaitS+pKuwaitN ">
        <w:r>
          <w:rPr>
            <w:noProof/>
          </w:rPr>
          <w:instrText>0</w:instrText>
        </w:r>
      </w:fldSimple>
      <w:r>
        <w:instrText xml:space="preserve"> &gt; 0 "Kuwait ▪ " ""</w:instrText>
      </w:r>
      <w:r>
        <w:fldChar w:fldCharType="end"/>
      </w:r>
      <w:r>
        <w:fldChar w:fldCharType="begin"/>
      </w:r>
      <w:r>
        <w:instrText xml:space="preserve">IF </w:instrText>
      </w:r>
      <w:fldSimple w:instr=" =pKyrgyzS+pKyrgyzN ">
        <w:r>
          <w:rPr>
            <w:noProof/>
          </w:rPr>
          <w:instrText>0</w:instrText>
        </w:r>
      </w:fldSimple>
      <w:r>
        <w:instrText xml:space="preserve"> &gt; 0 "Kyrgyz Republic ▪ " ""</w:instrText>
      </w:r>
      <w:r>
        <w:fldChar w:fldCharType="end"/>
      </w:r>
      <w:r>
        <w:fldChar w:fldCharType="begin"/>
      </w:r>
      <w:r>
        <w:instrText xml:space="preserve">IF </w:instrText>
      </w:r>
      <w:fldSimple w:instr=" =pLatviaS+pLatviaN ">
        <w:r>
          <w:rPr>
            <w:noProof/>
          </w:rPr>
          <w:instrText>0</w:instrText>
        </w:r>
      </w:fldSimple>
      <w:r>
        <w:instrText xml:space="preserve"> &gt; 0 "Latvia ▪ " ""</w:instrText>
      </w:r>
      <w:r>
        <w:fldChar w:fldCharType="end"/>
      </w:r>
      <w:r>
        <w:fldChar w:fldCharType="begin"/>
      </w:r>
      <w:r>
        <w:instrText xml:space="preserve">IF </w:instrText>
      </w:r>
      <w:fldSimple w:instr=" =pLithuaniaS+pLithuaniaN ">
        <w:r>
          <w:rPr>
            <w:noProof/>
          </w:rPr>
          <w:instrText>0</w:instrText>
        </w:r>
      </w:fldSimple>
      <w:r>
        <w:instrText xml:space="preserve"> &gt; 0 "Lithuania ▪ " ""</w:instrText>
      </w:r>
      <w:r>
        <w:fldChar w:fldCharType="end"/>
      </w:r>
      <w:r>
        <w:fldChar w:fldCharType="begin"/>
      </w:r>
      <w:r>
        <w:instrText xml:space="preserve">IF </w:instrText>
      </w:r>
      <w:fldSimple w:instr=" =pLuxembourgS+pLuxembourgN ">
        <w:r>
          <w:rPr>
            <w:noProof/>
          </w:rPr>
          <w:instrText>0</w:instrText>
        </w:r>
      </w:fldSimple>
      <w:r>
        <w:instrText xml:space="preserve"> &gt; 0 "Luxembourg ▪ " ""</w:instrText>
      </w:r>
      <w:r>
        <w:fldChar w:fldCharType="end"/>
      </w:r>
      <w:r>
        <w:fldChar w:fldCharType="begin"/>
      </w:r>
      <w:r>
        <w:instrText xml:space="preserve">IF </w:instrText>
      </w:r>
      <w:fldSimple w:instr=" =pMaltaS+pMaltaN ">
        <w:r>
          <w:rPr>
            <w:noProof/>
          </w:rPr>
          <w:instrText>0</w:instrText>
        </w:r>
      </w:fldSimple>
      <w:r>
        <w:instrText xml:space="preserve"> &gt; 0 "Malta ▪ " ""</w:instrText>
      </w:r>
      <w:r>
        <w:fldChar w:fldCharType="end"/>
      </w:r>
      <w:r>
        <w:fldChar w:fldCharType="begin"/>
      </w:r>
      <w:r>
        <w:instrText xml:space="preserve">IF </w:instrText>
      </w:r>
      <w:fldSimple w:instr=" =pMauritaniaS+pMauritaniaN ">
        <w:r>
          <w:rPr>
            <w:noProof/>
          </w:rPr>
          <w:instrText>0</w:instrText>
        </w:r>
      </w:fldSimple>
      <w:r>
        <w:instrText xml:space="preserve"> &gt; 0 "Mauritania ▪ " ""</w:instrText>
      </w:r>
      <w:r>
        <w:fldChar w:fldCharType="end"/>
      </w:r>
      <w:r>
        <w:fldChar w:fldCharType="begin"/>
      </w:r>
      <w:r>
        <w:instrText xml:space="preserve">IF </w:instrText>
      </w:r>
      <w:fldSimple w:instr=" =pMoldovaS+pMoldovaN ">
        <w:r>
          <w:rPr>
            <w:noProof/>
          </w:rPr>
          <w:instrText>0</w:instrText>
        </w:r>
      </w:fldSimple>
      <w:r>
        <w:instrText xml:space="preserve"> &gt; 0 "Moldova ▪ " ""</w:instrText>
      </w:r>
      <w:r>
        <w:fldChar w:fldCharType="end"/>
      </w:r>
      <w:r>
        <w:fldChar w:fldCharType="begin"/>
      </w:r>
      <w:r>
        <w:instrText xml:space="preserve">IF </w:instrText>
      </w:r>
      <w:fldSimple w:instr=" =pMongoliaS+pMongoliaN ">
        <w:r>
          <w:rPr>
            <w:noProof/>
          </w:rPr>
          <w:instrText>0</w:instrText>
        </w:r>
      </w:fldSimple>
      <w:r>
        <w:instrText xml:space="preserve"> &gt; 0 "Mongolia ▪ " ""</w:instrText>
      </w:r>
      <w:r>
        <w:fldChar w:fldCharType="end"/>
      </w:r>
      <w:r>
        <w:fldChar w:fldCharType="begin"/>
      </w:r>
      <w:r>
        <w:instrText xml:space="preserve">IF </w:instrText>
      </w:r>
      <w:fldSimple w:instr=" =pMontenegroS+pMontenegroN ">
        <w:r>
          <w:rPr>
            <w:noProof/>
          </w:rPr>
          <w:instrText>0</w:instrText>
        </w:r>
      </w:fldSimple>
      <w:r>
        <w:instrText xml:space="preserve"> &gt; 0 "Montenegro ▪ " ""</w:instrText>
      </w:r>
      <w:r>
        <w:fldChar w:fldCharType="end"/>
      </w:r>
      <w:r>
        <w:fldChar w:fldCharType="begin"/>
      </w:r>
      <w:r>
        <w:instrText xml:space="preserve">IF </w:instrText>
      </w:r>
      <w:fldSimple w:instr=" =pMoroccoS+pMoroccoN ">
        <w:r>
          <w:rPr>
            <w:noProof/>
          </w:rPr>
          <w:instrText>0</w:instrText>
        </w:r>
      </w:fldSimple>
      <w:r>
        <w:instrText xml:space="preserve"> &gt; 0 "Morocco ▪ " ""</w:instrText>
      </w:r>
      <w:r>
        <w:fldChar w:fldCharType="end"/>
      </w:r>
      <w:r>
        <w:fldChar w:fldCharType="begin"/>
      </w:r>
      <w:r>
        <w:instrText xml:space="preserve">IF </w:instrText>
      </w:r>
      <w:fldSimple w:instr=" =pNetherlandsS+pNetherlandsN ">
        <w:r>
          <w:rPr>
            <w:noProof/>
          </w:rPr>
          <w:instrText>0</w:instrText>
        </w:r>
      </w:fldSimple>
      <w:r>
        <w:instrText xml:space="preserve"> &gt; 0 "Netherlands ▪ " ""</w:instrText>
      </w:r>
      <w:r>
        <w:fldChar w:fldCharType="end"/>
      </w:r>
      <w:r>
        <w:fldChar w:fldCharType="begin"/>
      </w:r>
      <w:r>
        <w:instrText xml:space="preserve">IF </w:instrText>
      </w:r>
      <w:fldSimple w:instr=" =pNZS+pNZN ">
        <w:r>
          <w:rPr>
            <w:noProof/>
          </w:rPr>
          <w:instrText>0</w:instrText>
        </w:r>
      </w:fldSimple>
      <w:r>
        <w:instrText xml:space="preserve"> &gt; 0 "New Zealand ▪ " ""</w:instrText>
      </w:r>
      <w:r>
        <w:fldChar w:fldCharType="end"/>
      </w:r>
      <w:r>
        <w:fldChar w:fldCharType="begin"/>
      </w:r>
      <w:r>
        <w:instrText xml:space="preserve">IF </w:instrText>
      </w:r>
      <w:fldSimple w:instr=" =pNorwayS+pNorwayN ">
        <w:r>
          <w:rPr>
            <w:noProof/>
          </w:rPr>
          <w:instrText>0</w:instrText>
        </w:r>
      </w:fldSimple>
      <w:r>
        <w:instrText xml:space="preserve"> &gt; 0 "Norway ▪ " ""</w:instrText>
      </w:r>
      <w:r>
        <w:fldChar w:fldCharType="end"/>
      </w:r>
      <w:r>
        <w:fldChar w:fldCharType="begin"/>
      </w:r>
      <w:r>
        <w:instrText xml:space="preserve">IF </w:instrText>
      </w:r>
      <w:fldSimple w:instr=" =pPakistanS+pPakistanN ">
        <w:r>
          <w:rPr>
            <w:noProof/>
          </w:rPr>
          <w:instrText>0</w:instrText>
        </w:r>
      </w:fldSimple>
      <w:r>
        <w:instrText xml:space="preserve"> &gt; 0 "Pakistan ▪ " ""</w:instrText>
      </w:r>
      <w:r>
        <w:fldChar w:fldCharType="end"/>
      </w:r>
      <w:r>
        <w:fldChar w:fldCharType="begin"/>
      </w:r>
      <w:r>
        <w:instrText xml:space="preserve">IF </w:instrText>
      </w:r>
      <w:fldSimple w:instr=" =pPolandS+pPolandN ">
        <w:r>
          <w:rPr>
            <w:noProof/>
          </w:rPr>
          <w:instrText>0</w:instrText>
        </w:r>
      </w:fldSimple>
      <w:r>
        <w:instrText xml:space="preserve"> &gt; 0 "Poland ▪ " ""</w:instrText>
      </w:r>
      <w:r>
        <w:fldChar w:fldCharType="end"/>
      </w:r>
      <w:r>
        <w:fldChar w:fldCharType="begin"/>
      </w:r>
      <w:r>
        <w:instrText xml:space="preserve">IF </w:instrText>
      </w:r>
      <w:fldSimple w:instr=" =pPortugalS+pPortugalN ">
        <w:r>
          <w:rPr>
            <w:noProof/>
          </w:rPr>
          <w:instrText>0</w:instrText>
        </w:r>
      </w:fldSimple>
      <w:r>
        <w:instrText xml:space="preserve"> &gt; 0 "Portugal ▪ " ""</w:instrText>
      </w:r>
      <w:r>
        <w:fldChar w:fldCharType="end"/>
      </w:r>
      <w:r>
        <w:fldChar w:fldCharType="begin"/>
      </w:r>
      <w:r>
        <w:instrText xml:space="preserve">IF </w:instrText>
      </w:r>
      <w:fldSimple w:instr=" =pQatarS+pQatarN ">
        <w:r>
          <w:rPr>
            <w:noProof/>
          </w:rPr>
          <w:instrText>0</w:instrText>
        </w:r>
      </w:fldSimple>
      <w:r>
        <w:instrText xml:space="preserve"> &gt; 0 "Qatar ▪ " ""</w:instrText>
      </w:r>
      <w:r>
        <w:fldChar w:fldCharType="end"/>
      </w:r>
      <w:r>
        <w:fldChar w:fldCharType="begin"/>
      </w:r>
      <w:r>
        <w:instrText xml:space="preserve">IF </w:instrText>
      </w:r>
      <w:fldSimple w:instr=" =pKoreaS+pKoreaN ">
        <w:r>
          <w:rPr>
            <w:noProof/>
          </w:rPr>
          <w:instrText>0</w:instrText>
        </w:r>
      </w:fldSimple>
      <w:r>
        <w:instrText xml:space="preserve"> &gt; 0 "Republic of Korea ▪ " ""</w:instrText>
      </w:r>
      <w:r>
        <w:fldChar w:fldCharType="end"/>
      </w:r>
      <w:r>
        <w:fldChar w:fldCharType="begin"/>
      </w:r>
      <w:r>
        <w:instrText xml:space="preserve">IF </w:instrText>
      </w:r>
      <w:fldSimple w:instr=" =pRomaniaS+pRomaniaN ">
        <w:r>
          <w:rPr>
            <w:noProof/>
          </w:rPr>
          <w:instrText>0</w:instrText>
        </w:r>
      </w:fldSimple>
      <w:r>
        <w:instrText xml:space="preserve"> &gt; 0 "Romania ▪ " ""</w:instrText>
      </w:r>
      <w:r>
        <w:fldChar w:fldCharType="end"/>
      </w:r>
      <w:r>
        <w:fldChar w:fldCharType="begin"/>
      </w:r>
      <w:r>
        <w:instrText xml:space="preserve">IF </w:instrText>
      </w:r>
      <w:fldSimple w:instr=" =pRussiaS+pRussiaN ">
        <w:r>
          <w:rPr>
            <w:noProof/>
          </w:rPr>
          <w:instrText>0</w:instrText>
        </w:r>
      </w:fldSimple>
      <w:r>
        <w:instrText xml:space="preserve"> &gt; 0 "Russian Federation ▪ " ""</w:instrText>
      </w:r>
      <w:r>
        <w:fldChar w:fldCharType="end"/>
      </w:r>
      <w:r>
        <w:fldChar w:fldCharType="begin"/>
      </w:r>
      <w:r>
        <w:instrText xml:space="preserve">IF </w:instrText>
      </w:r>
      <w:fldSimple w:instr=" =pSerbiaS+pSerbiaN ">
        <w:r>
          <w:rPr>
            <w:noProof/>
          </w:rPr>
          <w:instrText>0</w:instrText>
        </w:r>
      </w:fldSimple>
      <w:r>
        <w:instrText xml:space="preserve"> &gt; 0 "Serbia ▪ " ""</w:instrText>
      </w:r>
      <w:r>
        <w:fldChar w:fldCharType="end"/>
      </w:r>
      <w:r>
        <w:fldChar w:fldCharType="begin"/>
      </w:r>
      <w:r>
        <w:instrText xml:space="preserve">IF </w:instrText>
      </w:r>
      <w:fldSimple w:instr=" =pSlovakS+pSlovakN ">
        <w:r>
          <w:rPr>
            <w:noProof/>
          </w:rPr>
          <w:instrText>0</w:instrText>
        </w:r>
      </w:fldSimple>
      <w:r>
        <w:instrText xml:space="preserve"> &gt; 0 "Slovak Republic ▪ " ""</w:instrText>
      </w:r>
      <w:r>
        <w:fldChar w:fldCharType="end"/>
      </w:r>
      <w:r>
        <w:fldChar w:fldCharType="begin"/>
      </w:r>
      <w:r>
        <w:instrText xml:space="preserve">IF </w:instrText>
      </w:r>
      <w:fldSimple w:instr=" =pSloveniaS+pSloveniaN ">
        <w:r>
          <w:rPr>
            <w:noProof/>
          </w:rPr>
          <w:instrText>0</w:instrText>
        </w:r>
      </w:fldSimple>
      <w:r>
        <w:instrText xml:space="preserve"> &gt; 0 "Slovenia ▪ " ""</w:instrText>
      </w:r>
      <w:r>
        <w:fldChar w:fldCharType="end"/>
      </w:r>
      <w:r>
        <w:fldChar w:fldCharType="begin"/>
      </w:r>
      <w:r>
        <w:instrText xml:space="preserve">IF </w:instrText>
      </w:r>
      <w:fldSimple w:instr=" =pSpainS+pSpainN ">
        <w:r>
          <w:rPr>
            <w:noProof/>
          </w:rPr>
          <w:instrText>0</w:instrText>
        </w:r>
      </w:fldSimple>
      <w:r>
        <w:instrText xml:space="preserve"> &gt; 0 "Spain ▪ " ""</w:instrText>
      </w:r>
      <w:r>
        <w:fldChar w:fldCharType="end"/>
      </w:r>
      <w:r>
        <w:fldChar w:fldCharType="begin"/>
      </w:r>
      <w:r>
        <w:instrText xml:space="preserve">IF </w:instrText>
      </w:r>
      <w:fldSimple w:instr=" =pSwedenS+pSwedenN ">
        <w:r>
          <w:rPr>
            <w:noProof/>
          </w:rPr>
          <w:instrText>0</w:instrText>
        </w:r>
      </w:fldSimple>
      <w:r>
        <w:instrText xml:space="preserve"> &gt; 0 "Sweden ▪ " ""</w:instrText>
      </w:r>
      <w:r>
        <w:fldChar w:fldCharType="end"/>
      </w:r>
      <w:r>
        <w:fldChar w:fldCharType="begin"/>
      </w:r>
      <w:r>
        <w:instrText xml:space="preserve">IF </w:instrText>
      </w:r>
      <w:fldSimple w:instr=" =pSwitzerlandS+pSwitzerlandN ">
        <w:r>
          <w:rPr>
            <w:noProof/>
          </w:rPr>
          <w:instrText>0</w:instrText>
        </w:r>
      </w:fldSimple>
      <w:r>
        <w:instrText xml:space="preserve"> &gt; 0 "Switzerland ▪ " ""</w:instrText>
      </w:r>
      <w:r>
        <w:fldChar w:fldCharType="end"/>
      </w:r>
      <w:r>
        <w:fldChar w:fldCharType="begin"/>
      </w:r>
      <w:r>
        <w:instrText xml:space="preserve">IF </w:instrText>
      </w:r>
      <w:fldSimple w:instr=" =pTajikistanS+pTajikistanN ">
        <w:r>
          <w:rPr>
            <w:noProof/>
          </w:rPr>
          <w:instrText>0</w:instrText>
        </w:r>
      </w:fldSimple>
      <w:r>
        <w:instrText xml:space="preserve"> &gt; 0 "Tajikistan ▪ " ""</w:instrText>
      </w:r>
      <w:r>
        <w:fldChar w:fldCharType="end"/>
      </w:r>
      <w:r>
        <w:fldChar w:fldCharType="begin"/>
      </w:r>
      <w:r>
        <w:instrText xml:space="preserve">IF </w:instrText>
      </w:r>
      <w:fldSimple w:instr=" =pFYROMS+pFYROMN ">
        <w:r>
          <w:rPr>
            <w:noProof/>
          </w:rPr>
          <w:instrText>0</w:instrText>
        </w:r>
      </w:fldSimple>
      <w:r>
        <w:instrText xml:space="preserve"> &gt; 0 "the Former Yugoslav Republic of Macedonia</w:instrText>
      </w:r>
      <w:r w:rsidRPr="00F0024C">
        <w:rPr>
          <w:vertAlign w:val="superscript"/>
        </w:rPr>
        <w:instrText>*</w:instrText>
      </w:r>
      <w:r>
        <w:instrText xml:space="preserve"> ▪ " ""</w:instrText>
      </w:r>
      <w:r>
        <w:fldChar w:fldCharType="end"/>
      </w:r>
      <w:r>
        <w:fldChar w:fldCharType="begin"/>
      </w:r>
      <w:r>
        <w:instrText xml:space="preserve">IF </w:instrText>
      </w:r>
      <w:fldSimple w:instr=" =pTunisiaS+pTunisiaN ">
        <w:r>
          <w:rPr>
            <w:noProof/>
          </w:rPr>
          <w:instrText>0</w:instrText>
        </w:r>
      </w:fldSimple>
      <w:r>
        <w:instrText xml:space="preserve"> &gt; 0 "Tunisia ▪ " ""</w:instrText>
      </w:r>
      <w:r>
        <w:fldChar w:fldCharType="end"/>
      </w:r>
      <w:r>
        <w:fldChar w:fldCharType="begin"/>
      </w:r>
      <w:r>
        <w:instrText xml:space="preserve">IF </w:instrText>
      </w:r>
      <w:fldSimple w:instr=" =pTurkeyS+pTurkeyN ">
        <w:r>
          <w:rPr>
            <w:noProof/>
          </w:rPr>
          <w:instrText>0</w:instrText>
        </w:r>
      </w:fldSimple>
      <w:r>
        <w:instrText xml:space="preserve"> &gt; 0 "Turkey ▪ " ""</w:instrText>
      </w:r>
      <w:r>
        <w:fldChar w:fldCharType="end"/>
      </w:r>
      <w:r>
        <w:fldChar w:fldCharType="begin"/>
      </w:r>
      <w:r>
        <w:instrText xml:space="preserve">IF </w:instrText>
      </w:r>
      <w:fldSimple w:instr=" =pTurkmenistanS+pTurkmenistanN ">
        <w:r>
          <w:rPr>
            <w:noProof/>
          </w:rPr>
          <w:instrText>0</w:instrText>
        </w:r>
      </w:fldSimple>
      <w:r>
        <w:instrText xml:space="preserve"> &gt; 0 "Turkmenistan ▪ " ""</w:instrText>
      </w:r>
      <w:r>
        <w:fldChar w:fldCharType="end"/>
      </w:r>
      <w:r>
        <w:fldChar w:fldCharType="begin"/>
      </w:r>
      <w:r>
        <w:instrText xml:space="preserve">IF </w:instrText>
      </w:r>
      <w:fldSimple w:instr=" =pUkraineS+pUkraineN ">
        <w:r>
          <w:rPr>
            <w:noProof/>
          </w:rPr>
          <w:instrText>0</w:instrText>
        </w:r>
      </w:fldSimple>
      <w:r>
        <w:instrText xml:space="preserve"> &gt; 0 "Ukraine ▪ " ""</w:instrText>
      </w:r>
      <w:r>
        <w:fldChar w:fldCharType="end"/>
      </w:r>
      <w:r>
        <w:fldChar w:fldCharType="begin"/>
      </w:r>
      <w:r>
        <w:instrText xml:space="preserve">IF </w:instrText>
      </w:r>
      <w:fldSimple w:instr=" =pUAES+pUAEN ">
        <w:r>
          <w:rPr>
            <w:noProof/>
          </w:rPr>
          <w:instrText>0</w:instrText>
        </w:r>
      </w:fldSimple>
      <w:r>
        <w:instrText xml:space="preserve"> &gt; 0 "United Arab Emirates ▪ " ""</w:instrText>
      </w:r>
      <w:r>
        <w:fldChar w:fldCharType="end"/>
      </w:r>
      <w:r>
        <w:fldChar w:fldCharType="begin"/>
      </w:r>
      <w:r>
        <w:instrText xml:space="preserve">IF </w:instrText>
      </w:r>
      <w:fldSimple w:instr=" =pUKS+pUKN ">
        <w:r>
          <w:rPr>
            <w:noProof/>
          </w:rPr>
          <w:instrText>0</w:instrText>
        </w:r>
      </w:fldSimple>
      <w:r>
        <w:instrText xml:space="preserve"> &gt; 0 "United Kingdom ▪ " ""</w:instrText>
      </w:r>
      <w:r>
        <w:fldChar w:fldCharType="end"/>
      </w:r>
      <w:r>
        <w:fldChar w:fldCharType="begin"/>
      </w:r>
      <w:r>
        <w:instrText xml:space="preserve">IF </w:instrText>
      </w:r>
      <w:fldSimple w:instr=" =pUSS+pUSN ">
        <w:r>
          <w:rPr>
            <w:noProof/>
          </w:rPr>
          <w:instrText>0</w:instrText>
        </w:r>
      </w:fldSimple>
      <w:r>
        <w:instrText xml:space="preserve"> &gt; 0 "United States ▪ " ""</w:instrText>
      </w:r>
      <w:r>
        <w:fldChar w:fldCharType="end"/>
      </w:r>
      <w:r>
        <w:fldChar w:fldCharType="begin"/>
      </w:r>
      <w:r>
        <w:instrText xml:space="preserve">IF </w:instrText>
      </w:r>
      <w:fldSimple w:instr=" =pUzbekistanS+pUzbekistanN ">
        <w:r>
          <w:rPr>
            <w:noProof/>
          </w:rPr>
          <w:instrText>0</w:instrText>
        </w:r>
      </w:fldSimple>
      <w:r>
        <w:instrText xml:space="preserve"> &gt; 0 "Uzbekistan ▪ " ""</w:instrText>
      </w:r>
      <w:r>
        <w:fldChar w:fldCharType="end"/>
      </w:r>
      <w:r>
        <w:fldChar w:fldCharType="begin"/>
      </w:r>
      <w:r>
        <w:instrText xml:space="preserve">IF </w:instrText>
      </w:r>
      <w:fldSimple w:instr=" =pIntOrg1S+pIntOrg1N ">
        <w:r>
          <w:rPr>
            <w:noProof/>
          </w:rPr>
          <w:instrText>0</w:instrText>
        </w:r>
      </w:fldSimple>
      <w:r>
        <w:instrText xml:space="preserve"> &gt; 0 "</w:instrText>
      </w:r>
      <w:r>
        <w:fldChar w:fldCharType="begin"/>
      </w:r>
      <w:r>
        <w:instrText xml:space="preserve"> REF pIntOrg1 \h </w:instrText>
      </w:r>
      <w:r>
        <w:fldChar w:fldCharType="separate"/>
      </w:r>
      <w:r>
        <w:rPr>
          <w:noProof/>
        </w:rPr>
        <w:instrText>United Nations</w:instrText>
      </w:r>
      <w:r>
        <w:fldChar w:fldCharType="end"/>
      </w:r>
      <w:r>
        <w:instrText xml:space="preserve"> ▪ " ""</w:instrText>
      </w:r>
      <w:r>
        <w:fldChar w:fldCharType="end"/>
      </w:r>
      <w:r>
        <w:fldChar w:fldCharType="begin"/>
      </w:r>
      <w:r>
        <w:instrText xml:space="preserve">IF </w:instrText>
      </w:r>
      <w:fldSimple w:instr=" =pIntOrg2S+pIntOrg2N ">
        <w:r>
          <w:rPr>
            <w:noProof/>
          </w:rPr>
          <w:instrText>0</w:instrText>
        </w:r>
      </w:fldSimple>
      <w:r>
        <w:instrText xml:space="preserve"> &gt; 0 "</w:instrText>
      </w:r>
      <w:r>
        <w:fldChar w:fldCharType="begin"/>
      </w:r>
      <w:r>
        <w:instrText xml:space="preserve"> REF pIntOrg2 \h </w:instrText>
      </w:r>
      <w:r>
        <w:fldChar w:fldCharType="separate"/>
      </w:r>
      <w:r>
        <w:rPr>
          <w:noProof/>
        </w:rPr>
        <w:instrText>World Bank</w:instrText>
      </w:r>
      <w:r>
        <w:fldChar w:fldCharType="end"/>
      </w:r>
      <w:r>
        <w:instrText xml:space="preserve"> ▪ " ""</w:instrText>
      </w:r>
      <w:r>
        <w:fldChar w:fldCharType="end"/>
      </w:r>
      <w:r>
        <w:fldChar w:fldCharType="begin"/>
      </w:r>
      <w:r>
        <w:instrText xml:space="preserve">IF </w:instrText>
      </w:r>
      <w:fldSimple w:instr=" =pIntOrg3S+pIntOrg3N ">
        <w:r>
          <w:rPr>
            <w:noProof/>
          </w:rPr>
          <w:instrText>0</w:instrText>
        </w:r>
      </w:fldSimple>
      <w:r>
        <w:instrText xml:space="preserve"> &gt; 0 "</w:instrText>
      </w:r>
      <w:r>
        <w:fldChar w:fldCharType="begin"/>
      </w:r>
      <w:r>
        <w:instrText xml:space="preserve"> REF pIntOrg3 \h </w:instrText>
      </w:r>
      <w:r>
        <w:fldChar w:fldCharType="separate"/>
      </w:r>
      <w:r>
        <w:rPr>
          <w:noProof/>
        </w:rPr>
        <w:instrText>EU</w:instrText>
      </w:r>
      <w:r>
        <w:fldChar w:fldCharType="end"/>
      </w:r>
      <w:r>
        <w:instrText xml:space="preserve"> ▪ " ""</w:instrText>
      </w:r>
      <w:r>
        <w:fldChar w:fldCharType="end"/>
      </w:r>
      <w:r>
        <w:fldChar w:fldCharType="begin"/>
      </w:r>
      <w:r>
        <w:instrText xml:space="preserve">IF </w:instrText>
      </w:r>
      <w:fldSimple w:instr=" =pIntOrg4S+pIntOrg4N ">
        <w:r>
          <w:rPr>
            <w:noProof/>
          </w:rPr>
          <w:instrText>0</w:instrText>
        </w:r>
      </w:fldSimple>
      <w:r>
        <w:instrText xml:space="preserve"> &gt; 0 "</w:instrText>
      </w:r>
      <w:r>
        <w:fldChar w:fldCharType="begin"/>
      </w:r>
      <w:r>
        <w:instrText xml:space="preserve"> REF pIntOrg4 \h </w:instrText>
      </w:r>
      <w:r>
        <w:fldChar w:fldCharType="separate"/>
      </w:r>
      <w:r>
        <w:rPr>
          <w:noProof/>
        </w:rPr>
        <w:instrText>Stuff</w:instrText>
      </w:r>
      <w:r>
        <w:fldChar w:fldCharType="end"/>
      </w:r>
      <w:r>
        <w:instrText xml:space="preserve"> ▪ " ""</w:instrText>
      </w:r>
      <w:r>
        <w:fldChar w:fldCharType="end"/>
      </w:r>
      <w:r>
        <w:fldChar w:fldCharType="begin"/>
      </w:r>
      <w:r>
        <w:instrText xml:space="preserve">IF </w:instrText>
      </w:r>
      <w:fldSimple w:instr=" =pOther1S ">
        <w:r>
          <w:rPr>
            <w:noProof/>
          </w:rPr>
          <w:instrText>0</w:instrText>
        </w:r>
      </w:fldSimple>
      <w:r>
        <w:instrText xml:space="preserve"> &gt; 0 "</w:instrText>
      </w:r>
      <w:r>
        <w:fldChar w:fldCharType="begin"/>
      </w:r>
      <w:r>
        <w:instrText xml:space="preserve"> REF pOther1 \h </w:instrText>
      </w:r>
      <w:r>
        <w:fldChar w:fldCharType="separate"/>
      </w:r>
      <w:r>
        <w:rPr>
          <w:noProof/>
        </w:rPr>
        <w:instrText>Here</w:instrText>
      </w:r>
      <w:r>
        <w:fldChar w:fldCharType="end"/>
      </w:r>
      <w:r>
        <w:instrText xml:space="preserve"> ▪ " ""</w:instrText>
      </w:r>
      <w:r>
        <w:fldChar w:fldCharType="end"/>
      </w:r>
      <w:r>
        <w:fldChar w:fldCharType="begin"/>
      </w:r>
      <w:r>
        <w:instrText xml:space="preserve">IF </w:instrText>
      </w:r>
      <w:fldSimple w:instr=" =pOther2S ">
        <w:r>
          <w:rPr>
            <w:noProof/>
          </w:rPr>
          <w:instrText>0</w:instrText>
        </w:r>
      </w:fldSimple>
      <w:r>
        <w:instrText xml:space="preserve"> &gt; 0 "</w:instrText>
      </w:r>
      <w:r>
        <w:fldChar w:fldCharType="begin"/>
      </w:r>
      <w:r>
        <w:instrText xml:space="preserve"> REF pOther2 \h </w:instrText>
      </w:r>
      <w:r>
        <w:fldChar w:fldCharType="separate"/>
      </w:r>
      <w:r>
        <w:rPr>
          <w:noProof/>
        </w:rPr>
        <w:instrText>There</w:instrText>
      </w:r>
      <w:r>
        <w:fldChar w:fldCharType="end"/>
      </w:r>
      <w:r>
        <w:instrText xml:space="preserve"> ▪ " ""</w:instrText>
      </w:r>
      <w:r>
        <w:fldChar w:fldCharType="end"/>
      </w:r>
      <w:r>
        <w:fldChar w:fldCharType="begin"/>
      </w:r>
      <w:r>
        <w:instrText xml:space="preserve">IF </w:instrText>
      </w:r>
      <w:fldSimple w:instr=" =pOther3S ">
        <w:r>
          <w:rPr>
            <w:noProof/>
          </w:rPr>
          <w:instrText>0</w:instrText>
        </w:r>
      </w:fldSimple>
      <w:r>
        <w:instrText xml:space="preserve"> &gt; 0 "</w:instrText>
      </w:r>
      <w:r>
        <w:fldChar w:fldCharType="begin"/>
      </w:r>
      <w:r>
        <w:instrText xml:space="preserve"> REF pOther3 \h </w:instrText>
      </w:r>
      <w:r>
        <w:fldChar w:fldCharType="separate"/>
      </w:r>
      <w:r>
        <w:rPr>
          <w:noProof/>
        </w:rPr>
        <w:instrText>Everywhere</w:instrText>
      </w:r>
      <w:r>
        <w:fldChar w:fldCharType="end"/>
      </w:r>
      <w:r>
        <w:instrText xml:space="preserve"> ▪ " ""</w:instrText>
      </w:r>
      <w:r>
        <w:fldChar w:fldCharType="end"/>
      </w:r>
    </w:p>
    <w:p w:rsidR="00CB19C7" w:rsidRPr="00FE3D23" w:rsidRDefault="00CB19C7" w:rsidP="002F593F">
      <w:pPr>
        <w:tabs>
          <w:tab w:val="left" w:pos="8858"/>
        </w:tabs>
      </w:pPr>
      <w:r>
        <w:fldChar w:fldCharType="begin"/>
      </w:r>
      <w:r>
        <w:instrText xml:space="preserve">IF </w:instrText>
      </w:r>
      <w:fldSimple w:instr=" =pFYROMS+pFYROMN ">
        <w:r>
          <w:rPr>
            <w:noProof/>
          </w:rPr>
          <w:instrText>0</w:instrText>
        </w:r>
      </w:fldSimple>
      <w:r>
        <w:instrText xml:space="preserve"> &gt; 0 "</w:instrText>
      </w:r>
      <w:r w:rsidRPr="00F0024C">
        <w:instrText>* Turkey recognises the Republic of Macedonia with its constitutional name</w:instrText>
      </w:r>
      <w:r>
        <w:instrText>" ""</w:instrText>
      </w:r>
      <w:r>
        <w:fldChar w:fldCharType="end"/>
      </w:r>
    </w:p>
    <w:sectPr w:rsidR="00CB19C7" w:rsidRPr="00FE3D23" w:rsidSect="00BD28C0">
      <w:footnotePr>
        <w:numFmt w:val="chicago"/>
        <w:numRestart w:val="eachPage"/>
      </w:footnotePr>
      <w:type w:val="continuous"/>
      <w:pgSz w:w="12240" w:h="15840"/>
      <w:pgMar w:top="340" w:right="907" w:bottom="340" w:left="907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19C7" w:rsidRDefault="00CB19C7">
      <w:r>
        <w:separator/>
      </w:r>
    </w:p>
  </w:endnote>
  <w:endnote w:type="continuationSeparator" w:id="0">
    <w:p w:rsidR="00CB19C7" w:rsidRDefault="00CB19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19C7" w:rsidRDefault="00CB19C7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19C7" w:rsidRPr="00510726" w:rsidRDefault="00CB19C7" w:rsidP="00510726">
    <w:pPr>
      <w:pStyle w:val="Footer"/>
      <w:tabs>
        <w:tab w:val="clear" w:pos="4320"/>
        <w:tab w:val="clear" w:pos="8640"/>
        <w:tab w:val="center" w:pos="5245"/>
        <w:tab w:val="right" w:pos="10348"/>
      </w:tabs>
      <w:rPr>
        <w:rFonts w:ascii="Arial" w:hAnsi="Arial" w:cs="Arial"/>
        <w:color w:val="A6A6A6"/>
        <w:lang w:val="en-US"/>
      </w:rPr>
    </w:pPr>
    <w:r w:rsidRPr="00510726">
      <w:rPr>
        <w:rFonts w:ascii="Arial" w:hAnsi="Arial" w:cs="Arial"/>
        <w:lang w:val="en-US"/>
      </w:rPr>
      <w:tab/>
    </w:r>
    <w:r w:rsidRPr="00510726">
      <w:rPr>
        <w:rFonts w:ascii="Arial" w:hAnsi="Arial" w:cs="Arial"/>
        <w:lang w:val="en-US"/>
      </w:rPr>
      <w:fldChar w:fldCharType="begin"/>
    </w:r>
    <w:r w:rsidRPr="00510726">
      <w:rPr>
        <w:rFonts w:ascii="Arial" w:hAnsi="Arial" w:cs="Arial"/>
        <w:lang w:val="en-US"/>
      </w:rPr>
      <w:instrText xml:space="preserve"> PAGE   \* MERGEFORMAT </w:instrText>
    </w:r>
    <w:r w:rsidRPr="00510726">
      <w:rPr>
        <w:rFonts w:ascii="Arial" w:hAnsi="Arial" w:cs="Arial"/>
        <w:lang w:val="en-US"/>
      </w:rPr>
      <w:fldChar w:fldCharType="separate"/>
    </w:r>
    <w:r>
      <w:rPr>
        <w:rFonts w:ascii="Arial" w:hAnsi="Arial" w:cs="Arial"/>
        <w:noProof/>
        <w:lang w:val="en-US"/>
      </w:rPr>
      <w:t>9</w:t>
    </w:r>
    <w:r w:rsidRPr="00510726">
      <w:rPr>
        <w:rFonts w:ascii="Arial" w:hAnsi="Arial" w:cs="Arial"/>
        <w:lang w:val="en-US"/>
      </w:rPr>
      <w:fldChar w:fldCharType="end"/>
    </w:r>
    <w:r w:rsidRPr="00510726">
      <w:rPr>
        <w:rFonts w:ascii="Arial" w:hAnsi="Arial" w:cs="Arial"/>
        <w:lang w:val="en-US"/>
      </w:rPr>
      <w:tab/>
    </w:r>
    <w:r>
      <w:rPr>
        <w:rFonts w:ascii="Arial" w:hAnsi="Arial" w:cs="Arial"/>
        <w:lang w:val="en-US"/>
      </w:rPr>
      <w:fldChar w:fldCharType="begin"/>
    </w:r>
    <w:r>
      <w:rPr>
        <w:rFonts w:ascii="Arial" w:hAnsi="Arial" w:cs="Arial"/>
        <w:lang w:val="en-US"/>
      </w:rPr>
      <w:instrText xml:space="preserve"> REF RevisionDate \h </w:instrText>
    </w:r>
    <w:r w:rsidRPr="00F52940">
      <w:rPr>
        <w:rFonts w:ascii="Arial" w:hAnsi="Arial" w:cs="Arial"/>
        <w:lang w:val="en-US"/>
      </w:rPr>
    </w:r>
    <w:r>
      <w:rPr>
        <w:rFonts w:ascii="Arial" w:hAnsi="Arial" w:cs="Arial"/>
        <w:lang w:val="en-US"/>
      </w:rPr>
      <w:fldChar w:fldCharType="separate"/>
    </w:r>
    <w:r w:rsidRPr="00674536">
      <w:rPr>
        <w:color w:val="A6A6A6"/>
        <w:sz w:val="14"/>
      </w:rPr>
      <w:t>201301</w:t>
    </w:r>
    <w:r>
      <w:rPr>
        <w:rFonts w:ascii="Arial" w:hAnsi="Arial" w:cs="Arial"/>
        <w:lang w:val="en-US"/>
      </w:rPr>
      <w:fldChar w:fldCharType="end"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19C7" w:rsidRDefault="00CB19C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19C7" w:rsidRDefault="00CB19C7">
      <w:r>
        <w:separator/>
      </w:r>
    </w:p>
  </w:footnote>
  <w:footnote w:type="continuationSeparator" w:id="0">
    <w:p w:rsidR="00CB19C7" w:rsidRDefault="00CB19C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19C7" w:rsidRDefault="00CB19C7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19C7" w:rsidRPr="007C6720" w:rsidRDefault="00CB19C7" w:rsidP="008B67D5">
    <w:pPr>
      <w:pStyle w:val="Header"/>
      <w:tabs>
        <w:tab w:val="clear" w:pos="4320"/>
        <w:tab w:val="clear" w:pos="8640"/>
        <w:tab w:val="center" w:pos="5208"/>
        <w:tab w:val="right" w:pos="10206"/>
      </w:tabs>
      <w:spacing w:after="120"/>
      <w:rPr>
        <w:rStyle w:val="Instructions"/>
        <w:rFonts w:ascii="Arial" w:hAnsi="Arial" w:cs="Arial"/>
        <w:color w:val="FF0000"/>
        <w:szCs w:val="18"/>
      </w:rPr>
    </w:pPr>
    <w:r>
      <w:rPr>
        <w:rStyle w:val="Instructions"/>
        <w:rFonts w:ascii="Arial" w:hAnsi="Arial" w:cs="Arial"/>
        <w:szCs w:val="18"/>
      </w:rPr>
      <w:fldChar w:fldCharType="begin"/>
    </w:r>
    <w:r>
      <w:rPr>
        <w:rStyle w:val="Instructions"/>
        <w:rFonts w:ascii="Arial" w:hAnsi="Arial" w:cs="Arial"/>
        <w:szCs w:val="18"/>
      </w:rPr>
      <w:instrText xml:space="preserve"> REF NPDFamilyName \h </w:instrText>
    </w:r>
    <w:r w:rsidRPr="00F52940">
      <w:rPr>
        <w:rStyle w:val="Instructions"/>
        <w:rFonts w:ascii="Arial" w:hAnsi="Arial" w:cs="Arial"/>
        <w:i w:val="0"/>
        <w:szCs w:val="18"/>
      </w:rPr>
    </w:r>
    <w:r>
      <w:rPr>
        <w:rStyle w:val="Instructions"/>
        <w:rFonts w:ascii="Arial" w:hAnsi="Arial" w:cs="Arial"/>
        <w:szCs w:val="18"/>
      </w:rPr>
      <w:fldChar w:fldCharType="separate"/>
    </w:r>
    <w:r>
      <w:rPr>
        <w:noProof/>
      </w:rPr>
      <w:t xml:space="preserve">     </w:t>
    </w:r>
    <w:r>
      <w:rPr>
        <w:rStyle w:val="Instructions"/>
        <w:rFonts w:ascii="Arial" w:hAnsi="Arial" w:cs="Arial"/>
        <w:szCs w:val="18"/>
      </w:rPr>
      <w:fldChar w:fldCharType="end"/>
    </w:r>
    <w:r>
      <w:rPr>
        <w:rStyle w:val="Instructions"/>
        <w:rFonts w:ascii="Arial" w:hAnsi="Arial" w:cs="Arial"/>
        <w:szCs w:val="18"/>
      </w:rPr>
      <w:t>/</w:t>
    </w:r>
    <w:r>
      <w:rPr>
        <w:rStyle w:val="Instructions"/>
        <w:rFonts w:ascii="Arial" w:hAnsi="Arial" w:cs="Arial"/>
        <w:szCs w:val="18"/>
      </w:rPr>
      <w:fldChar w:fldCharType="begin"/>
    </w:r>
    <w:r>
      <w:rPr>
        <w:rStyle w:val="Instructions"/>
        <w:rFonts w:ascii="Arial" w:hAnsi="Arial" w:cs="Arial"/>
        <w:szCs w:val="18"/>
      </w:rPr>
      <w:instrText xml:space="preserve"> REF PPDFamilyName \h </w:instrText>
    </w:r>
    <w:r w:rsidRPr="00F52940">
      <w:rPr>
        <w:rStyle w:val="Instructions"/>
        <w:rFonts w:ascii="Arial" w:hAnsi="Arial" w:cs="Arial"/>
        <w:i w:val="0"/>
        <w:szCs w:val="18"/>
      </w:rPr>
    </w:r>
    <w:r>
      <w:rPr>
        <w:rStyle w:val="Instructions"/>
        <w:rFonts w:ascii="Arial" w:hAnsi="Arial" w:cs="Arial"/>
        <w:szCs w:val="18"/>
      </w:rPr>
      <w:fldChar w:fldCharType="separate"/>
    </w:r>
    <w:r>
      <w:rPr>
        <w:noProof/>
      </w:rPr>
      <w:t xml:space="preserve">     </w:t>
    </w:r>
    <w:r>
      <w:rPr>
        <w:rStyle w:val="Instructions"/>
        <w:rFonts w:ascii="Arial" w:hAnsi="Arial" w:cs="Arial"/>
        <w:szCs w:val="18"/>
      </w:rPr>
      <w:fldChar w:fldCharType="end"/>
    </w:r>
    <w:r>
      <w:rPr>
        <w:rStyle w:val="Instructions"/>
        <w:rFonts w:ascii="Arial" w:hAnsi="Arial" w:cs="Arial"/>
        <w:szCs w:val="18"/>
      </w:rPr>
      <w:tab/>
    </w:r>
    <w:r w:rsidRPr="00C4165C">
      <w:rPr>
        <w:rFonts w:ascii="Arial" w:hAnsi="Arial" w:cs="Arial"/>
        <w:b/>
        <w:color w:val="CC99FF"/>
        <w:szCs w:val="18"/>
      </w:rPr>
      <w:t>ASI</w:t>
    </w:r>
    <w:r w:rsidRPr="000671E9">
      <w:rPr>
        <w:rFonts w:ascii="Arial" w:hAnsi="Arial" w:cs="Arial"/>
        <w:b/>
        <w:color w:val="CC99FF"/>
        <w:szCs w:val="18"/>
      </w:rPr>
      <w:t xml:space="preserve"> </w:t>
    </w:r>
    <w:r>
      <w:rPr>
        <w:rFonts w:ascii="Arial" w:hAnsi="Arial" w:cs="Arial"/>
        <w:b/>
        <w:color w:val="CC99FF"/>
        <w:szCs w:val="18"/>
      </w:rPr>
      <w:t>A</w:t>
    </w:r>
    <w:r w:rsidRPr="000671E9">
      <w:rPr>
        <w:rFonts w:ascii="Arial" w:hAnsi="Arial" w:cs="Arial"/>
        <w:b/>
        <w:color w:val="CC99FF"/>
        <w:szCs w:val="18"/>
      </w:rPr>
      <w:t>pplication</w:t>
    </w:r>
    <w:r w:rsidRPr="004E3850">
      <w:rPr>
        <w:rStyle w:val="Instructions"/>
        <w:rFonts w:ascii="Arial" w:hAnsi="Arial" w:cs="Arial"/>
        <w:szCs w:val="18"/>
      </w:rPr>
      <w:tab/>
    </w:r>
    <w:r>
      <w:rPr>
        <w:rStyle w:val="Instructions"/>
        <w:rFonts w:ascii="Arial" w:hAnsi="Arial" w:cs="Arial"/>
        <w:szCs w:val="18"/>
      </w:rPr>
      <w:fldChar w:fldCharType="begin"/>
    </w:r>
    <w:r>
      <w:rPr>
        <w:rStyle w:val="Instructions"/>
        <w:rFonts w:ascii="Arial" w:hAnsi="Arial" w:cs="Arial"/>
        <w:szCs w:val="18"/>
      </w:rPr>
      <w:instrText xml:space="preserve"> REF SPSNumber \h </w:instrText>
    </w:r>
    <w:r w:rsidRPr="00F52940">
      <w:rPr>
        <w:rFonts w:ascii="Arial" w:hAnsi="Arial" w:cs="Arial"/>
        <w:b/>
        <w:color w:val="6DABD9"/>
        <w:szCs w:val="18"/>
      </w:rPr>
    </w:r>
    <w:r>
      <w:rPr>
        <w:rStyle w:val="Instructions"/>
        <w:rFonts w:ascii="Arial" w:hAnsi="Arial" w:cs="Arial"/>
        <w:szCs w:val="18"/>
      </w:rPr>
      <w:fldChar w:fldCharType="separate"/>
    </w:r>
    <w:r>
      <w:rPr>
        <w:noProof/>
        <w:color w:val="FF0000"/>
      </w:rPr>
      <w:t xml:space="preserve">     </w:t>
    </w:r>
    <w:r>
      <w:rPr>
        <w:rStyle w:val="Instructions"/>
        <w:rFonts w:ascii="Arial" w:hAnsi="Arial" w:cs="Arial"/>
        <w:szCs w:val="18"/>
      </w:rPr>
      <w:fldChar w:fldCharType="end"/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19C7" w:rsidRDefault="00CB19C7">
    <w:pPr>
      <w:pStyle w:val="Header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19C7" w:rsidRPr="007C6720" w:rsidRDefault="00CB19C7" w:rsidP="008B67D5">
    <w:pPr>
      <w:pStyle w:val="Header"/>
      <w:tabs>
        <w:tab w:val="clear" w:pos="4320"/>
        <w:tab w:val="clear" w:pos="8640"/>
        <w:tab w:val="center" w:pos="5208"/>
        <w:tab w:val="right" w:pos="10206"/>
      </w:tabs>
      <w:spacing w:after="120"/>
      <w:rPr>
        <w:rStyle w:val="Instructions"/>
        <w:rFonts w:ascii="Arial" w:hAnsi="Arial" w:cs="Arial"/>
        <w:color w:val="FF0000"/>
        <w:szCs w:val="18"/>
      </w:rPr>
    </w:pPr>
    <w:r>
      <w:rPr>
        <w:rStyle w:val="Instructions"/>
        <w:rFonts w:ascii="Arial" w:hAnsi="Arial" w:cs="Arial"/>
        <w:szCs w:val="18"/>
      </w:rPr>
      <w:fldChar w:fldCharType="begin"/>
    </w:r>
    <w:r>
      <w:rPr>
        <w:rStyle w:val="Instructions"/>
        <w:rFonts w:ascii="Arial" w:hAnsi="Arial" w:cs="Arial"/>
        <w:szCs w:val="18"/>
      </w:rPr>
      <w:instrText xml:space="preserve"> REF NPDFamilyName \h </w:instrText>
    </w:r>
    <w:r w:rsidRPr="00F52940">
      <w:rPr>
        <w:rStyle w:val="Instructions"/>
        <w:rFonts w:ascii="Arial" w:hAnsi="Arial" w:cs="Arial"/>
        <w:i w:val="0"/>
        <w:szCs w:val="18"/>
      </w:rPr>
    </w:r>
    <w:r>
      <w:rPr>
        <w:rStyle w:val="Instructions"/>
        <w:rFonts w:ascii="Arial" w:hAnsi="Arial" w:cs="Arial"/>
        <w:szCs w:val="18"/>
      </w:rPr>
      <w:fldChar w:fldCharType="separate"/>
    </w:r>
    <w:r>
      <w:rPr>
        <w:noProof/>
      </w:rPr>
      <w:t xml:space="preserve">     </w:t>
    </w:r>
    <w:r>
      <w:rPr>
        <w:rStyle w:val="Instructions"/>
        <w:rFonts w:ascii="Arial" w:hAnsi="Arial" w:cs="Arial"/>
        <w:szCs w:val="18"/>
      </w:rPr>
      <w:fldChar w:fldCharType="end"/>
    </w:r>
    <w:r>
      <w:rPr>
        <w:rStyle w:val="Instructions"/>
        <w:rFonts w:ascii="Arial" w:hAnsi="Arial" w:cs="Arial"/>
        <w:szCs w:val="18"/>
      </w:rPr>
      <w:t>/</w:t>
    </w:r>
    <w:r>
      <w:rPr>
        <w:rStyle w:val="Instructions"/>
        <w:rFonts w:ascii="Arial" w:hAnsi="Arial" w:cs="Arial"/>
        <w:szCs w:val="18"/>
      </w:rPr>
      <w:fldChar w:fldCharType="begin"/>
    </w:r>
    <w:r>
      <w:rPr>
        <w:rStyle w:val="Instructions"/>
        <w:rFonts w:ascii="Arial" w:hAnsi="Arial" w:cs="Arial"/>
        <w:szCs w:val="18"/>
      </w:rPr>
      <w:instrText xml:space="preserve"> REF PPDFamilyName \h </w:instrText>
    </w:r>
    <w:r w:rsidRPr="00F52940">
      <w:rPr>
        <w:rStyle w:val="Instructions"/>
        <w:rFonts w:ascii="Arial" w:hAnsi="Arial" w:cs="Arial"/>
        <w:i w:val="0"/>
        <w:szCs w:val="18"/>
      </w:rPr>
    </w:r>
    <w:r>
      <w:rPr>
        <w:rStyle w:val="Instructions"/>
        <w:rFonts w:ascii="Arial" w:hAnsi="Arial" w:cs="Arial"/>
        <w:szCs w:val="18"/>
      </w:rPr>
      <w:fldChar w:fldCharType="separate"/>
    </w:r>
    <w:r>
      <w:rPr>
        <w:noProof/>
      </w:rPr>
      <w:t xml:space="preserve">     </w:t>
    </w:r>
    <w:r>
      <w:rPr>
        <w:rStyle w:val="Instructions"/>
        <w:rFonts w:ascii="Arial" w:hAnsi="Arial" w:cs="Arial"/>
        <w:szCs w:val="18"/>
      </w:rPr>
      <w:fldChar w:fldCharType="end"/>
    </w:r>
    <w:r>
      <w:rPr>
        <w:rStyle w:val="Instructions"/>
        <w:rFonts w:ascii="Arial" w:hAnsi="Arial" w:cs="Arial"/>
        <w:szCs w:val="18"/>
      </w:rPr>
      <w:tab/>
    </w:r>
    <w:r w:rsidRPr="000671E9">
      <w:rPr>
        <w:rFonts w:ascii="Arial" w:hAnsi="Arial" w:cs="Arial"/>
        <w:b/>
        <w:color w:val="CC99FF"/>
        <w:szCs w:val="18"/>
      </w:rPr>
      <w:t xml:space="preserve">ASI </w:t>
    </w:r>
    <w:r>
      <w:rPr>
        <w:rFonts w:ascii="Arial" w:hAnsi="Arial" w:cs="Arial"/>
        <w:b/>
        <w:color w:val="CC99FF"/>
        <w:szCs w:val="18"/>
      </w:rPr>
      <w:t>A</w:t>
    </w:r>
    <w:r w:rsidRPr="000671E9">
      <w:rPr>
        <w:rFonts w:ascii="Arial" w:hAnsi="Arial" w:cs="Arial"/>
        <w:b/>
        <w:color w:val="CC99FF"/>
        <w:szCs w:val="18"/>
      </w:rPr>
      <w:t>pplication</w:t>
    </w:r>
    <w:r w:rsidRPr="004E3850">
      <w:rPr>
        <w:rStyle w:val="Instructions"/>
        <w:rFonts w:ascii="Arial" w:hAnsi="Arial" w:cs="Arial"/>
        <w:szCs w:val="18"/>
      </w:rPr>
      <w:tab/>
    </w:r>
    <w:r>
      <w:rPr>
        <w:rStyle w:val="Instructions"/>
        <w:rFonts w:ascii="Arial" w:hAnsi="Arial" w:cs="Arial"/>
        <w:szCs w:val="18"/>
      </w:rPr>
      <w:fldChar w:fldCharType="begin"/>
    </w:r>
    <w:r>
      <w:rPr>
        <w:rStyle w:val="Instructions"/>
        <w:rFonts w:ascii="Arial" w:hAnsi="Arial" w:cs="Arial"/>
        <w:szCs w:val="18"/>
      </w:rPr>
      <w:instrText xml:space="preserve"> REF SPSNumber \h </w:instrText>
    </w:r>
    <w:r w:rsidRPr="00F52940">
      <w:rPr>
        <w:rFonts w:ascii="Arial" w:hAnsi="Arial" w:cs="Arial"/>
        <w:b/>
        <w:color w:val="6DABD9"/>
        <w:szCs w:val="18"/>
      </w:rPr>
    </w:r>
    <w:r>
      <w:rPr>
        <w:rStyle w:val="Instructions"/>
        <w:rFonts w:ascii="Arial" w:hAnsi="Arial" w:cs="Arial"/>
        <w:szCs w:val="18"/>
      </w:rPr>
      <w:fldChar w:fldCharType="separate"/>
    </w:r>
    <w:r>
      <w:rPr>
        <w:noProof/>
        <w:color w:val="FF0000"/>
      </w:rPr>
      <w:t xml:space="preserve">     </w:t>
    </w:r>
    <w:r>
      <w:rPr>
        <w:rStyle w:val="Instructions"/>
        <w:rFonts w:ascii="Arial" w:hAnsi="Arial" w:cs="Arial"/>
        <w:szCs w:val="18"/>
      </w:rPr>
      <w:fldChar w:fldCharType="end"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7691A"/>
    <w:multiLevelType w:val="hybridMultilevel"/>
    <w:tmpl w:val="B6C8C904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7630170"/>
    <w:multiLevelType w:val="hybridMultilevel"/>
    <w:tmpl w:val="925E8A22"/>
    <w:lvl w:ilvl="0" w:tplc="0409000F">
      <w:start w:val="1"/>
      <w:numFmt w:val="decimal"/>
      <w:lvlText w:val="%1."/>
      <w:lvlJc w:val="left"/>
      <w:pPr>
        <w:tabs>
          <w:tab w:val="num" w:pos="442"/>
        </w:tabs>
        <w:ind w:left="442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162"/>
        </w:tabs>
        <w:ind w:left="1162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82"/>
        </w:tabs>
        <w:ind w:left="1882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602"/>
        </w:tabs>
        <w:ind w:left="2602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322"/>
        </w:tabs>
        <w:ind w:left="3322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042"/>
        </w:tabs>
        <w:ind w:left="4042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762"/>
        </w:tabs>
        <w:ind w:left="4762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82"/>
        </w:tabs>
        <w:ind w:left="5482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202"/>
        </w:tabs>
        <w:ind w:left="6202" w:hanging="180"/>
      </w:pPr>
      <w:rPr>
        <w:rFonts w:cs="Times New Roman"/>
      </w:rPr>
    </w:lvl>
  </w:abstractNum>
  <w:abstractNum w:abstractNumId="2">
    <w:nsid w:val="09D55A29"/>
    <w:multiLevelType w:val="hybridMultilevel"/>
    <w:tmpl w:val="48D8086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21AF7C0E"/>
    <w:multiLevelType w:val="hybridMultilevel"/>
    <w:tmpl w:val="44E0C396"/>
    <w:lvl w:ilvl="0" w:tplc="C034FF3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1E80192"/>
    <w:multiLevelType w:val="hybridMultilevel"/>
    <w:tmpl w:val="D474ED0E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51B261E1"/>
    <w:multiLevelType w:val="multilevel"/>
    <w:tmpl w:val="0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6">
    <w:nsid w:val="54AB5B48"/>
    <w:multiLevelType w:val="hybridMultilevel"/>
    <w:tmpl w:val="0EE842FE"/>
    <w:lvl w:ilvl="0" w:tplc="5DD2D3A8">
      <w:start w:val="1"/>
      <w:numFmt w:val="bullet"/>
      <w:pStyle w:val="BulletLis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5810327C"/>
    <w:multiLevelType w:val="hybridMultilevel"/>
    <w:tmpl w:val="0520F9E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5EDF6794"/>
    <w:multiLevelType w:val="hybridMultilevel"/>
    <w:tmpl w:val="BCD8319A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73280DA3"/>
    <w:multiLevelType w:val="hybridMultilevel"/>
    <w:tmpl w:val="D5884DB2"/>
    <w:lvl w:ilvl="0" w:tplc="BC6AAE7E">
      <w:start w:val="1"/>
      <w:numFmt w:val="decimal"/>
      <w:lvlText w:val="Annex %1: 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75B561B0"/>
    <w:multiLevelType w:val="hybridMultilevel"/>
    <w:tmpl w:val="B6C8C904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9"/>
  </w:num>
  <w:num w:numId="5">
    <w:abstractNumId w:val="3"/>
  </w:num>
  <w:num w:numId="6">
    <w:abstractNumId w:val="1"/>
  </w:num>
  <w:num w:numId="7">
    <w:abstractNumId w:val="7"/>
  </w:num>
  <w:num w:numId="8">
    <w:abstractNumId w:val="0"/>
  </w:num>
  <w:num w:numId="9">
    <w:abstractNumId w:val="10"/>
  </w:num>
  <w:num w:numId="10">
    <w:abstractNumId w:val="8"/>
  </w:num>
  <w:num w:numId="11">
    <w:abstractNumId w:val="4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removePersonalInformation/>
  <w:embedSystemFonts/>
  <w:stylePaneFormatFilter w:val="3001"/>
  <w:documentProtection w:edit="forms" w:enforcement="1"/>
  <w:defaultTabStop w:val="720"/>
  <w:hyphenationZone w:val="425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savePreviewPicture/>
  <w:footnotePr>
    <w:numFmt w:val="chicago"/>
    <w:numRestart w:val="eachPage"/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IPSpeechSession$" w:val="FALSE"/>
    <w:docVar w:name="IPSpeechSessionSaved$" w:val="FALSE"/>
  </w:docVars>
  <w:rsids>
    <w:rsidRoot w:val="0065281B"/>
    <w:rsid w:val="000008F8"/>
    <w:rsid w:val="000020BA"/>
    <w:rsid w:val="000023DD"/>
    <w:rsid w:val="00003ED3"/>
    <w:rsid w:val="00007056"/>
    <w:rsid w:val="00011C0F"/>
    <w:rsid w:val="000120B1"/>
    <w:rsid w:val="00013244"/>
    <w:rsid w:val="00014F81"/>
    <w:rsid w:val="000170E1"/>
    <w:rsid w:val="0002231D"/>
    <w:rsid w:val="0002314E"/>
    <w:rsid w:val="00031147"/>
    <w:rsid w:val="00031E75"/>
    <w:rsid w:val="000327F1"/>
    <w:rsid w:val="00036812"/>
    <w:rsid w:val="00036889"/>
    <w:rsid w:val="0004065C"/>
    <w:rsid w:val="00041523"/>
    <w:rsid w:val="000418B7"/>
    <w:rsid w:val="0004302C"/>
    <w:rsid w:val="000448C7"/>
    <w:rsid w:val="00045553"/>
    <w:rsid w:val="00052032"/>
    <w:rsid w:val="000543E5"/>
    <w:rsid w:val="00060580"/>
    <w:rsid w:val="00060677"/>
    <w:rsid w:val="00061753"/>
    <w:rsid w:val="00062DD1"/>
    <w:rsid w:val="00063AEC"/>
    <w:rsid w:val="00065BE8"/>
    <w:rsid w:val="000662ED"/>
    <w:rsid w:val="000671E9"/>
    <w:rsid w:val="00067D35"/>
    <w:rsid w:val="00071BAB"/>
    <w:rsid w:val="00077616"/>
    <w:rsid w:val="00077890"/>
    <w:rsid w:val="00080477"/>
    <w:rsid w:val="00084F7E"/>
    <w:rsid w:val="00087C24"/>
    <w:rsid w:val="00090D7A"/>
    <w:rsid w:val="00091ACD"/>
    <w:rsid w:val="00093749"/>
    <w:rsid w:val="000956E6"/>
    <w:rsid w:val="00096E7A"/>
    <w:rsid w:val="000A0337"/>
    <w:rsid w:val="000A1936"/>
    <w:rsid w:val="000A1E6E"/>
    <w:rsid w:val="000A557F"/>
    <w:rsid w:val="000A5DB2"/>
    <w:rsid w:val="000A765D"/>
    <w:rsid w:val="000B2CA0"/>
    <w:rsid w:val="000B39E1"/>
    <w:rsid w:val="000B44B4"/>
    <w:rsid w:val="000B4C9C"/>
    <w:rsid w:val="000B5385"/>
    <w:rsid w:val="000B6A8C"/>
    <w:rsid w:val="000B70DD"/>
    <w:rsid w:val="000C4859"/>
    <w:rsid w:val="000C5B37"/>
    <w:rsid w:val="000C6317"/>
    <w:rsid w:val="000C637F"/>
    <w:rsid w:val="000C6EB4"/>
    <w:rsid w:val="000D422D"/>
    <w:rsid w:val="000E384C"/>
    <w:rsid w:val="000E6740"/>
    <w:rsid w:val="000F1785"/>
    <w:rsid w:val="000F3B50"/>
    <w:rsid w:val="000F45D8"/>
    <w:rsid w:val="000F7A4F"/>
    <w:rsid w:val="0010028C"/>
    <w:rsid w:val="0010054E"/>
    <w:rsid w:val="00100BF0"/>
    <w:rsid w:val="0010334B"/>
    <w:rsid w:val="001037F5"/>
    <w:rsid w:val="001040AD"/>
    <w:rsid w:val="00105E46"/>
    <w:rsid w:val="001131B2"/>
    <w:rsid w:val="00114082"/>
    <w:rsid w:val="0011710D"/>
    <w:rsid w:val="001211BF"/>
    <w:rsid w:val="0012171D"/>
    <w:rsid w:val="001256C6"/>
    <w:rsid w:val="001260B4"/>
    <w:rsid w:val="00130154"/>
    <w:rsid w:val="001338F9"/>
    <w:rsid w:val="0013699F"/>
    <w:rsid w:val="00140009"/>
    <w:rsid w:val="00141BBE"/>
    <w:rsid w:val="001472AF"/>
    <w:rsid w:val="00147958"/>
    <w:rsid w:val="001510D3"/>
    <w:rsid w:val="00151315"/>
    <w:rsid w:val="00153246"/>
    <w:rsid w:val="0016384F"/>
    <w:rsid w:val="00171CC4"/>
    <w:rsid w:val="001846E4"/>
    <w:rsid w:val="00187EDF"/>
    <w:rsid w:val="00190529"/>
    <w:rsid w:val="0019308A"/>
    <w:rsid w:val="001A4B39"/>
    <w:rsid w:val="001B00A9"/>
    <w:rsid w:val="001B0AE2"/>
    <w:rsid w:val="001C681B"/>
    <w:rsid w:val="001D204F"/>
    <w:rsid w:val="001D218C"/>
    <w:rsid w:val="001D3D23"/>
    <w:rsid w:val="001D5493"/>
    <w:rsid w:val="001D7800"/>
    <w:rsid w:val="001E2F7F"/>
    <w:rsid w:val="001E6C71"/>
    <w:rsid w:val="001F0564"/>
    <w:rsid w:val="002029C4"/>
    <w:rsid w:val="002107CB"/>
    <w:rsid w:val="00210EF9"/>
    <w:rsid w:val="002120D9"/>
    <w:rsid w:val="00213852"/>
    <w:rsid w:val="00215D1D"/>
    <w:rsid w:val="002166F2"/>
    <w:rsid w:val="00227AC0"/>
    <w:rsid w:val="0023155D"/>
    <w:rsid w:val="0023427D"/>
    <w:rsid w:val="00234914"/>
    <w:rsid w:val="00241287"/>
    <w:rsid w:val="002419A8"/>
    <w:rsid w:val="00243326"/>
    <w:rsid w:val="00247CD3"/>
    <w:rsid w:val="00252908"/>
    <w:rsid w:val="002535BF"/>
    <w:rsid w:val="00256EB8"/>
    <w:rsid w:val="002635D6"/>
    <w:rsid w:val="00264875"/>
    <w:rsid w:val="0026574B"/>
    <w:rsid w:val="00266DE9"/>
    <w:rsid w:val="00270D8F"/>
    <w:rsid w:val="00273D61"/>
    <w:rsid w:val="0027407E"/>
    <w:rsid w:val="0027635A"/>
    <w:rsid w:val="002768A4"/>
    <w:rsid w:val="002812DC"/>
    <w:rsid w:val="0028200D"/>
    <w:rsid w:val="002824F3"/>
    <w:rsid w:val="0029127A"/>
    <w:rsid w:val="00291CDE"/>
    <w:rsid w:val="0029299C"/>
    <w:rsid w:val="00294FCC"/>
    <w:rsid w:val="00297CE7"/>
    <w:rsid w:val="00297D4D"/>
    <w:rsid w:val="002A2622"/>
    <w:rsid w:val="002A3797"/>
    <w:rsid w:val="002A3904"/>
    <w:rsid w:val="002A5A97"/>
    <w:rsid w:val="002B0084"/>
    <w:rsid w:val="002B102C"/>
    <w:rsid w:val="002B10AD"/>
    <w:rsid w:val="002B208F"/>
    <w:rsid w:val="002B75F1"/>
    <w:rsid w:val="002C33C8"/>
    <w:rsid w:val="002C4BD1"/>
    <w:rsid w:val="002C634C"/>
    <w:rsid w:val="002D07F4"/>
    <w:rsid w:val="002D09D8"/>
    <w:rsid w:val="002D1DCD"/>
    <w:rsid w:val="002D4F4B"/>
    <w:rsid w:val="002D5A91"/>
    <w:rsid w:val="002E1496"/>
    <w:rsid w:val="002E2841"/>
    <w:rsid w:val="002E3DF2"/>
    <w:rsid w:val="002E5D70"/>
    <w:rsid w:val="002F593F"/>
    <w:rsid w:val="002F5B07"/>
    <w:rsid w:val="003002B1"/>
    <w:rsid w:val="00301B0C"/>
    <w:rsid w:val="00301EE3"/>
    <w:rsid w:val="00306E1A"/>
    <w:rsid w:val="00311667"/>
    <w:rsid w:val="00312925"/>
    <w:rsid w:val="00316DC1"/>
    <w:rsid w:val="00321B29"/>
    <w:rsid w:val="003237C8"/>
    <w:rsid w:val="00323B8A"/>
    <w:rsid w:val="00323F29"/>
    <w:rsid w:val="00327597"/>
    <w:rsid w:val="0033182F"/>
    <w:rsid w:val="00334122"/>
    <w:rsid w:val="003370FE"/>
    <w:rsid w:val="00340AA9"/>
    <w:rsid w:val="0034135F"/>
    <w:rsid w:val="00342CDC"/>
    <w:rsid w:val="00355477"/>
    <w:rsid w:val="003572EA"/>
    <w:rsid w:val="00360ABC"/>
    <w:rsid w:val="00360DAA"/>
    <w:rsid w:val="0036281C"/>
    <w:rsid w:val="003628F6"/>
    <w:rsid w:val="0037305A"/>
    <w:rsid w:val="003752DD"/>
    <w:rsid w:val="00375D16"/>
    <w:rsid w:val="003771AE"/>
    <w:rsid w:val="00381F72"/>
    <w:rsid w:val="003825E2"/>
    <w:rsid w:val="00382A44"/>
    <w:rsid w:val="0038437E"/>
    <w:rsid w:val="00385842"/>
    <w:rsid w:val="00387C72"/>
    <w:rsid w:val="00387FC6"/>
    <w:rsid w:val="00387FF4"/>
    <w:rsid w:val="00390D35"/>
    <w:rsid w:val="00390EF0"/>
    <w:rsid w:val="0039404D"/>
    <w:rsid w:val="003A4D2C"/>
    <w:rsid w:val="003A4DB9"/>
    <w:rsid w:val="003A5C42"/>
    <w:rsid w:val="003B058A"/>
    <w:rsid w:val="003B7AF5"/>
    <w:rsid w:val="003C2685"/>
    <w:rsid w:val="003C7CDA"/>
    <w:rsid w:val="003D033D"/>
    <w:rsid w:val="003D1ACC"/>
    <w:rsid w:val="003D21C9"/>
    <w:rsid w:val="003D32FC"/>
    <w:rsid w:val="003D6940"/>
    <w:rsid w:val="003D74F6"/>
    <w:rsid w:val="003E0325"/>
    <w:rsid w:val="003E43EB"/>
    <w:rsid w:val="003E691C"/>
    <w:rsid w:val="003F0AFC"/>
    <w:rsid w:val="003F5644"/>
    <w:rsid w:val="00401F24"/>
    <w:rsid w:val="00402B9D"/>
    <w:rsid w:val="00403F36"/>
    <w:rsid w:val="00404303"/>
    <w:rsid w:val="004050ED"/>
    <w:rsid w:val="00406FD1"/>
    <w:rsid w:val="00410CD6"/>
    <w:rsid w:val="00413A8A"/>
    <w:rsid w:val="00413E2F"/>
    <w:rsid w:val="004172D0"/>
    <w:rsid w:val="004202FF"/>
    <w:rsid w:val="004247B0"/>
    <w:rsid w:val="00425834"/>
    <w:rsid w:val="00425C84"/>
    <w:rsid w:val="004267B4"/>
    <w:rsid w:val="00430320"/>
    <w:rsid w:val="004319DE"/>
    <w:rsid w:val="00431F53"/>
    <w:rsid w:val="0043423D"/>
    <w:rsid w:val="00436E03"/>
    <w:rsid w:val="00437F88"/>
    <w:rsid w:val="00441C90"/>
    <w:rsid w:val="00441D6D"/>
    <w:rsid w:val="00442A2D"/>
    <w:rsid w:val="00442CF6"/>
    <w:rsid w:val="0044719A"/>
    <w:rsid w:val="004540B7"/>
    <w:rsid w:val="0045471F"/>
    <w:rsid w:val="004575D8"/>
    <w:rsid w:val="00457F79"/>
    <w:rsid w:val="00464DD6"/>
    <w:rsid w:val="004719C1"/>
    <w:rsid w:val="00481982"/>
    <w:rsid w:val="004827CC"/>
    <w:rsid w:val="0048296E"/>
    <w:rsid w:val="00486668"/>
    <w:rsid w:val="0049025F"/>
    <w:rsid w:val="00490E0F"/>
    <w:rsid w:val="00497A16"/>
    <w:rsid w:val="004A1E84"/>
    <w:rsid w:val="004A33A4"/>
    <w:rsid w:val="004B39F8"/>
    <w:rsid w:val="004B4EE4"/>
    <w:rsid w:val="004B675C"/>
    <w:rsid w:val="004C0734"/>
    <w:rsid w:val="004C1B1C"/>
    <w:rsid w:val="004C3106"/>
    <w:rsid w:val="004C352A"/>
    <w:rsid w:val="004C7B6D"/>
    <w:rsid w:val="004D2036"/>
    <w:rsid w:val="004D2246"/>
    <w:rsid w:val="004E3850"/>
    <w:rsid w:val="004E4E50"/>
    <w:rsid w:val="004E5520"/>
    <w:rsid w:val="004F18B5"/>
    <w:rsid w:val="004F5173"/>
    <w:rsid w:val="004F52AC"/>
    <w:rsid w:val="00500649"/>
    <w:rsid w:val="00501816"/>
    <w:rsid w:val="00503909"/>
    <w:rsid w:val="00510608"/>
    <w:rsid w:val="00510726"/>
    <w:rsid w:val="00512432"/>
    <w:rsid w:val="005126FA"/>
    <w:rsid w:val="005127C6"/>
    <w:rsid w:val="00516A21"/>
    <w:rsid w:val="005172D3"/>
    <w:rsid w:val="00523CBA"/>
    <w:rsid w:val="0052481E"/>
    <w:rsid w:val="005278A9"/>
    <w:rsid w:val="00532532"/>
    <w:rsid w:val="00537341"/>
    <w:rsid w:val="0053752C"/>
    <w:rsid w:val="00540EC3"/>
    <w:rsid w:val="00542DCB"/>
    <w:rsid w:val="00552F7D"/>
    <w:rsid w:val="00554496"/>
    <w:rsid w:val="00556275"/>
    <w:rsid w:val="00561475"/>
    <w:rsid w:val="00562458"/>
    <w:rsid w:val="005639E6"/>
    <w:rsid w:val="00564077"/>
    <w:rsid w:val="005646DA"/>
    <w:rsid w:val="00571145"/>
    <w:rsid w:val="005729AA"/>
    <w:rsid w:val="00575D2D"/>
    <w:rsid w:val="005800A1"/>
    <w:rsid w:val="00580F05"/>
    <w:rsid w:val="005811BB"/>
    <w:rsid w:val="005815AA"/>
    <w:rsid w:val="005822AE"/>
    <w:rsid w:val="0058543C"/>
    <w:rsid w:val="00587C12"/>
    <w:rsid w:val="00591243"/>
    <w:rsid w:val="00591B51"/>
    <w:rsid w:val="00592271"/>
    <w:rsid w:val="00592CC2"/>
    <w:rsid w:val="00593E0C"/>
    <w:rsid w:val="00595B3F"/>
    <w:rsid w:val="0059683F"/>
    <w:rsid w:val="00597A00"/>
    <w:rsid w:val="005A2A2C"/>
    <w:rsid w:val="005A6FBC"/>
    <w:rsid w:val="005B0F23"/>
    <w:rsid w:val="005B1C26"/>
    <w:rsid w:val="005B7E0B"/>
    <w:rsid w:val="005C3256"/>
    <w:rsid w:val="005C3FFF"/>
    <w:rsid w:val="005C45A7"/>
    <w:rsid w:val="005C6712"/>
    <w:rsid w:val="005C67BA"/>
    <w:rsid w:val="005C748A"/>
    <w:rsid w:val="005D1680"/>
    <w:rsid w:val="005D6CC9"/>
    <w:rsid w:val="005D7886"/>
    <w:rsid w:val="005E13FC"/>
    <w:rsid w:val="005E166F"/>
    <w:rsid w:val="005E22D1"/>
    <w:rsid w:val="005E34F7"/>
    <w:rsid w:val="005E5EF6"/>
    <w:rsid w:val="0060017D"/>
    <w:rsid w:val="0060522A"/>
    <w:rsid w:val="00607F0A"/>
    <w:rsid w:val="00612009"/>
    <w:rsid w:val="006213BC"/>
    <w:rsid w:val="006306B4"/>
    <w:rsid w:val="006329F5"/>
    <w:rsid w:val="00632C42"/>
    <w:rsid w:val="00640ADA"/>
    <w:rsid w:val="006425B4"/>
    <w:rsid w:val="00643669"/>
    <w:rsid w:val="00644C2E"/>
    <w:rsid w:val="0065281B"/>
    <w:rsid w:val="00652D75"/>
    <w:rsid w:val="00653E28"/>
    <w:rsid w:val="00666BDE"/>
    <w:rsid w:val="00667D45"/>
    <w:rsid w:val="006740E2"/>
    <w:rsid w:val="00674536"/>
    <w:rsid w:val="00677FAD"/>
    <w:rsid w:val="00683278"/>
    <w:rsid w:val="00684E81"/>
    <w:rsid w:val="00696D6D"/>
    <w:rsid w:val="006A3C82"/>
    <w:rsid w:val="006A7F63"/>
    <w:rsid w:val="006B1CB2"/>
    <w:rsid w:val="006B4EDE"/>
    <w:rsid w:val="006B6311"/>
    <w:rsid w:val="006B6F49"/>
    <w:rsid w:val="006C024D"/>
    <w:rsid w:val="006C060B"/>
    <w:rsid w:val="006C0A92"/>
    <w:rsid w:val="006C7796"/>
    <w:rsid w:val="006D1C4C"/>
    <w:rsid w:val="006D78EB"/>
    <w:rsid w:val="006E3ED4"/>
    <w:rsid w:val="006F4E69"/>
    <w:rsid w:val="006F52EE"/>
    <w:rsid w:val="006F6426"/>
    <w:rsid w:val="006F6B6C"/>
    <w:rsid w:val="006F7A9C"/>
    <w:rsid w:val="0070062D"/>
    <w:rsid w:val="007115FA"/>
    <w:rsid w:val="0071220E"/>
    <w:rsid w:val="0071227E"/>
    <w:rsid w:val="0071240C"/>
    <w:rsid w:val="00720D5F"/>
    <w:rsid w:val="00722260"/>
    <w:rsid w:val="00724850"/>
    <w:rsid w:val="007249F1"/>
    <w:rsid w:val="00724B10"/>
    <w:rsid w:val="00727513"/>
    <w:rsid w:val="00735B61"/>
    <w:rsid w:val="00737A29"/>
    <w:rsid w:val="00742068"/>
    <w:rsid w:val="00744D77"/>
    <w:rsid w:val="00751084"/>
    <w:rsid w:val="00751F7E"/>
    <w:rsid w:val="00753272"/>
    <w:rsid w:val="00756002"/>
    <w:rsid w:val="00773324"/>
    <w:rsid w:val="00775813"/>
    <w:rsid w:val="007768E9"/>
    <w:rsid w:val="00776D53"/>
    <w:rsid w:val="0077721E"/>
    <w:rsid w:val="00780481"/>
    <w:rsid w:val="00780963"/>
    <w:rsid w:val="00787956"/>
    <w:rsid w:val="00793F0F"/>
    <w:rsid w:val="007946EC"/>
    <w:rsid w:val="007A0CD3"/>
    <w:rsid w:val="007A2BFC"/>
    <w:rsid w:val="007A7E18"/>
    <w:rsid w:val="007B1E5B"/>
    <w:rsid w:val="007B3917"/>
    <w:rsid w:val="007B3C6F"/>
    <w:rsid w:val="007B500C"/>
    <w:rsid w:val="007B6156"/>
    <w:rsid w:val="007B6D76"/>
    <w:rsid w:val="007B6E23"/>
    <w:rsid w:val="007C158A"/>
    <w:rsid w:val="007C1A1E"/>
    <w:rsid w:val="007C1BE9"/>
    <w:rsid w:val="007C3149"/>
    <w:rsid w:val="007C4503"/>
    <w:rsid w:val="007C4DA2"/>
    <w:rsid w:val="007C5157"/>
    <w:rsid w:val="007C56CF"/>
    <w:rsid w:val="007C6720"/>
    <w:rsid w:val="007C6AEB"/>
    <w:rsid w:val="007D4D00"/>
    <w:rsid w:val="007D6EEC"/>
    <w:rsid w:val="007E272C"/>
    <w:rsid w:val="007E4B8F"/>
    <w:rsid w:val="007E5AD4"/>
    <w:rsid w:val="007E5B86"/>
    <w:rsid w:val="007F10F0"/>
    <w:rsid w:val="007F1C5A"/>
    <w:rsid w:val="007F2689"/>
    <w:rsid w:val="007F4776"/>
    <w:rsid w:val="007F718B"/>
    <w:rsid w:val="007F7FB1"/>
    <w:rsid w:val="00801968"/>
    <w:rsid w:val="00803E52"/>
    <w:rsid w:val="008058EF"/>
    <w:rsid w:val="008061C4"/>
    <w:rsid w:val="008127E0"/>
    <w:rsid w:val="008169B1"/>
    <w:rsid w:val="00820480"/>
    <w:rsid w:val="008207C6"/>
    <w:rsid w:val="00820DA9"/>
    <w:rsid w:val="008273C9"/>
    <w:rsid w:val="00827F1D"/>
    <w:rsid w:val="008340FD"/>
    <w:rsid w:val="008362CE"/>
    <w:rsid w:val="00843EAD"/>
    <w:rsid w:val="0084635A"/>
    <w:rsid w:val="00853985"/>
    <w:rsid w:val="0085471E"/>
    <w:rsid w:val="00855958"/>
    <w:rsid w:val="00856B18"/>
    <w:rsid w:val="00860881"/>
    <w:rsid w:val="008631D5"/>
    <w:rsid w:val="00864B2F"/>
    <w:rsid w:val="00867361"/>
    <w:rsid w:val="00867511"/>
    <w:rsid w:val="00870339"/>
    <w:rsid w:val="008734B0"/>
    <w:rsid w:val="00880A25"/>
    <w:rsid w:val="0088327D"/>
    <w:rsid w:val="00886FDD"/>
    <w:rsid w:val="008A0E43"/>
    <w:rsid w:val="008A2F07"/>
    <w:rsid w:val="008B055C"/>
    <w:rsid w:val="008B3277"/>
    <w:rsid w:val="008B3747"/>
    <w:rsid w:val="008B67D5"/>
    <w:rsid w:val="008B7F79"/>
    <w:rsid w:val="008D5D06"/>
    <w:rsid w:val="008D68A4"/>
    <w:rsid w:val="008D7A91"/>
    <w:rsid w:val="008E1EB7"/>
    <w:rsid w:val="008E32AD"/>
    <w:rsid w:val="008E4F99"/>
    <w:rsid w:val="008E68BA"/>
    <w:rsid w:val="008F1098"/>
    <w:rsid w:val="008F3703"/>
    <w:rsid w:val="008F3E6E"/>
    <w:rsid w:val="008F4D73"/>
    <w:rsid w:val="008F52A2"/>
    <w:rsid w:val="0090066A"/>
    <w:rsid w:val="00900CE3"/>
    <w:rsid w:val="00903564"/>
    <w:rsid w:val="0091218E"/>
    <w:rsid w:val="00912A20"/>
    <w:rsid w:val="0091651F"/>
    <w:rsid w:val="00917679"/>
    <w:rsid w:val="0091778E"/>
    <w:rsid w:val="00917B9E"/>
    <w:rsid w:val="00922727"/>
    <w:rsid w:val="00923FC5"/>
    <w:rsid w:val="00926D68"/>
    <w:rsid w:val="00933846"/>
    <w:rsid w:val="00935C7E"/>
    <w:rsid w:val="00935E75"/>
    <w:rsid w:val="009424BE"/>
    <w:rsid w:val="00942BE4"/>
    <w:rsid w:val="009457D2"/>
    <w:rsid w:val="009472A1"/>
    <w:rsid w:val="00947851"/>
    <w:rsid w:val="0095081D"/>
    <w:rsid w:val="00952AEA"/>
    <w:rsid w:val="00952B70"/>
    <w:rsid w:val="0095391D"/>
    <w:rsid w:val="00953EF4"/>
    <w:rsid w:val="009543F7"/>
    <w:rsid w:val="009550AD"/>
    <w:rsid w:val="0095527D"/>
    <w:rsid w:val="00955FFF"/>
    <w:rsid w:val="0095713F"/>
    <w:rsid w:val="00960957"/>
    <w:rsid w:val="0096125D"/>
    <w:rsid w:val="00963B53"/>
    <w:rsid w:val="009650CB"/>
    <w:rsid w:val="0096560F"/>
    <w:rsid w:val="00966470"/>
    <w:rsid w:val="00967240"/>
    <w:rsid w:val="00971760"/>
    <w:rsid w:val="0097281F"/>
    <w:rsid w:val="00981372"/>
    <w:rsid w:val="00985150"/>
    <w:rsid w:val="0099067B"/>
    <w:rsid w:val="00990AE4"/>
    <w:rsid w:val="00990FFB"/>
    <w:rsid w:val="00992DE7"/>
    <w:rsid w:val="00993D26"/>
    <w:rsid w:val="00994BB9"/>
    <w:rsid w:val="00996A3E"/>
    <w:rsid w:val="009A2BCD"/>
    <w:rsid w:val="009A44F1"/>
    <w:rsid w:val="009A6AB7"/>
    <w:rsid w:val="009B64AF"/>
    <w:rsid w:val="009B7DE9"/>
    <w:rsid w:val="009C16F2"/>
    <w:rsid w:val="009C74EC"/>
    <w:rsid w:val="009D25EC"/>
    <w:rsid w:val="009D62D0"/>
    <w:rsid w:val="009E0AC3"/>
    <w:rsid w:val="009E0E0F"/>
    <w:rsid w:val="009F0267"/>
    <w:rsid w:val="009F26D1"/>
    <w:rsid w:val="009F2B76"/>
    <w:rsid w:val="009F7D17"/>
    <w:rsid w:val="00A02B1C"/>
    <w:rsid w:val="00A03A02"/>
    <w:rsid w:val="00A03C3F"/>
    <w:rsid w:val="00A03C68"/>
    <w:rsid w:val="00A0427C"/>
    <w:rsid w:val="00A04672"/>
    <w:rsid w:val="00A055B1"/>
    <w:rsid w:val="00A07EE6"/>
    <w:rsid w:val="00A1152D"/>
    <w:rsid w:val="00A14652"/>
    <w:rsid w:val="00A203DD"/>
    <w:rsid w:val="00A21B3E"/>
    <w:rsid w:val="00A2601A"/>
    <w:rsid w:val="00A3433F"/>
    <w:rsid w:val="00A34ECA"/>
    <w:rsid w:val="00A43BF4"/>
    <w:rsid w:val="00A50303"/>
    <w:rsid w:val="00A50B6A"/>
    <w:rsid w:val="00A60A77"/>
    <w:rsid w:val="00A621E7"/>
    <w:rsid w:val="00A64438"/>
    <w:rsid w:val="00A64B90"/>
    <w:rsid w:val="00A662C2"/>
    <w:rsid w:val="00A67D78"/>
    <w:rsid w:val="00A72562"/>
    <w:rsid w:val="00A727DC"/>
    <w:rsid w:val="00A72B7E"/>
    <w:rsid w:val="00A7310C"/>
    <w:rsid w:val="00A73A8B"/>
    <w:rsid w:val="00A77FF9"/>
    <w:rsid w:val="00A81CB9"/>
    <w:rsid w:val="00A906FC"/>
    <w:rsid w:val="00A93EBD"/>
    <w:rsid w:val="00A94514"/>
    <w:rsid w:val="00AA4398"/>
    <w:rsid w:val="00AA5B61"/>
    <w:rsid w:val="00AA69DB"/>
    <w:rsid w:val="00AC13E2"/>
    <w:rsid w:val="00AC5B14"/>
    <w:rsid w:val="00AD3C4C"/>
    <w:rsid w:val="00AD3EE2"/>
    <w:rsid w:val="00AD54EC"/>
    <w:rsid w:val="00AD5EB4"/>
    <w:rsid w:val="00AE4689"/>
    <w:rsid w:val="00AF3F0C"/>
    <w:rsid w:val="00AF7AC5"/>
    <w:rsid w:val="00B03E7B"/>
    <w:rsid w:val="00B0478E"/>
    <w:rsid w:val="00B1470C"/>
    <w:rsid w:val="00B207AA"/>
    <w:rsid w:val="00B2383D"/>
    <w:rsid w:val="00B23907"/>
    <w:rsid w:val="00B25DB2"/>
    <w:rsid w:val="00B31408"/>
    <w:rsid w:val="00B42762"/>
    <w:rsid w:val="00B45883"/>
    <w:rsid w:val="00B4739D"/>
    <w:rsid w:val="00B520BB"/>
    <w:rsid w:val="00B579FC"/>
    <w:rsid w:val="00B60D1B"/>
    <w:rsid w:val="00B62169"/>
    <w:rsid w:val="00B635A5"/>
    <w:rsid w:val="00B64F3D"/>
    <w:rsid w:val="00B66AD7"/>
    <w:rsid w:val="00B7351B"/>
    <w:rsid w:val="00B76950"/>
    <w:rsid w:val="00B82A05"/>
    <w:rsid w:val="00B82B27"/>
    <w:rsid w:val="00B875C5"/>
    <w:rsid w:val="00B9051F"/>
    <w:rsid w:val="00B93E33"/>
    <w:rsid w:val="00B96F7D"/>
    <w:rsid w:val="00BA349A"/>
    <w:rsid w:val="00BA6F17"/>
    <w:rsid w:val="00BB29D2"/>
    <w:rsid w:val="00BB5040"/>
    <w:rsid w:val="00BC1AA8"/>
    <w:rsid w:val="00BC473F"/>
    <w:rsid w:val="00BC483A"/>
    <w:rsid w:val="00BD28C0"/>
    <w:rsid w:val="00BD2A50"/>
    <w:rsid w:val="00BD50F2"/>
    <w:rsid w:val="00BD6B46"/>
    <w:rsid w:val="00BE1FBA"/>
    <w:rsid w:val="00BE3DCF"/>
    <w:rsid w:val="00BE68F3"/>
    <w:rsid w:val="00BF3B65"/>
    <w:rsid w:val="00BF3C7E"/>
    <w:rsid w:val="00BF7DA6"/>
    <w:rsid w:val="00C01989"/>
    <w:rsid w:val="00C030B7"/>
    <w:rsid w:val="00C03F27"/>
    <w:rsid w:val="00C04D82"/>
    <w:rsid w:val="00C110BB"/>
    <w:rsid w:val="00C112C4"/>
    <w:rsid w:val="00C120A6"/>
    <w:rsid w:val="00C12B75"/>
    <w:rsid w:val="00C17795"/>
    <w:rsid w:val="00C212BB"/>
    <w:rsid w:val="00C25440"/>
    <w:rsid w:val="00C31A37"/>
    <w:rsid w:val="00C3366D"/>
    <w:rsid w:val="00C351F8"/>
    <w:rsid w:val="00C35C27"/>
    <w:rsid w:val="00C40B10"/>
    <w:rsid w:val="00C4165C"/>
    <w:rsid w:val="00C426F1"/>
    <w:rsid w:val="00C43095"/>
    <w:rsid w:val="00C450B3"/>
    <w:rsid w:val="00C524FF"/>
    <w:rsid w:val="00C53AD0"/>
    <w:rsid w:val="00C55180"/>
    <w:rsid w:val="00C55BFF"/>
    <w:rsid w:val="00C62DC1"/>
    <w:rsid w:val="00C63642"/>
    <w:rsid w:val="00C6669E"/>
    <w:rsid w:val="00C72182"/>
    <w:rsid w:val="00C7592F"/>
    <w:rsid w:val="00C75DC1"/>
    <w:rsid w:val="00C76053"/>
    <w:rsid w:val="00C76528"/>
    <w:rsid w:val="00C76AB7"/>
    <w:rsid w:val="00C77764"/>
    <w:rsid w:val="00C81BC7"/>
    <w:rsid w:val="00C8323D"/>
    <w:rsid w:val="00C836F6"/>
    <w:rsid w:val="00C84084"/>
    <w:rsid w:val="00C901BA"/>
    <w:rsid w:val="00C90758"/>
    <w:rsid w:val="00C93F59"/>
    <w:rsid w:val="00CB098F"/>
    <w:rsid w:val="00CB19C7"/>
    <w:rsid w:val="00CB5C89"/>
    <w:rsid w:val="00CC1700"/>
    <w:rsid w:val="00CC2EFB"/>
    <w:rsid w:val="00CC32C4"/>
    <w:rsid w:val="00CC461F"/>
    <w:rsid w:val="00CD23DA"/>
    <w:rsid w:val="00CD279B"/>
    <w:rsid w:val="00CD63EE"/>
    <w:rsid w:val="00CE6729"/>
    <w:rsid w:val="00CE6F4E"/>
    <w:rsid w:val="00CE72F9"/>
    <w:rsid w:val="00CE7F69"/>
    <w:rsid w:val="00CF49D0"/>
    <w:rsid w:val="00CF4EF7"/>
    <w:rsid w:val="00CF624E"/>
    <w:rsid w:val="00CF6D40"/>
    <w:rsid w:val="00D03A65"/>
    <w:rsid w:val="00D04DD0"/>
    <w:rsid w:val="00D04EE6"/>
    <w:rsid w:val="00D04F18"/>
    <w:rsid w:val="00D0591B"/>
    <w:rsid w:val="00D07039"/>
    <w:rsid w:val="00D076C9"/>
    <w:rsid w:val="00D13409"/>
    <w:rsid w:val="00D23583"/>
    <w:rsid w:val="00D26D7E"/>
    <w:rsid w:val="00D309EE"/>
    <w:rsid w:val="00D3172B"/>
    <w:rsid w:val="00D32D4B"/>
    <w:rsid w:val="00D36C57"/>
    <w:rsid w:val="00D37DF8"/>
    <w:rsid w:val="00D42AF0"/>
    <w:rsid w:val="00D4431F"/>
    <w:rsid w:val="00D448E3"/>
    <w:rsid w:val="00D51E97"/>
    <w:rsid w:val="00D523ED"/>
    <w:rsid w:val="00D5334E"/>
    <w:rsid w:val="00D54B7E"/>
    <w:rsid w:val="00D5500D"/>
    <w:rsid w:val="00D56585"/>
    <w:rsid w:val="00D57074"/>
    <w:rsid w:val="00D57248"/>
    <w:rsid w:val="00D60CA6"/>
    <w:rsid w:val="00D6707F"/>
    <w:rsid w:val="00D73B12"/>
    <w:rsid w:val="00D80162"/>
    <w:rsid w:val="00D85189"/>
    <w:rsid w:val="00D95EE7"/>
    <w:rsid w:val="00D975C1"/>
    <w:rsid w:val="00DA0952"/>
    <w:rsid w:val="00DA0C36"/>
    <w:rsid w:val="00DA357D"/>
    <w:rsid w:val="00DA45FC"/>
    <w:rsid w:val="00DA50C4"/>
    <w:rsid w:val="00DA5712"/>
    <w:rsid w:val="00DA5EF8"/>
    <w:rsid w:val="00DA67C7"/>
    <w:rsid w:val="00DB2DB0"/>
    <w:rsid w:val="00DB585F"/>
    <w:rsid w:val="00DC33D6"/>
    <w:rsid w:val="00DC3EF0"/>
    <w:rsid w:val="00DC5D5A"/>
    <w:rsid w:val="00DD386F"/>
    <w:rsid w:val="00DD526E"/>
    <w:rsid w:val="00DD5886"/>
    <w:rsid w:val="00DE588D"/>
    <w:rsid w:val="00DE6E77"/>
    <w:rsid w:val="00DF0E87"/>
    <w:rsid w:val="00DF4183"/>
    <w:rsid w:val="00DF484C"/>
    <w:rsid w:val="00DF551C"/>
    <w:rsid w:val="00E02579"/>
    <w:rsid w:val="00E028D0"/>
    <w:rsid w:val="00E055D9"/>
    <w:rsid w:val="00E10B1F"/>
    <w:rsid w:val="00E112E9"/>
    <w:rsid w:val="00E20622"/>
    <w:rsid w:val="00E222EC"/>
    <w:rsid w:val="00E24F0B"/>
    <w:rsid w:val="00E26782"/>
    <w:rsid w:val="00E33167"/>
    <w:rsid w:val="00E33755"/>
    <w:rsid w:val="00E35B3D"/>
    <w:rsid w:val="00E43D5A"/>
    <w:rsid w:val="00E43F86"/>
    <w:rsid w:val="00E46080"/>
    <w:rsid w:val="00E47F91"/>
    <w:rsid w:val="00E5072C"/>
    <w:rsid w:val="00E52976"/>
    <w:rsid w:val="00E54DB0"/>
    <w:rsid w:val="00E56F20"/>
    <w:rsid w:val="00E5774B"/>
    <w:rsid w:val="00E60270"/>
    <w:rsid w:val="00E61B94"/>
    <w:rsid w:val="00E63DB1"/>
    <w:rsid w:val="00E66428"/>
    <w:rsid w:val="00E6654D"/>
    <w:rsid w:val="00E665CC"/>
    <w:rsid w:val="00E66827"/>
    <w:rsid w:val="00E669FD"/>
    <w:rsid w:val="00E743FE"/>
    <w:rsid w:val="00E76B88"/>
    <w:rsid w:val="00E83547"/>
    <w:rsid w:val="00E845C4"/>
    <w:rsid w:val="00E8685D"/>
    <w:rsid w:val="00E90118"/>
    <w:rsid w:val="00E94653"/>
    <w:rsid w:val="00E94D86"/>
    <w:rsid w:val="00EA0D0F"/>
    <w:rsid w:val="00EA2E0D"/>
    <w:rsid w:val="00EA378E"/>
    <w:rsid w:val="00EC4F71"/>
    <w:rsid w:val="00ED00F7"/>
    <w:rsid w:val="00ED0E4F"/>
    <w:rsid w:val="00ED2D91"/>
    <w:rsid w:val="00ED3C77"/>
    <w:rsid w:val="00ED7086"/>
    <w:rsid w:val="00EE4845"/>
    <w:rsid w:val="00EF2966"/>
    <w:rsid w:val="00EF57EA"/>
    <w:rsid w:val="00EF73C0"/>
    <w:rsid w:val="00F0024C"/>
    <w:rsid w:val="00F0070A"/>
    <w:rsid w:val="00F02141"/>
    <w:rsid w:val="00F07247"/>
    <w:rsid w:val="00F07EF4"/>
    <w:rsid w:val="00F10E57"/>
    <w:rsid w:val="00F218F2"/>
    <w:rsid w:val="00F22AAB"/>
    <w:rsid w:val="00F23DE8"/>
    <w:rsid w:val="00F23E13"/>
    <w:rsid w:val="00F267BD"/>
    <w:rsid w:val="00F322B0"/>
    <w:rsid w:val="00F32C22"/>
    <w:rsid w:val="00F3516D"/>
    <w:rsid w:val="00F3542A"/>
    <w:rsid w:val="00F36CEE"/>
    <w:rsid w:val="00F37CC0"/>
    <w:rsid w:val="00F40B42"/>
    <w:rsid w:val="00F45181"/>
    <w:rsid w:val="00F45718"/>
    <w:rsid w:val="00F4643B"/>
    <w:rsid w:val="00F470AD"/>
    <w:rsid w:val="00F47A7B"/>
    <w:rsid w:val="00F5042C"/>
    <w:rsid w:val="00F52940"/>
    <w:rsid w:val="00F55622"/>
    <w:rsid w:val="00F55E83"/>
    <w:rsid w:val="00F56AD5"/>
    <w:rsid w:val="00F63D23"/>
    <w:rsid w:val="00F72BCE"/>
    <w:rsid w:val="00F73721"/>
    <w:rsid w:val="00F7401F"/>
    <w:rsid w:val="00F748ED"/>
    <w:rsid w:val="00F7576B"/>
    <w:rsid w:val="00F77BB9"/>
    <w:rsid w:val="00F84CD1"/>
    <w:rsid w:val="00F91ADD"/>
    <w:rsid w:val="00F91B28"/>
    <w:rsid w:val="00F93877"/>
    <w:rsid w:val="00FA1B60"/>
    <w:rsid w:val="00FA303C"/>
    <w:rsid w:val="00FA387C"/>
    <w:rsid w:val="00FA41BB"/>
    <w:rsid w:val="00FA5055"/>
    <w:rsid w:val="00FB0371"/>
    <w:rsid w:val="00FC0488"/>
    <w:rsid w:val="00FC065A"/>
    <w:rsid w:val="00FC307A"/>
    <w:rsid w:val="00FC62BE"/>
    <w:rsid w:val="00FD6916"/>
    <w:rsid w:val="00FE3D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attachedSchema w:val="urn:schemas-microsoft-com:office:smarttags"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1ACD"/>
    <w:rPr>
      <w:sz w:val="18"/>
      <w:szCs w:val="20"/>
      <w:lang w:val="en-GB"/>
    </w:rPr>
  </w:style>
  <w:style w:type="paragraph" w:styleId="Heading1">
    <w:name w:val="heading 1"/>
    <w:basedOn w:val="BoxTitle"/>
    <w:next w:val="Normal"/>
    <w:link w:val="Heading1Char"/>
    <w:uiPriority w:val="99"/>
    <w:qFormat/>
    <w:rsid w:val="007E4B8F"/>
    <w:pPr>
      <w:keepNext/>
      <w:tabs>
        <w:tab w:val="clear" w:pos="10132"/>
        <w:tab w:val="right" w:pos="10348"/>
      </w:tabs>
      <w:spacing w:before="240" w:after="120"/>
      <w:outlineLvl w:val="0"/>
    </w:pPr>
    <w:rPr>
      <w:bCs/>
      <w:color w:val="00408B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952B70"/>
    <w:pPr>
      <w:keepNext/>
      <w:tabs>
        <w:tab w:val="left" w:pos="993"/>
      </w:tabs>
      <w:jc w:val="both"/>
      <w:outlineLvl w:val="1"/>
    </w:pPr>
    <w:rPr>
      <w:rFonts w:ascii="Arial" w:hAnsi="Arial" w:cs="Arial"/>
      <w:b/>
      <w:bCs/>
      <w:sz w:val="20"/>
    </w:rPr>
  </w:style>
  <w:style w:type="paragraph" w:styleId="Heading3">
    <w:name w:val="heading 3"/>
    <w:basedOn w:val="Normal"/>
    <w:next w:val="Normal"/>
    <w:link w:val="Heading3Char"/>
    <w:uiPriority w:val="99"/>
    <w:qFormat/>
    <w:rsid w:val="000956E6"/>
    <w:pPr>
      <w:keepNext/>
      <w:tabs>
        <w:tab w:val="left" w:pos="993"/>
      </w:tabs>
      <w:ind w:firstLine="720"/>
      <w:jc w:val="both"/>
      <w:outlineLvl w:val="2"/>
    </w:pPr>
    <w:rPr>
      <w:b/>
      <w:bCs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9"/>
    <w:qFormat/>
    <w:rsid w:val="000956E6"/>
    <w:pPr>
      <w:keepNext/>
      <w:tabs>
        <w:tab w:val="center" w:pos="567"/>
      </w:tabs>
      <w:ind w:right="-1080"/>
      <w:outlineLvl w:val="3"/>
    </w:pPr>
    <w:rPr>
      <w:b/>
      <w:bCs/>
    </w:rPr>
  </w:style>
  <w:style w:type="paragraph" w:styleId="Heading5">
    <w:name w:val="heading 5"/>
    <w:basedOn w:val="Normal"/>
    <w:next w:val="Normal"/>
    <w:link w:val="Heading5Char"/>
    <w:uiPriority w:val="99"/>
    <w:qFormat/>
    <w:rsid w:val="000956E6"/>
    <w:pPr>
      <w:keepNext/>
      <w:outlineLvl w:val="4"/>
    </w:pPr>
    <w:rPr>
      <w:i/>
      <w:iCs/>
      <w:szCs w:val="18"/>
      <w:lang w:val="en-US"/>
    </w:rPr>
  </w:style>
  <w:style w:type="paragraph" w:styleId="Heading6">
    <w:name w:val="heading 6"/>
    <w:basedOn w:val="Normal"/>
    <w:next w:val="Normal"/>
    <w:link w:val="Heading6Char"/>
    <w:uiPriority w:val="99"/>
    <w:qFormat/>
    <w:rsid w:val="000956E6"/>
    <w:pPr>
      <w:keepNext/>
      <w:jc w:val="center"/>
      <w:outlineLvl w:val="5"/>
    </w:pPr>
    <w:rPr>
      <w:b/>
      <w:bCs/>
      <w:sz w:val="22"/>
      <w:szCs w:val="2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7E4B8F"/>
    <w:rPr>
      <w:rFonts w:ascii="Arial" w:hAnsi="Arial" w:cs="Arial"/>
      <w:b/>
      <w:bCs/>
      <w:color w:val="00408B"/>
      <w:sz w:val="24"/>
      <w:szCs w:val="24"/>
      <w:lang w:val="en-GB" w:eastAsia="en-US" w:bidi="ar-SA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952B70"/>
    <w:rPr>
      <w:rFonts w:ascii="Arial" w:hAnsi="Arial" w:cs="Arial"/>
      <w:b/>
      <w:bCs/>
      <w:lang w:val="en-GB" w:eastAsia="en-US" w:bidi="ar-SA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FC62BE"/>
    <w:rPr>
      <w:rFonts w:ascii="Cambria" w:hAnsi="Cambria" w:cs="Cambria"/>
      <w:b/>
      <w:bCs/>
      <w:sz w:val="26"/>
      <w:szCs w:val="26"/>
      <w:lang w:val="en-GB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FC62BE"/>
    <w:rPr>
      <w:rFonts w:ascii="Calibri" w:hAnsi="Calibri" w:cs="Calibri"/>
      <w:b/>
      <w:bCs/>
      <w:sz w:val="28"/>
      <w:szCs w:val="28"/>
      <w:lang w:val="en-GB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FC62BE"/>
    <w:rPr>
      <w:rFonts w:ascii="Calibri" w:hAnsi="Calibri" w:cs="Calibri"/>
      <w:b/>
      <w:bCs/>
      <w:i/>
      <w:iCs/>
      <w:sz w:val="26"/>
      <w:szCs w:val="26"/>
      <w:lang w:val="en-GB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FC62BE"/>
    <w:rPr>
      <w:rFonts w:ascii="Calibri" w:hAnsi="Calibri" w:cs="Calibri"/>
      <w:b/>
      <w:bCs/>
      <w:sz w:val="22"/>
      <w:szCs w:val="22"/>
      <w:lang w:val="en-GB"/>
    </w:rPr>
  </w:style>
  <w:style w:type="character" w:styleId="Hyperlink">
    <w:name w:val="Hyperlink"/>
    <w:basedOn w:val="DefaultParagraphFont"/>
    <w:uiPriority w:val="99"/>
    <w:rsid w:val="00490E0F"/>
    <w:rPr>
      <w:rFonts w:cs="Times New Roman"/>
      <w:color w:val="0000FF"/>
      <w:u w:val="none"/>
    </w:rPr>
  </w:style>
  <w:style w:type="paragraph" w:styleId="Footer">
    <w:name w:val="footer"/>
    <w:basedOn w:val="Normal"/>
    <w:link w:val="FooterChar"/>
    <w:uiPriority w:val="99"/>
    <w:rsid w:val="000956E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FC62BE"/>
    <w:rPr>
      <w:rFonts w:cs="Times New Roman"/>
      <w:lang w:val="en-GB"/>
    </w:rPr>
  </w:style>
  <w:style w:type="character" w:styleId="PageNumber">
    <w:name w:val="page number"/>
    <w:basedOn w:val="DefaultParagraphFont"/>
    <w:uiPriority w:val="99"/>
    <w:rsid w:val="00C84084"/>
    <w:rPr>
      <w:rFonts w:ascii="Arial" w:hAnsi="Arial" w:cs="Times New Roman"/>
      <w:sz w:val="18"/>
    </w:rPr>
  </w:style>
  <w:style w:type="paragraph" w:styleId="Header">
    <w:name w:val="header"/>
    <w:basedOn w:val="Normal"/>
    <w:link w:val="HeaderChar"/>
    <w:uiPriority w:val="99"/>
    <w:rsid w:val="000956E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FC62BE"/>
    <w:rPr>
      <w:rFonts w:cs="Times New Roman"/>
      <w:lang w:val="en-GB"/>
    </w:rPr>
  </w:style>
  <w:style w:type="paragraph" w:styleId="Title">
    <w:name w:val="Title"/>
    <w:basedOn w:val="Normal"/>
    <w:link w:val="TitleChar"/>
    <w:uiPriority w:val="99"/>
    <w:qFormat/>
    <w:rsid w:val="00C4165C"/>
    <w:pPr>
      <w:jc w:val="center"/>
    </w:pPr>
    <w:rPr>
      <w:rFonts w:ascii="Arial" w:hAnsi="Arial" w:cs="Arial"/>
      <w:b/>
      <w:bCs/>
      <w:color w:val="CC99FF"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99"/>
    <w:locked/>
    <w:rsid w:val="00C4165C"/>
    <w:rPr>
      <w:rFonts w:ascii="Arial" w:hAnsi="Arial" w:cs="Arial"/>
      <w:b/>
      <w:bCs/>
      <w:color w:val="CC99FF"/>
      <w:sz w:val="28"/>
      <w:szCs w:val="28"/>
      <w:lang w:val="en-GB"/>
    </w:rPr>
  </w:style>
  <w:style w:type="paragraph" w:styleId="DocumentMap">
    <w:name w:val="Document Map"/>
    <w:basedOn w:val="Normal"/>
    <w:link w:val="DocumentMapChar"/>
    <w:uiPriority w:val="99"/>
    <w:semiHidden/>
    <w:rsid w:val="000956E6"/>
    <w:pPr>
      <w:shd w:val="clear" w:color="auto" w:fill="000080"/>
    </w:pPr>
    <w:rPr>
      <w:rFonts w:ascii="Tahoma" w:hAnsi="Tahoma" w:cs="Tahoma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locked/>
    <w:rsid w:val="00FC62BE"/>
    <w:rPr>
      <w:rFonts w:cs="Times New Roman"/>
      <w:sz w:val="2"/>
      <w:szCs w:val="2"/>
      <w:lang w:val="en-GB"/>
    </w:rPr>
  </w:style>
  <w:style w:type="paragraph" w:styleId="BalloonText">
    <w:name w:val="Balloon Text"/>
    <w:basedOn w:val="Normal"/>
    <w:link w:val="BalloonTextChar"/>
    <w:uiPriority w:val="99"/>
    <w:semiHidden/>
    <w:rsid w:val="00A1152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FC62BE"/>
    <w:rPr>
      <w:rFonts w:cs="Times New Roman"/>
      <w:sz w:val="2"/>
      <w:szCs w:val="2"/>
      <w:lang w:val="en-GB"/>
    </w:rPr>
  </w:style>
  <w:style w:type="table" w:styleId="TableGrid">
    <w:name w:val="Table Grid"/>
    <w:basedOn w:val="TableNormal"/>
    <w:uiPriority w:val="99"/>
    <w:rsid w:val="007F10F0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DefaultParagraphFont"/>
    <w:uiPriority w:val="99"/>
    <w:rsid w:val="004D2246"/>
    <w:rPr>
      <w:rFonts w:cs="Times New Roman"/>
      <w:color w:val="800080"/>
      <w:u w:val="single"/>
    </w:rPr>
  </w:style>
  <w:style w:type="character" w:customStyle="1" w:styleId="Instructions">
    <w:name w:val="Instructions"/>
    <w:uiPriority w:val="99"/>
    <w:rsid w:val="00DB585F"/>
    <w:rPr>
      <w:rFonts w:ascii="Times New Roman" w:hAnsi="Times New Roman"/>
      <w:i/>
      <w:color w:val="FF6969"/>
      <w:sz w:val="18"/>
    </w:rPr>
  </w:style>
  <w:style w:type="paragraph" w:customStyle="1" w:styleId="BoxTitle">
    <w:name w:val="BoxTitle"/>
    <w:basedOn w:val="Normal"/>
    <w:link w:val="BoxTitleChar"/>
    <w:uiPriority w:val="99"/>
    <w:rsid w:val="00CE6F4E"/>
    <w:pPr>
      <w:tabs>
        <w:tab w:val="right" w:pos="10132"/>
      </w:tabs>
    </w:pPr>
    <w:rPr>
      <w:rFonts w:ascii="Arial" w:hAnsi="Arial" w:cs="Arial"/>
      <w:b/>
      <w:color w:val="6DABD9"/>
      <w:szCs w:val="18"/>
    </w:rPr>
  </w:style>
  <w:style w:type="character" w:customStyle="1" w:styleId="BoxTitleChar">
    <w:name w:val="BoxTitle Char"/>
    <w:basedOn w:val="DefaultParagraphFont"/>
    <w:link w:val="BoxTitle"/>
    <w:uiPriority w:val="99"/>
    <w:locked/>
    <w:rsid w:val="00CE6F4E"/>
    <w:rPr>
      <w:rFonts w:ascii="Arial" w:hAnsi="Arial" w:cs="Arial"/>
      <w:b/>
      <w:color w:val="6DABD9"/>
      <w:sz w:val="18"/>
      <w:szCs w:val="18"/>
      <w:lang w:val="en-GB" w:eastAsia="en-US" w:bidi="ar-SA"/>
    </w:rPr>
  </w:style>
  <w:style w:type="paragraph" w:customStyle="1" w:styleId="Response">
    <w:name w:val="Response"/>
    <w:basedOn w:val="Normal"/>
    <w:uiPriority w:val="99"/>
    <w:rsid w:val="00CE6F4E"/>
    <w:rPr>
      <w:rFonts w:ascii="Arial" w:hAnsi="Arial"/>
      <w:b/>
      <w:sz w:val="22"/>
      <w:szCs w:val="22"/>
    </w:rPr>
  </w:style>
  <w:style w:type="paragraph" w:customStyle="1" w:styleId="SectionHead">
    <w:name w:val="SectionHead"/>
    <w:basedOn w:val="BoxTitle"/>
    <w:uiPriority w:val="99"/>
    <w:rsid w:val="00D95EE7"/>
    <w:pPr>
      <w:keepNext/>
      <w:keepLines/>
      <w:tabs>
        <w:tab w:val="clear" w:pos="10132"/>
        <w:tab w:val="right" w:pos="10348"/>
      </w:tabs>
      <w:jc w:val="both"/>
    </w:pPr>
    <w:rPr>
      <w:bCs/>
      <w:color w:val="00408B"/>
      <w:sz w:val="22"/>
      <w:szCs w:val="22"/>
    </w:rPr>
  </w:style>
  <w:style w:type="paragraph" w:customStyle="1" w:styleId="TableHead">
    <w:name w:val="TableHead"/>
    <w:basedOn w:val="BoxTitle"/>
    <w:link w:val="TableHeadChar"/>
    <w:uiPriority w:val="99"/>
    <w:rsid w:val="007E4B8F"/>
    <w:rPr>
      <w:color w:val="00408B"/>
    </w:rPr>
  </w:style>
  <w:style w:type="character" w:styleId="PlaceholderText">
    <w:name w:val="Placeholder Text"/>
    <w:basedOn w:val="DefaultParagraphFont"/>
    <w:uiPriority w:val="99"/>
    <w:semiHidden/>
    <w:rsid w:val="00B45883"/>
    <w:rPr>
      <w:rFonts w:cs="Times New Roman"/>
      <w:color w:val="808080"/>
    </w:rPr>
  </w:style>
  <w:style w:type="paragraph" w:customStyle="1" w:styleId="Spacer">
    <w:name w:val="Spacer"/>
    <w:basedOn w:val="Normal"/>
    <w:uiPriority w:val="99"/>
    <w:rsid w:val="002635D6"/>
    <w:rPr>
      <w:sz w:val="6"/>
    </w:rPr>
  </w:style>
  <w:style w:type="paragraph" w:customStyle="1" w:styleId="Responsebudget">
    <w:name w:val="Response budget"/>
    <w:basedOn w:val="Response"/>
    <w:uiPriority w:val="99"/>
    <w:rsid w:val="007D4D00"/>
    <w:pPr>
      <w:jc w:val="right"/>
    </w:pPr>
    <w:rPr>
      <w:rFonts w:cs="Arial"/>
      <w:sz w:val="18"/>
      <w:szCs w:val="18"/>
    </w:rPr>
  </w:style>
  <w:style w:type="paragraph" w:customStyle="1" w:styleId="Responsebudgetitem">
    <w:name w:val="Response budget item"/>
    <w:basedOn w:val="Responsebudget"/>
    <w:uiPriority w:val="99"/>
    <w:rsid w:val="00843EAD"/>
    <w:pPr>
      <w:ind w:left="567"/>
      <w:jc w:val="left"/>
    </w:pPr>
  </w:style>
  <w:style w:type="character" w:customStyle="1" w:styleId="TableHeadChar">
    <w:name w:val="TableHead Char"/>
    <w:basedOn w:val="BoxTitleChar"/>
    <w:link w:val="TableHead"/>
    <w:uiPriority w:val="99"/>
    <w:locked/>
    <w:rsid w:val="009543F7"/>
    <w:rPr>
      <w:color w:val="00408B"/>
    </w:rPr>
  </w:style>
  <w:style w:type="paragraph" w:customStyle="1" w:styleId="Responsefree">
    <w:name w:val="Response free"/>
    <w:basedOn w:val="Response"/>
    <w:uiPriority w:val="99"/>
    <w:rsid w:val="00490E0F"/>
    <w:pPr>
      <w:spacing w:before="120" w:after="120"/>
    </w:pPr>
    <w:rPr>
      <w:rFonts w:ascii="Times New Roman" w:hAnsi="Times New Roman"/>
      <w:b w:val="0"/>
    </w:rPr>
  </w:style>
  <w:style w:type="paragraph" w:customStyle="1" w:styleId="Body">
    <w:name w:val="Body"/>
    <w:basedOn w:val="Normal"/>
    <w:uiPriority w:val="99"/>
    <w:rsid w:val="0058543C"/>
    <w:pPr>
      <w:spacing w:after="120"/>
      <w:jc w:val="both"/>
    </w:pPr>
    <w:rPr>
      <w:rFonts w:ascii="Arial" w:hAnsi="Arial" w:cs="Arial"/>
      <w:sz w:val="20"/>
    </w:rPr>
  </w:style>
  <w:style w:type="paragraph" w:styleId="FootnoteText">
    <w:name w:val="footnote text"/>
    <w:basedOn w:val="Normal"/>
    <w:link w:val="FootnoteTextChar"/>
    <w:uiPriority w:val="99"/>
    <w:semiHidden/>
    <w:rsid w:val="00011C0F"/>
    <w:rPr>
      <w:rFonts w:ascii="Arial" w:hAnsi="Arial" w:cs="Arial"/>
      <w:sz w:val="20"/>
      <w:lang w:val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90809"/>
    <w:rPr>
      <w:sz w:val="20"/>
      <w:szCs w:val="20"/>
      <w:lang w:val="en-GB"/>
    </w:rPr>
  </w:style>
  <w:style w:type="character" w:styleId="FootnoteReference">
    <w:name w:val="footnote reference"/>
    <w:basedOn w:val="DefaultParagraphFont"/>
    <w:uiPriority w:val="99"/>
    <w:semiHidden/>
    <w:rsid w:val="009543F7"/>
    <w:rPr>
      <w:rFonts w:cs="Times New Roman"/>
      <w:vertAlign w:val="superscript"/>
    </w:rPr>
  </w:style>
  <w:style w:type="paragraph" w:customStyle="1" w:styleId="BulletList">
    <w:name w:val="BulletList"/>
    <w:basedOn w:val="Body"/>
    <w:uiPriority w:val="99"/>
    <w:rsid w:val="009543F7"/>
    <w:pPr>
      <w:numPr>
        <w:numId w:val="2"/>
      </w:numPr>
    </w:pPr>
  </w:style>
  <w:style w:type="character" w:styleId="CommentReference">
    <w:name w:val="annotation reference"/>
    <w:basedOn w:val="DefaultParagraphFont"/>
    <w:uiPriority w:val="99"/>
    <w:semiHidden/>
    <w:rsid w:val="00737A29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737A29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0809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737A2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080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16356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635636">
          <w:marLeft w:val="0"/>
          <w:marRight w:val="0"/>
          <w:marTop w:val="86"/>
          <w:marBottom w:val="0"/>
          <w:divBdr>
            <w:top w:val="single" w:sz="6" w:space="4" w:color="666666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ps.applications@hq.nato.int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header" Target="header4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9</Pages>
  <Words>3932</Words>
  <Characters>22413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201304</dc:title>
  <dc:subject/>
  <dc:creator/>
  <cp:keywords/>
  <dc:description/>
  <cp:lastModifiedBy/>
  <cp:revision>2</cp:revision>
  <dcterms:created xsi:type="dcterms:W3CDTF">2013-05-13T07:18:00Z</dcterms:created>
  <dcterms:modified xsi:type="dcterms:W3CDTF">2013-05-13T07:18:00Z</dcterms:modified>
</cp:coreProperties>
</file>